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F8" w:rsidRPr="00425214" w:rsidRDefault="00C909F8" w:rsidP="00DA5AB1">
      <w:pPr>
        <w:pStyle w:val="BodyText"/>
        <w:jc w:val="center"/>
        <w:rPr>
          <w:caps/>
        </w:rPr>
      </w:pPr>
    </w:p>
    <w:p w:rsidR="00C909F8" w:rsidRPr="00425214" w:rsidRDefault="00C909F8" w:rsidP="00DA5AB1">
      <w:pPr>
        <w:pStyle w:val="BodyText"/>
        <w:jc w:val="center"/>
        <w:rPr>
          <w:bCs/>
          <w:caps/>
        </w:rPr>
      </w:pPr>
      <w:r w:rsidRPr="00425214">
        <w:rPr>
          <w:caps/>
        </w:rPr>
        <w:t>ДОКументация за участие</w:t>
      </w:r>
    </w:p>
    <w:p w:rsidR="00C909F8" w:rsidRPr="00425214" w:rsidRDefault="00C909F8" w:rsidP="00DA5AB1">
      <w:pPr>
        <w:pStyle w:val="BodyText"/>
        <w:jc w:val="center"/>
        <w:rPr>
          <w:bCs/>
        </w:rPr>
      </w:pPr>
      <w:r w:rsidRPr="00425214">
        <w:t xml:space="preserve">в таен търг по реда на ЗДС, за предоставяне под наем на площи собственост </w:t>
      </w:r>
    </w:p>
    <w:p w:rsidR="00C909F8" w:rsidRPr="00425214" w:rsidRDefault="00C909F8" w:rsidP="00DA5AB1">
      <w:pPr>
        <w:pStyle w:val="BodyText"/>
        <w:jc w:val="center"/>
        <w:rPr>
          <w:bCs/>
        </w:rPr>
      </w:pPr>
      <w:r w:rsidRPr="00425214">
        <w:t>на Национална спортна академия „Васил Левски”</w:t>
      </w:r>
    </w:p>
    <w:p w:rsidR="00C909F8" w:rsidRPr="00425214" w:rsidRDefault="00C909F8" w:rsidP="005D3272">
      <w:pPr>
        <w:pStyle w:val="BodyText"/>
        <w:jc w:val="center"/>
        <w:rPr>
          <w:bCs/>
        </w:rPr>
      </w:pPr>
    </w:p>
    <w:p w:rsidR="00C909F8" w:rsidRPr="00425214" w:rsidRDefault="00C909F8" w:rsidP="005D3272">
      <w:pPr>
        <w:ind w:firstLine="454"/>
        <w:jc w:val="both"/>
        <w:rPr>
          <w:b/>
          <w:bCs/>
          <w:caps/>
          <w:lang w:val="bg-BG"/>
        </w:rPr>
      </w:pPr>
      <w:r w:rsidRPr="00425214">
        <w:rPr>
          <w:b/>
          <w:bCs/>
          <w:caps/>
          <w:lang w:val="bg-BG"/>
        </w:rPr>
        <w:t xml:space="preserve">І. </w:t>
      </w:r>
      <w:r w:rsidRPr="00425214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425214">
        <w:rPr>
          <w:b/>
          <w:bCs/>
          <w:caps/>
          <w:lang w:val="bg-BG"/>
        </w:rPr>
        <w:t>наемна цена, Срок на договора. УЧАСТНИЦИ В ТЪРГА.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0"/>
        <w:gridCol w:w="5594"/>
        <w:gridCol w:w="742"/>
        <w:gridCol w:w="1626"/>
        <w:gridCol w:w="2149"/>
      </w:tblGrid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</w:p>
        </w:tc>
        <w:tc>
          <w:tcPr>
            <w:tcW w:w="2684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Местонахождение в гр. София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Площ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pStyle w:val="BodyText"/>
              <w:jc w:val="lef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 xml:space="preserve">Предназначение 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bCs/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 xml:space="preserve">Начална </w:t>
            </w:r>
            <w:r w:rsidRPr="00392812">
              <w:rPr>
                <w:bCs/>
                <w:sz w:val="18"/>
                <w:szCs w:val="20"/>
              </w:rPr>
              <w:t>тръжна</w:t>
            </w:r>
          </w:p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bCs/>
                <w:sz w:val="18"/>
                <w:szCs w:val="20"/>
              </w:rPr>
              <w:t>месечна наемна цена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Студентски град, ул. ”Акад. Стефан Младенов” 21 - 2</w:t>
            </w:r>
            <w:r w:rsidRPr="00392812">
              <w:rPr>
                <w:bCs/>
                <w:sz w:val="18"/>
                <w:szCs w:val="20"/>
              </w:rPr>
              <w:t xml:space="preserve"> етаж Ректорат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 кв.м.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pStyle w:val="BodyText"/>
              <w:jc w:val="lef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топли напитки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420 лева с включен ДДС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2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Студентски град, бл.15 – 1 етаж на централния вход 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240 лева с включен ДДС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3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Студентски град, бл.70 – 1 етаж на централния вход 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240 лева с включен ДДС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4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ул.Гургулят №1 – 1 етаж на централния вход на Учебната сграда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180 лева с включен ДДС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5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596811">
              <w:rPr>
                <w:sz w:val="18"/>
                <w:szCs w:val="20"/>
              </w:rPr>
              <w:t>ул.Гургулят №1 – 1 етаж на централния вход на Учебната сграда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пакетирани храни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180 лева с включен ДДС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6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Плувен басейн, бул. Прага 21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180 лева с включен ДДС</w:t>
            </w: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2684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Всички наемни цени са с включени ел. енергия, вода и ТБО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</w:p>
        </w:tc>
      </w:tr>
      <w:tr w:rsidR="00C909F8" w:rsidRPr="00392812" w:rsidTr="006E24EB">
        <w:trPr>
          <w:trHeight w:val="300"/>
        </w:trPr>
        <w:tc>
          <w:tcPr>
            <w:tcW w:w="149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7</w:t>
            </w:r>
          </w:p>
        </w:tc>
        <w:tc>
          <w:tcPr>
            <w:tcW w:w="2684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Първоначална обща наемна месечна цена </w:t>
            </w:r>
          </w:p>
        </w:tc>
        <w:tc>
          <w:tcPr>
            <w:tcW w:w="356" w:type="pct"/>
          </w:tcPr>
          <w:p w:rsidR="00C909F8" w:rsidRPr="00392812" w:rsidRDefault="00C909F8" w:rsidP="00E76A18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780" w:type="pct"/>
          </w:tcPr>
          <w:p w:rsidR="00C909F8" w:rsidRPr="00392812" w:rsidRDefault="00C909F8" w:rsidP="00E76A18">
            <w:pPr>
              <w:rPr>
                <w:sz w:val="18"/>
                <w:szCs w:val="20"/>
                <w:lang w:val="bg-BG"/>
              </w:rPr>
            </w:pPr>
          </w:p>
        </w:tc>
        <w:tc>
          <w:tcPr>
            <w:tcW w:w="1031" w:type="pct"/>
          </w:tcPr>
          <w:p w:rsidR="00C909F8" w:rsidRPr="00392812" w:rsidRDefault="00C909F8" w:rsidP="00E76A18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1440 лева с ДДС</w:t>
            </w:r>
          </w:p>
        </w:tc>
      </w:tr>
    </w:tbl>
    <w:p w:rsidR="00C909F8" w:rsidRPr="001A7DD4" w:rsidRDefault="00C909F8" w:rsidP="00C4027B">
      <w:pPr>
        <w:pStyle w:val="BodyText"/>
        <w:ind w:firstLine="454"/>
        <w:rPr>
          <w:b/>
          <w:bCs/>
          <w:sz w:val="22"/>
          <w:szCs w:val="20"/>
        </w:rPr>
      </w:pPr>
      <w:r w:rsidRPr="00425214">
        <w:rPr>
          <w:b/>
        </w:rPr>
        <w:t>Предмет на търга:</w:t>
      </w:r>
      <w:r>
        <w:t xml:space="preserve"> </w:t>
      </w:r>
      <w:r w:rsidRPr="00FF573B">
        <w:t xml:space="preserve">Площи от обособени за поставяне на </w:t>
      </w:r>
      <w:r w:rsidRPr="00FF573B">
        <w:rPr>
          <w:lang w:val="en-GB"/>
        </w:rPr>
        <w:t>6</w:t>
      </w:r>
      <w:r w:rsidRPr="00FF573B">
        <w:t xml:space="preserve"> бр</w:t>
      </w:r>
      <w:r w:rsidRPr="00FF573B">
        <w:rPr>
          <w:sz w:val="26"/>
        </w:rPr>
        <w:t xml:space="preserve">. </w:t>
      </w:r>
      <w:r w:rsidRPr="00FF573B">
        <w:t>автомати за топли напитки и пакетирани храни</w:t>
      </w:r>
      <w:r w:rsidRPr="00FF573B">
        <w:rPr>
          <w:bCs/>
          <w:sz w:val="22"/>
          <w:szCs w:val="20"/>
        </w:rPr>
        <w:t>.</w:t>
      </w:r>
    </w:p>
    <w:p w:rsidR="00C909F8" w:rsidRDefault="00C909F8" w:rsidP="00C4027B">
      <w:pPr>
        <w:pStyle w:val="BodyText"/>
        <w:ind w:firstLine="454"/>
        <w:rPr>
          <w:bCs/>
        </w:rPr>
      </w:pPr>
      <w:r w:rsidRPr="00425214">
        <w:rPr>
          <w:b/>
        </w:rPr>
        <w:t>Местонахождение: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"/>
        <w:gridCol w:w="9873"/>
      </w:tblGrid>
      <w:tr w:rsidR="00C909F8" w:rsidRPr="00392812" w:rsidTr="006E24EB">
        <w:trPr>
          <w:trHeight w:val="300"/>
        </w:trPr>
        <w:tc>
          <w:tcPr>
            <w:tcW w:w="263" w:type="pct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</w:t>
            </w:r>
          </w:p>
        </w:tc>
        <w:tc>
          <w:tcPr>
            <w:tcW w:w="4737" w:type="pct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Студентски град, ул. ”Акад. Стефан Младенов” 21 - 2</w:t>
            </w:r>
            <w:r w:rsidRPr="00392812">
              <w:rPr>
                <w:bCs/>
                <w:sz w:val="18"/>
                <w:szCs w:val="20"/>
              </w:rPr>
              <w:t xml:space="preserve"> етаж Ректорат</w:t>
            </w:r>
          </w:p>
        </w:tc>
      </w:tr>
      <w:tr w:rsidR="00C909F8" w:rsidRPr="00392812" w:rsidTr="006E24EB">
        <w:trPr>
          <w:trHeight w:val="300"/>
        </w:trPr>
        <w:tc>
          <w:tcPr>
            <w:tcW w:w="263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2</w:t>
            </w:r>
          </w:p>
        </w:tc>
        <w:tc>
          <w:tcPr>
            <w:tcW w:w="4737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Студентски град, бл.15 – 1 етаж на централния вход </w:t>
            </w:r>
          </w:p>
        </w:tc>
      </w:tr>
      <w:tr w:rsidR="00C909F8" w:rsidRPr="00392812" w:rsidTr="006E24EB">
        <w:trPr>
          <w:trHeight w:val="300"/>
        </w:trPr>
        <w:tc>
          <w:tcPr>
            <w:tcW w:w="263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3</w:t>
            </w:r>
          </w:p>
        </w:tc>
        <w:tc>
          <w:tcPr>
            <w:tcW w:w="4737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Студентски град, бл.70 – 1 етаж на централния вход </w:t>
            </w:r>
          </w:p>
        </w:tc>
      </w:tr>
      <w:tr w:rsidR="00C909F8" w:rsidRPr="00392812" w:rsidTr="006E24EB">
        <w:trPr>
          <w:trHeight w:val="300"/>
        </w:trPr>
        <w:tc>
          <w:tcPr>
            <w:tcW w:w="263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4</w:t>
            </w:r>
          </w:p>
        </w:tc>
        <w:tc>
          <w:tcPr>
            <w:tcW w:w="4737" w:type="pct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ул.Гургулят №1 – 1 етаж на централния вход на Учебната сграда</w:t>
            </w:r>
          </w:p>
        </w:tc>
      </w:tr>
      <w:tr w:rsidR="00C909F8" w:rsidRPr="00392812" w:rsidTr="006E24EB">
        <w:trPr>
          <w:trHeight w:val="300"/>
        </w:trPr>
        <w:tc>
          <w:tcPr>
            <w:tcW w:w="263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5</w:t>
            </w:r>
          </w:p>
        </w:tc>
        <w:tc>
          <w:tcPr>
            <w:tcW w:w="4737" w:type="pct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596811">
              <w:rPr>
                <w:sz w:val="18"/>
                <w:szCs w:val="20"/>
              </w:rPr>
              <w:t>ул.Гургулят №1 – 1 етаж на централния вход на Учебната сграда</w:t>
            </w:r>
          </w:p>
        </w:tc>
      </w:tr>
      <w:tr w:rsidR="00C909F8" w:rsidRPr="00392812" w:rsidTr="006E24EB">
        <w:trPr>
          <w:trHeight w:val="300"/>
        </w:trPr>
        <w:tc>
          <w:tcPr>
            <w:tcW w:w="263" w:type="pct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6</w:t>
            </w:r>
          </w:p>
        </w:tc>
        <w:tc>
          <w:tcPr>
            <w:tcW w:w="4737" w:type="pct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Плувен басейн, бул. Прага 21</w:t>
            </w:r>
          </w:p>
        </w:tc>
      </w:tr>
    </w:tbl>
    <w:p w:rsidR="00C909F8" w:rsidRPr="001A7DD4" w:rsidRDefault="00C909F8" w:rsidP="005D3272">
      <w:pPr>
        <w:pStyle w:val="BodyText"/>
        <w:ind w:firstLine="454"/>
      </w:pPr>
      <w:r w:rsidRPr="00425214">
        <w:rPr>
          <w:b/>
        </w:rPr>
        <w:t xml:space="preserve">Начална тръжна обща месечна наемна цена в лева с включен </w:t>
      </w:r>
      <w:r w:rsidRPr="001A7DD4">
        <w:t>ДДС за всички площи – 1440 лв. с включен ДДС.</w:t>
      </w:r>
      <w:r>
        <w:t xml:space="preserve"> </w:t>
      </w:r>
      <w:r w:rsidRPr="001A7DD4">
        <w:t xml:space="preserve">Всички наемни цени са с включени ел. енергия, вода и ТБО </w:t>
      </w:r>
    </w:p>
    <w:p w:rsidR="00C909F8" w:rsidRPr="00425214" w:rsidRDefault="00C909F8" w:rsidP="005D3272">
      <w:pPr>
        <w:pStyle w:val="BodyText"/>
        <w:ind w:firstLine="454"/>
        <w:rPr>
          <w:b/>
        </w:rPr>
      </w:pPr>
      <w:r w:rsidRPr="00425214">
        <w:rPr>
          <w:b/>
          <w:bCs/>
        </w:rPr>
        <w:t>Не се допуска подаване на оферта само за част от отдаваните площи.</w:t>
      </w:r>
    </w:p>
    <w:p w:rsidR="00C909F8" w:rsidRPr="00425214" w:rsidRDefault="00C909F8" w:rsidP="005D3272">
      <w:pPr>
        <w:ind w:firstLine="454"/>
        <w:jc w:val="both"/>
        <w:rPr>
          <w:bCs/>
          <w:lang w:val="bg-BG"/>
        </w:rPr>
      </w:pPr>
      <w:r w:rsidRPr="00425214">
        <w:rPr>
          <w:b/>
          <w:bCs/>
          <w:lang w:val="bg-BG"/>
        </w:rPr>
        <w:t xml:space="preserve">Срок на договора: </w:t>
      </w:r>
      <w:r>
        <w:rPr>
          <w:bCs/>
          <w:lang w:val="bg-BG"/>
        </w:rPr>
        <w:t>до 31.12</w:t>
      </w:r>
      <w:r w:rsidRPr="00425214">
        <w:rPr>
          <w:bCs/>
          <w:lang w:val="bg-BG"/>
        </w:rPr>
        <w:t>.2030 г.</w:t>
      </w:r>
    </w:p>
    <w:p w:rsidR="00C909F8" w:rsidRPr="00425214" w:rsidRDefault="00C909F8" w:rsidP="005D3272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Участници в търга:</w:t>
      </w:r>
      <w:r w:rsidRPr="00425214">
        <w:rPr>
          <w:caps/>
          <w:lang w:val="bg-BG"/>
        </w:rPr>
        <w:t xml:space="preserve"> </w:t>
      </w:r>
      <w:r w:rsidRPr="00425214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отдаваните площи и спазва изискванията на процедурата по провеждането му.</w:t>
      </w:r>
    </w:p>
    <w:p w:rsidR="00C909F8" w:rsidRPr="00425214" w:rsidRDefault="00C909F8" w:rsidP="005D3272">
      <w:pPr>
        <w:ind w:firstLine="454"/>
        <w:jc w:val="both"/>
        <w:rPr>
          <w:lang w:val="bg-BG"/>
        </w:rPr>
      </w:pP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ІІ. ЗАКУПУВАНЕ НА ТРЪЖНА ДОКУМЕНТАЦИЯ</w:t>
      </w:r>
    </w:p>
    <w:p w:rsidR="00C909F8" w:rsidRPr="00425214" w:rsidRDefault="00C909F8" w:rsidP="0017121A">
      <w:pPr>
        <w:pStyle w:val="BodyText"/>
        <w:ind w:firstLine="454"/>
        <w:rPr>
          <w:b/>
          <w:bCs/>
        </w:rPr>
      </w:pPr>
      <w:r w:rsidRPr="00425214">
        <w:rPr>
          <w:b/>
          <w:bCs/>
        </w:rPr>
        <w:t>Тръжната документация може да се закупува всеки работен за НСА ден от 10.00 ч. до 12.00 ч. и от 1</w:t>
      </w:r>
      <w:r>
        <w:rPr>
          <w:b/>
          <w:bCs/>
        </w:rPr>
        <w:t>3.00 ч. до 15.00 ч. в срок до 14</w:t>
      </w:r>
      <w:r>
        <w:rPr>
          <w:b/>
          <w:szCs w:val="26"/>
        </w:rPr>
        <w:t>.04.2021</w:t>
      </w:r>
      <w:r w:rsidRPr="00425214">
        <w:rPr>
          <w:b/>
          <w:bCs/>
        </w:rPr>
        <w:t xml:space="preserve"> г. в Ректората на НСА, Со</w:t>
      </w:r>
      <w:r>
        <w:rPr>
          <w:b/>
          <w:bCs/>
        </w:rPr>
        <w:t>фия, Студентски град, стая № 208</w:t>
      </w:r>
      <w:r w:rsidRPr="00425214">
        <w:rPr>
          <w:b/>
          <w:bCs/>
        </w:rPr>
        <w:t>. Таксата за получав</w:t>
      </w:r>
      <w:r>
        <w:rPr>
          <w:b/>
          <w:bCs/>
        </w:rPr>
        <w:t>ане на тръжната документация е 2</w:t>
      </w:r>
      <w:r w:rsidRPr="00425214">
        <w:rPr>
          <w:b/>
          <w:bCs/>
        </w:rPr>
        <w:t xml:space="preserve">50.00 лв. с ДДС. </w:t>
      </w:r>
    </w:p>
    <w:p w:rsidR="00C909F8" w:rsidRPr="00425214" w:rsidRDefault="00C909F8" w:rsidP="0017121A">
      <w:pPr>
        <w:pStyle w:val="BodyText"/>
        <w:ind w:firstLine="454"/>
        <w:rPr>
          <w:b/>
          <w:bCs/>
        </w:rPr>
      </w:pPr>
      <w:r w:rsidRPr="00425214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C909F8" w:rsidRPr="00425214" w:rsidRDefault="00C909F8" w:rsidP="0017121A">
      <w:pPr>
        <w:pStyle w:val="BodyText"/>
        <w:ind w:firstLine="454"/>
        <w:rPr>
          <w:b/>
          <w:bCs/>
        </w:rPr>
      </w:pP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ІІІ. ОГЛЕД НА ОБЕКТА</w:t>
      </w:r>
    </w:p>
    <w:p w:rsidR="00C909F8" w:rsidRPr="00425214" w:rsidRDefault="00C909F8" w:rsidP="0017121A">
      <w:pPr>
        <w:ind w:firstLine="454"/>
        <w:jc w:val="both"/>
        <w:rPr>
          <w:b/>
          <w:bCs/>
          <w:lang w:val="bg-BG"/>
        </w:rPr>
      </w:pPr>
      <w:r w:rsidRPr="00425214">
        <w:rPr>
          <w:lang w:val="bg-BG"/>
        </w:rPr>
        <w:t xml:space="preserve">Оглед на площите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14</w:t>
      </w:r>
      <w:r>
        <w:rPr>
          <w:b/>
          <w:szCs w:val="26"/>
        </w:rPr>
        <w:t>.04.2021</w:t>
      </w:r>
      <w:r w:rsidRPr="00425214">
        <w:rPr>
          <w:b/>
          <w:bCs/>
        </w:rPr>
        <w:t xml:space="preserve"> г.</w:t>
      </w:r>
    </w:p>
    <w:p w:rsidR="00C909F8" w:rsidRPr="00425214" w:rsidRDefault="00C909F8" w:rsidP="0017121A">
      <w:pPr>
        <w:ind w:firstLine="454"/>
        <w:jc w:val="both"/>
        <w:rPr>
          <w:b/>
          <w:bCs/>
          <w:lang w:val="bg-BG"/>
        </w:rPr>
      </w:pPr>
    </w:p>
    <w:p w:rsidR="00C909F8" w:rsidRPr="00425214" w:rsidRDefault="00C909F8" w:rsidP="0017121A">
      <w:pPr>
        <w:ind w:firstLine="454"/>
        <w:jc w:val="both"/>
        <w:rPr>
          <w:b/>
          <w:bCs/>
          <w:caps/>
          <w:lang w:val="bg-BG"/>
        </w:rPr>
      </w:pPr>
      <w:r w:rsidRPr="00425214">
        <w:rPr>
          <w:b/>
          <w:bCs/>
          <w:lang w:val="bg-BG"/>
        </w:rPr>
        <w:t>ІV.</w:t>
      </w:r>
      <w:r w:rsidRPr="00425214">
        <w:rPr>
          <w:b/>
          <w:bCs/>
          <w:caps/>
          <w:lang w:val="bg-BG"/>
        </w:rPr>
        <w:t xml:space="preserve"> ДЕПОЗИТ за УЧАСТИЕ.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Участниците в търга следва да внесат депозит за участие в размер на </w:t>
      </w:r>
      <w:r>
        <w:rPr>
          <w:b/>
          <w:lang w:val="bg-BG"/>
        </w:rPr>
        <w:t>5</w:t>
      </w:r>
      <w:r w:rsidRPr="00425214">
        <w:rPr>
          <w:b/>
          <w:lang w:val="bg-BG"/>
        </w:rPr>
        <w:t>00</w:t>
      </w:r>
      <w:r>
        <w:rPr>
          <w:lang w:val="bg-BG"/>
        </w:rPr>
        <w:t xml:space="preserve"> лв. в стая № 208</w:t>
      </w:r>
      <w:r w:rsidRPr="00425214">
        <w:rPr>
          <w:lang w:val="bg-BG"/>
        </w:rPr>
        <w:t xml:space="preserve"> в Ректората на НСА или </w:t>
      </w:r>
      <w:r w:rsidRPr="00425214">
        <w:rPr>
          <w:b/>
          <w:lang w:val="bg-BG"/>
        </w:rPr>
        <w:t>по банкова сметка</w:t>
      </w:r>
      <w:r w:rsidRPr="00425214">
        <w:rPr>
          <w:lang w:val="bg-BG"/>
        </w:rPr>
        <w:t xml:space="preserve"> BG74BNBG96613300175101, BNBGBGSD БНБ ЦУ.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C909F8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</w:p>
    <w:p w:rsidR="00C909F8" w:rsidRPr="00425214" w:rsidRDefault="00C909F8" w:rsidP="003018AC">
      <w:pPr>
        <w:pStyle w:val="BodyText2"/>
        <w:spacing w:line="240" w:lineRule="auto"/>
        <w:ind w:firstLine="454"/>
        <w:rPr>
          <w:b/>
          <w:lang w:val="bg-BG"/>
        </w:rPr>
      </w:pPr>
      <w:r w:rsidRPr="00425214">
        <w:rPr>
          <w:b/>
          <w:lang w:val="bg-BG"/>
        </w:rPr>
        <w:t>V. ИЗИСКВАНИЯ ПРИ ИЗГОТВЯНЕ НА ОФЕРТАТА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1. Участниците в търга следва да внесат </w:t>
      </w:r>
      <w:r w:rsidRPr="00425214">
        <w:rPr>
          <w:u w:val="single"/>
          <w:lang w:val="bg-BG"/>
        </w:rPr>
        <w:t>писмено предложение</w:t>
      </w:r>
      <w:r w:rsidRPr="00425214">
        <w:rPr>
          <w:lang w:val="bg-BG"/>
        </w:rPr>
        <w:t xml:space="preserve"> (заявление за участие) (основен плик) в запечатан плик, върху който </w:t>
      </w:r>
      <w:r w:rsidRPr="00425214">
        <w:rPr>
          <w:b/>
          <w:bCs/>
          <w:lang w:val="bg-BG"/>
        </w:rPr>
        <w:t>задължително се отбелязват: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1.1. Цялостното наименование на обекта, предмет на търга:</w:t>
      </w:r>
      <w:r>
        <w:rPr>
          <w:b/>
          <w:szCs w:val="20"/>
          <w:lang w:val="bg-BG"/>
        </w:rPr>
        <w:t xml:space="preserve"> </w:t>
      </w:r>
      <w:r w:rsidRPr="00FF573B">
        <w:rPr>
          <w:b/>
        </w:rPr>
        <w:t xml:space="preserve">Площи от обособени за поставяне на </w:t>
      </w:r>
      <w:r w:rsidRPr="00FF573B">
        <w:rPr>
          <w:b/>
          <w:lang w:val="en-GB"/>
        </w:rPr>
        <w:t>6</w:t>
      </w:r>
      <w:r w:rsidRPr="00FF573B">
        <w:rPr>
          <w:b/>
        </w:rPr>
        <w:t xml:space="preserve"> бр</w:t>
      </w:r>
      <w:r w:rsidRPr="00FF573B">
        <w:rPr>
          <w:b/>
          <w:sz w:val="26"/>
        </w:rPr>
        <w:t xml:space="preserve">. </w:t>
      </w:r>
      <w:r w:rsidRPr="00FF573B">
        <w:rPr>
          <w:b/>
        </w:rPr>
        <w:t>автомати за топли напитки и пакетирани храни</w:t>
      </w:r>
      <w:r w:rsidRPr="00425214">
        <w:rPr>
          <w:lang w:val="bg-BG"/>
        </w:rPr>
        <w:t>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 В основния плик участниците задължително прилагат: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2.1. Декларация </w:t>
      </w:r>
      <w:r>
        <w:rPr>
          <w:b/>
          <w:lang w:val="bg-BG"/>
        </w:rPr>
        <w:t>Oбразец Д_2021</w:t>
      </w:r>
      <w:r w:rsidRPr="00425214">
        <w:rPr>
          <w:lang w:val="bg-BG"/>
        </w:rPr>
        <w:t>, в основния плик.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2.2. Копие от квитанция за закупена тръжна документация, в основния плик.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2.3. Копие от вносна бележка за внесен депозит за участие в търга, в основния плик.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2.5.1. Предлаганата от участника наемна цена </w:t>
      </w:r>
      <w:r w:rsidRPr="00425214">
        <w:rPr>
          <w:b/>
          <w:lang w:val="bg-BG"/>
        </w:rPr>
        <w:t>Образец _</w:t>
      </w:r>
      <w:r w:rsidRPr="00425214">
        <w:rPr>
          <w:b/>
        </w:rPr>
        <w:t>Ц</w:t>
      </w:r>
      <w:r>
        <w:rPr>
          <w:b/>
          <w:lang w:val="bg-BG"/>
        </w:rPr>
        <w:t>_2021</w:t>
      </w:r>
      <w:r w:rsidRPr="00425214">
        <w:rPr>
          <w:sz w:val="22"/>
        </w:rPr>
        <w:t xml:space="preserve"> </w:t>
      </w:r>
      <w:r w:rsidRPr="00425214">
        <w:rPr>
          <w:lang w:val="bg-BG"/>
        </w:rPr>
        <w:t>следва да се представи в отделен запечатан непрозрачен плик, с надпис „</w:t>
      </w:r>
      <w:r w:rsidRPr="00425214">
        <w:rPr>
          <w:b/>
          <w:lang w:val="bg-BG"/>
        </w:rPr>
        <w:t>Предлагана цена</w:t>
      </w:r>
      <w:r w:rsidRPr="00425214">
        <w:rPr>
          <w:lang w:val="bg-BG"/>
        </w:rPr>
        <w:t xml:space="preserve">”, който се поставя в основния плик. 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2.5.2. Няма да бъдат допускани и няма да бъдат разглеждани варианти.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2.6. Протокол за извършен оглед </w:t>
      </w:r>
      <w:r w:rsidRPr="00425214">
        <w:rPr>
          <w:b/>
          <w:lang w:val="bg-BG"/>
        </w:rPr>
        <w:t xml:space="preserve">Образец </w:t>
      </w:r>
      <w:r>
        <w:rPr>
          <w:b/>
          <w:lang w:val="bg-BG"/>
        </w:rPr>
        <w:t>П_2021</w:t>
      </w:r>
      <w:r w:rsidRPr="00425214">
        <w:rPr>
          <w:lang w:val="bg-BG"/>
        </w:rPr>
        <w:t>, който се поставя в основния плик.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</w:p>
    <w:p w:rsidR="00C909F8" w:rsidRPr="00425214" w:rsidRDefault="00C909F8" w:rsidP="0017121A">
      <w:pPr>
        <w:ind w:firstLine="454"/>
        <w:jc w:val="both"/>
        <w:rPr>
          <w:b/>
          <w:caps/>
          <w:lang w:val="bg-BG"/>
        </w:rPr>
      </w:pPr>
      <w:r w:rsidRPr="00425214">
        <w:rPr>
          <w:b/>
          <w:caps/>
          <w:lang w:val="bg-BG"/>
        </w:rPr>
        <w:t>VI. Място и срок за подаване на предложенията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1. Предложенията се подават до 16.00 ч. на </w:t>
      </w:r>
      <w:r>
        <w:rPr>
          <w:b/>
          <w:szCs w:val="26"/>
          <w:lang w:val="bg-BG"/>
        </w:rPr>
        <w:t>14.04.2021</w:t>
      </w:r>
      <w:r w:rsidRPr="00425214">
        <w:rPr>
          <w:b/>
          <w:bCs/>
          <w:lang w:val="bg-BG"/>
        </w:rPr>
        <w:t xml:space="preserve"> г.</w:t>
      </w:r>
      <w:r w:rsidRPr="00425214">
        <w:rPr>
          <w:lang w:val="bg-BG"/>
        </w:rPr>
        <w:t xml:space="preserve"> в Ректората на НСА “Васил Левски”, </w:t>
      </w:r>
      <w:r w:rsidRPr="00425214">
        <w:rPr>
          <w:spacing w:val="-12"/>
          <w:lang w:val="bg-BG"/>
        </w:rPr>
        <w:t xml:space="preserve">ул. ”Акад. Стефан Младенов” 21, </w:t>
      </w:r>
      <w:r w:rsidRPr="00425214">
        <w:rPr>
          <w:lang w:val="bg-BG"/>
        </w:rPr>
        <w:t xml:space="preserve">Студентски град, София, стая 111 – </w:t>
      </w:r>
      <w:r w:rsidRPr="00425214">
        <w:rPr>
          <w:b/>
          <w:lang w:val="bg-BG"/>
        </w:rPr>
        <w:t>Деловодство</w:t>
      </w:r>
      <w:r w:rsidRPr="00425214">
        <w:rPr>
          <w:lang w:val="bg-BG"/>
        </w:rPr>
        <w:t>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</w:p>
    <w:p w:rsidR="00C909F8" w:rsidRPr="00425214" w:rsidRDefault="00C909F8" w:rsidP="0017121A">
      <w:pPr>
        <w:ind w:firstLine="454"/>
        <w:jc w:val="both"/>
        <w:rPr>
          <w:b/>
          <w:caps/>
          <w:lang w:val="bg-BG"/>
        </w:rPr>
      </w:pPr>
      <w:r w:rsidRPr="00425214">
        <w:rPr>
          <w:b/>
          <w:caps/>
          <w:lang w:val="bg-BG"/>
        </w:rPr>
        <w:t>VІІ. разглеждане на предложенията.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Търгът ще се проведе на </w:t>
      </w:r>
      <w:r>
        <w:rPr>
          <w:b/>
          <w:szCs w:val="26"/>
          <w:lang w:val="bg-BG"/>
        </w:rPr>
        <w:t>15.04.2021</w:t>
      </w:r>
      <w:r w:rsidRPr="00425214">
        <w:rPr>
          <w:b/>
          <w:bCs/>
          <w:lang w:val="bg-BG"/>
        </w:rPr>
        <w:t xml:space="preserve"> г. </w:t>
      </w:r>
      <w:r w:rsidRPr="00425214">
        <w:rPr>
          <w:lang w:val="bg-BG"/>
        </w:rPr>
        <w:t xml:space="preserve">от </w:t>
      </w:r>
      <w:r w:rsidRPr="00425214">
        <w:rPr>
          <w:b/>
          <w:caps/>
          <w:lang w:val="bg-BG"/>
        </w:rPr>
        <w:t>11.00</w:t>
      </w:r>
      <w:r w:rsidRPr="00425214">
        <w:rPr>
          <w:lang w:val="bg-BG"/>
        </w:rPr>
        <w:t xml:space="preserve"> ч. в Кабинет 401, ет.4, Ректорат НСА “Васил Левски”, София, Студентски град, </w:t>
      </w:r>
      <w:r w:rsidRPr="00425214">
        <w:rPr>
          <w:spacing w:val="-12"/>
          <w:lang w:val="bg-BG"/>
        </w:rPr>
        <w:t>ул. ”Акад. Стефан Младенов” №21</w:t>
      </w:r>
      <w:r w:rsidRPr="00425214">
        <w:rPr>
          <w:lang w:val="bg-BG"/>
        </w:rPr>
        <w:t>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425214">
        <w:rPr>
          <w:caps/>
          <w:lang w:val="bg-BG"/>
        </w:rPr>
        <w:t>под</w:t>
      </w:r>
      <w:r w:rsidRPr="00425214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b/>
          <w:caps/>
          <w:lang w:val="bg-BG"/>
        </w:rPr>
        <w:t>VIII. Сключване на договор за наем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C909F8" w:rsidRPr="00425214" w:rsidRDefault="00C909F8" w:rsidP="0017121A">
      <w:pPr>
        <w:tabs>
          <w:tab w:val="num" w:pos="1440"/>
        </w:tabs>
        <w:ind w:firstLine="454"/>
        <w:jc w:val="both"/>
        <w:rPr>
          <w:lang w:val="bg-BG"/>
        </w:rPr>
      </w:pPr>
      <w:r w:rsidRPr="00425214">
        <w:rPr>
          <w:lang w:val="bg-BG"/>
        </w:rPr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C909F8" w:rsidRPr="00425214" w:rsidRDefault="00C909F8" w:rsidP="0017121A">
      <w:pPr>
        <w:tabs>
          <w:tab w:val="num" w:pos="1440"/>
        </w:tabs>
        <w:ind w:firstLine="454"/>
        <w:jc w:val="both"/>
        <w:rPr>
          <w:lang w:val="bg-BG"/>
        </w:rPr>
      </w:pPr>
      <w:r w:rsidRPr="00425214">
        <w:rPr>
          <w:lang w:val="bg-BG"/>
        </w:rPr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C909F8" w:rsidRPr="00425214" w:rsidRDefault="00C909F8" w:rsidP="0017121A">
      <w:pPr>
        <w:tabs>
          <w:tab w:val="num" w:pos="1440"/>
        </w:tabs>
        <w:ind w:firstLine="454"/>
        <w:jc w:val="both"/>
        <w:rPr>
          <w:lang w:val="bg-BG"/>
        </w:rPr>
      </w:pP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b/>
          <w:bCs/>
          <w:lang w:val="bg-BG"/>
        </w:rPr>
        <w:t>ІХ. ЗАДЪЛЖИТЕЛНИ ИЗИСКВАНИЯ КЪМ ИЗБРАНИЯ УЧАСТНИК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община Несебър,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C909F8" w:rsidRPr="00425214" w:rsidRDefault="00C909F8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425214">
        <w:rPr>
          <w:lang w:val="bg-BG"/>
        </w:rPr>
        <w:t xml:space="preserve">Отдаваните площи следва да се използват по предназначение, а именно – </w:t>
      </w:r>
      <w:r w:rsidRPr="00392812">
        <w:t>за поставяне на автомати за топли напитки и пакетирани храни</w:t>
      </w:r>
      <w:r w:rsidRPr="00425214">
        <w:rPr>
          <w:lang w:val="bg-BG"/>
        </w:rPr>
        <w:t>. Да се спазват всички хигиенни норми, охранителен режим и вътрешен ред въведени от НСА.</w:t>
      </w:r>
    </w:p>
    <w:p w:rsidR="00C909F8" w:rsidRPr="00425214" w:rsidRDefault="00C909F8" w:rsidP="0017121A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425214">
        <w:rPr>
          <w:lang w:val="bg-BG"/>
        </w:rPr>
        <w:t>Общи условия, с които Наемателят се задължава да спазва:</w:t>
      </w:r>
    </w:p>
    <w:p w:rsidR="00C909F8" w:rsidRPr="00425214" w:rsidRDefault="00C909F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Страните приемат-предават обекта с Предавателно-приемателен протокол;</w:t>
      </w:r>
    </w:p>
    <w:p w:rsidR="00C909F8" w:rsidRPr="00425214" w:rsidRDefault="00C909F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Наемът се заплаща авансово до 28 - число на предходния месец, за който се дължи;</w:t>
      </w:r>
    </w:p>
    <w:p w:rsidR="00C909F8" w:rsidRPr="00425214" w:rsidRDefault="00C909F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C909F8" w:rsidRPr="00425214" w:rsidRDefault="00C909F8" w:rsidP="0017121A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>Забранява се пренаемането на площите, под каквато и да е било форма, включително и съвместното им ползване с трето/и лице/а, гражданско дружество и т.н;</w:t>
      </w:r>
    </w:p>
    <w:p w:rsidR="00C909F8" w:rsidRPr="00425214" w:rsidRDefault="00C909F8" w:rsidP="00092847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425214">
        <w:rPr>
          <w:lang w:val="bg-BG"/>
        </w:rPr>
        <w:t xml:space="preserve">Наемателят се задължава изцяло за своя сметка да поддържа ежедневно чистотата около поставените автомати, като постави най-малко </w:t>
      </w:r>
      <w:r>
        <w:rPr>
          <w:lang w:val="bg-BG"/>
        </w:rPr>
        <w:t xml:space="preserve">по </w:t>
      </w:r>
      <w:r w:rsidRPr="00425214">
        <w:rPr>
          <w:lang w:val="bg-BG"/>
        </w:rPr>
        <w:t>един съд за битови отпадъци до автоматите, който да почиства ежедневно.</w:t>
      </w:r>
    </w:p>
    <w:p w:rsidR="00C909F8" w:rsidRPr="00425214" w:rsidRDefault="00C909F8" w:rsidP="0017121A">
      <w:pPr>
        <w:ind w:firstLine="454"/>
        <w:jc w:val="both"/>
        <w:rPr>
          <w:b/>
          <w:lang w:val="bg-BG"/>
        </w:rPr>
      </w:pPr>
      <w:r w:rsidRPr="00425214">
        <w:rPr>
          <w:lang w:val="bg-BG"/>
        </w:rPr>
        <w:t>Приложение: Декларация Oбразец Д</w:t>
      </w:r>
      <w:r>
        <w:rPr>
          <w:b/>
          <w:lang w:val="bg-BG"/>
        </w:rPr>
        <w:t>_2021</w:t>
      </w:r>
      <w:r w:rsidRPr="00425214">
        <w:rPr>
          <w:b/>
          <w:lang w:val="bg-BG"/>
        </w:rPr>
        <w:t xml:space="preserve">, </w:t>
      </w:r>
      <w:r w:rsidRPr="00425214">
        <w:rPr>
          <w:lang w:val="bg-BG"/>
        </w:rPr>
        <w:t>Договор за наем</w:t>
      </w:r>
      <w:r w:rsidRPr="00425214">
        <w:rPr>
          <w:b/>
          <w:lang w:val="bg-BG"/>
        </w:rPr>
        <w:t xml:space="preserve">, </w:t>
      </w:r>
      <w:r w:rsidRPr="00425214">
        <w:rPr>
          <w:lang w:val="bg-BG"/>
        </w:rPr>
        <w:t xml:space="preserve">Наемна цена </w:t>
      </w:r>
      <w:r w:rsidRPr="00425214">
        <w:rPr>
          <w:b/>
          <w:lang w:val="bg-BG"/>
        </w:rPr>
        <w:t xml:space="preserve">Образец </w:t>
      </w:r>
      <w:r>
        <w:rPr>
          <w:b/>
          <w:lang w:val="bg-BG"/>
        </w:rPr>
        <w:t>Ц_2021</w:t>
      </w:r>
      <w:r w:rsidRPr="00425214">
        <w:rPr>
          <w:b/>
          <w:lang w:val="bg-BG"/>
        </w:rPr>
        <w:t xml:space="preserve">, </w:t>
      </w:r>
      <w:r w:rsidRPr="00425214">
        <w:rPr>
          <w:lang w:val="bg-BG"/>
        </w:rPr>
        <w:t xml:space="preserve">Протокол за извършен оглед </w:t>
      </w:r>
      <w:r w:rsidRPr="00425214">
        <w:rPr>
          <w:b/>
          <w:lang w:val="bg-BG"/>
        </w:rPr>
        <w:t xml:space="preserve">Образец </w:t>
      </w:r>
      <w:r>
        <w:rPr>
          <w:b/>
          <w:lang w:val="bg-BG"/>
        </w:rPr>
        <w:t>П_2021</w:t>
      </w:r>
      <w:r w:rsidRPr="00425214">
        <w:rPr>
          <w:b/>
          <w:lang w:val="bg-BG"/>
        </w:rPr>
        <w:t xml:space="preserve">. </w:t>
      </w:r>
      <w:r w:rsidRPr="00425214">
        <w:rPr>
          <w:lang w:val="bg-BG"/>
        </w:rPr>
        <w:t xml:space="preserve">Настоящата документация е неразделна част от </w:t>
      </w:r>
      <w:r w:rsidRPr="00425214">
        <w:rPr>
          <w:b/>
          <w:lang w:val="bg-BG"/>
        </w:rPr>
        <w:t>Заповедта, с която е открит търга.</w:t>
      </w:r>
    </w:p>
    <w:p w:rsidR="00C909F8" w:rsidRPr="00425214" w:rsidRDefault="00C909F8" w:rsidP="0017121A">
      <w:pPr>
        <w:ind w:firstLine="454"/>
        <w:jc w:val="both"/>
        <w:rPr>
          <w:lang w:val="bg-BG"/>
        </w:rPr>
      </w:pPr>
      <w:r w:rsidRPr="00425214">
        <w:rPr>
          <w:lang w:val="bg-BG"/>
        </w:rPr>
        <w:t>Информация по документацията и заплащане на сумите по нея: 0893396353 - Георгиева;</w:t>
      </w:r>
    </w:p>
    <w:p w:rsidR="00C909F8" w:rsidRPr="00425214" w:rsidRDefault="00C909F8" w:rsidP="0017121A">
      <w:pPr>
        <w:ind w:firstLine="454"/>
        <w:rPr>
          <w:lang w:val="bg-BG"/>
        </w:rPr>
      </w:pPr>
      <w:r w:rsidRPr="00425214">
        <w:rPr>
          <w:lang w:val="bg-BG"/>
        </w:rPr>
        <w:t xml:space="preserve">За оглед </w:t>
      </w:r>
      <w:r>
        <w:rPr>
          <w:lang w:val="bg-BG"/>
        </w:rPr>
        <w:t xml:space="preserve">на площите </w:t>
      </w:r>
      <w:r w:rsidRPr="00425214">
        <w:rPr>
          <w:lang w:val="bg-BG"/>
        </w:rPr>
        <w:t>и информация: Валентин Добрев – Директор АСД тел: 0899 333393</w:t>
      </w:r>
    </w:p>
    <w:p w:rsidR="00C909F8" w:rsidRPr="00425214" w:rsidRDefault="00C909F8" w:rsidP="00BF1693">
      <w:pPr>
        <w:ind w:firstLine="454"/>
        <w:jc w:val="right"/>
        <w:rPr>
          <w:rStyle w:val="FontStyle18"/>
          <w:b w:val="0"/>
          <w:bCs/>
          <w:szCs w:val="20"/>
          <w:lang w:val="bg-BG"/>
        </w:rPr>
      </w:pPr>
      <w:r w:rsidRPr="00425214">
        <w:rPr>
          <w:lang w:val="bg-BG"/>
        </w:rPr>
        <w:br w:type="page"/>
      </w:r>
      <w:r>
        <w:rPr>
          <w:rStyle w:val="FontStyle18"/>
          <w:b w:val="0"/>
          <w:bCs/>
          <w:szCs w:val="20"/>
          <w:lang w:val="bg-BG"/>
        </w:rPr>
        <w:t xml:space="preserve">Образец </w:t>
      </w:r>
      <w:r w:rsidRPr="00425214">
        <w:rPr>
          <w:rStyle w:val="FontStyle18"/>
          <w:b w:val="0"/>
          <w:bCs/>
          <w:szCs w:val="20"/>
          <w:lang w:val="bg-BG"/>
        </w:rPr>
        <w:t>Ц</w:t>
      </w:r>
      <w:r>
        <w:rPr>
          <w:sz w:val="22"/>
          <w:lang w:val="bg-BG"/>
        </w:rPr>
        <w:t>_2021</w:t>
      </w:r>
    </w:p>
    <w:p w:rsidR="00C909F8" w:rsidRPr="00425214" w:rsidRDefault="00C909F8" w:rsidP="00CA6FBF">
      <w:pPr>
        <w:pStyle w:val="BodyTextIndent"/>
        <w:spacing w:after="0"/>
        <w:ind w:left="3540"/>
        <w:rPr>
          <w:lang w:val="bg-BG"/>
        </w:rPr>
      </w:pPr>
    </w:p>
    <w:p w:rsidR="00C909F8" w:rsidRPr="00425214" w:rsidRDefault="00C909F8" w:rsidP="00CA6FBF">
      <w:pPr>
        <w:pStyle w:val="BodyTextIndent"/>
        <w:spacing w:after="0"/>
        <w:ind w:left="3540"/>
        <w:rPr>
          <w:lang w:val="bg-BG"/>
        </w:rPr>
      </w:pPr>
      <w:r w:rsidRPr="00425214">
        <w:rPr>
          <w:lang w:val="bg-BG"/>
        </w:rPr>
        <w:t>До</w:t>
      </w:r>
    </w:p>
    <w:p w:rsidR="00C909F8" w:rsidRPr="00425214" w:rsidRDefault="00C909F8" w:rsidP="00CA6FBF">
      <w:pPr>
        <w:pStyle w:val="BodyTextIndent"/>
        <w:spacing w:after="0"/>
        <w:ind w:left="3540"/>
        <w:rPr>
          <w:lang w:val="bg-BG"/>
        </w:rPr>
      </w:pPr>
      <w:r w:rsidRPr="00425214">
        <w:rPr>
          <w:lang w:val="bg-BG"/>
        </w:rPr>
        <w:t>Национална спортна академия “Васил Левски”</w:t>
      </w:r>
    </w:p>
    <w:p w:rsidR="00C909F8" w:rsidRPr="00425214" w:rsidRDefault="00C909F8" w:rsidP="00CA6FBF">
      <w:pPr>
        <w:pStyle w:val="BodyTextIndent"/>
        <w:spacing w:after="0"/>
        <w:ind w:left="3540"/>
        <w:rPr>
          <w:lang w:val="bg-BG"/>
        </w:rPr>
      </w:pPr>
      <w:r w:rsidRPr="00425214">
        <w:rPr>
          <w:lang w:val="bg-BG"/>
        </w:rPr>
        <w:t>Представлявана от проф. Николай Изов - ректор</w:t>
      </w:r>
    </w:p>
    <w:p w:rsidR="00C909F8" w:rsidRPr="00425214" w:rsidRDefault="00C909F8" w:rsidP="00CA6FBF">
      <w:pPr>
        <w:pStyle w:val="BodyTextIndent"/>
        <w:spacing w:after="0"/>
        <w:ind w:left="-708" w:firstLine="720"/>
        <w:rPr>
          <w:lang w:val="bg-BG"/>
        </w:rPr>
      </w:pPr>
    </w:p>
    <w:p w:rsidR="00C909F8" w:rsidRPr="00425214" w:rsidRDefault="00C909F8" w:rsidP="0017121A">
      <w:pPr>
        <w:pStyle w:val="BodyTextIndent"/>
        <w:ind w:left="0"/>
        <w:jc w:val="center"/>
        <w:rPr>
          <w:lang w:val="bg-BG"/>
        </w:rPr>
      </w:pPr>
      <w:r w:rsidRPr="00425214">
        <w:rPr>
          <w:lang w:val="bg-BG"/>
        </w:rPr>
        <w:t>ПРЕДЛАГАНА НАЕМНА ЦЕНА</w:t>
      </w:r>
    </w:p>
    <w:p w:rsidR="00C909F8" w:rsidRPr="00425214" w:rsidRDefault="00C909F8" w:rsidP="0017121A">
      <w:pPr>
        <w:pStyle w:val="BodyText2"/>
        <w:rPr>
          <w:b/>
          <w:lang w:val="bg-BG"/>
        </w:rPr>
      </w:pPr>
    </w:p>
    <w:p w:rsidR="00C909F8" w:rsidRPr="00425214" w:rsidRDefault="00C909F8" w:rsidP="00092847">
      <w:pPr>
        <w:pStyle w:val="BodyText2"/>
        <w:spacing w:line="240" w:lineRule="auto"/>
        <w:rPr>
          <w:b/>
          <w:lang w:val="bg-BG"/>
        </w:rPr>
      </w:pPr>
      <w:r w:rsidRPr="00425214">
        <w:rPr>
          <w:b/>
          <w:lang w:val="bg-BG"/>
        </w:rPr>
        <w:t>от _____________________________________________________________, в качеството си на ____________________________ на др</w:t>
      </w:r>
      <w:r>
        <w:rPr>
          <w:b/>
          <w:lang w:val="bg-BG"/>
        </w:rPr>
        <w:t>ужество ______________________</w:t>
      </w:r>
      <w:r w:rsidRPr="00425214">
        <w:rPr>
          <w:b/>
          <w:lang w:val="bg-BG"/>
        </w:rPr>
        <w:t>_____________________, ЕИК____________, адрес ______________________________________</w:t>
      </w:r>
      <w:r>
        <w:rPr>
          <w:b/>
          <w:lang w:val="bg-BG"/>
        </w:rPr>
        <w:t>________________________</w:t>
      </w:r>
      <w:r w:rsidRPr="00425214">
        <w:rPr>
          <w:b/>
          <w:lang w:val="bg-BG"/>
        </w:rPr>
        <w:t xml:space="preserve"> телефон/GSM___________________, email ___________@___________</w:t>
      </w:r>
      <w:r>
        <w:rPr>
          <w:b/>
          <w:lang w:val="bg-BG"/>
        </w:rPr>
        <w:t>_________</w:t>
      </w:r>
    </w:p>
    <w:p w:rsidR="00C909F8" w:rsidRPr="00425214" w:rsidRDefault="00C909F8" w:rsidP="00092847">
      <w:pPr>
        <w:pStyle w:val="BodyText2"/>
        <w:spacing w:line="240" w:lineRule="auto"/>
        <w:ind w:firstLine="720"/>
        <w:rPr>
          <w:lang w:val="bg-BG"/>
        </w:rPr>
      </w:pPr>
    </w:p>
    <w:p w:rsidR="00C909F8" w:rsidRPr="00425214" w:rsidRDefault="00C909F8" w:rsidP="0017121A">
      <w:pPr>
        <w:pStyle w:val="BodyText2"/>
        <w:ind w:firstLine="720"/>
        <w:rPr>
          <w:b/>
          <w:lang w:val="bg-BG"/>
        </w:rPr>
      </w:pPr>
      <w:r w:rsidRPr="00425214">
        <w:rPr>
          <w:b/>
          <w:lang w:val="bg-BG"/>
        </w:rPr>
        <w:t>Уважаеми господин Ректор,</w:t>
      </w:r>
    </w:p>
    <w:p w:rsidR="00C909F8" w:rsidRPr="00425214" w:rsidRDefault="00C909F8" w:rsidP="0017121A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425214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425214">
        <w:rPr>
          <w:sz w:val="28"/>
        </w:rPr>
        <w:t>за</w:t>
      </w:r>
      <w:r>
        <w:rPr>
          <w:sz w:val="28"/>
        </w:rPr>
        <w:t xml:space="preserve"> отдаване под наем за срок до 31.12.2030</w:t>
      </w:r>
      <w:r w:rsidRPr="00425214">
        <w:rPr>
          <w:sz w:val="28"/>
        </w:rPr>
        <w:t xml:space="preserve"> г. на </w:t>
      </w:r>
      <w:r w:rsidRPr="001A7DD4">
        <w:rPr>
          <w:rStyle w:val="FontStyle17"/>
          <w:sz w:val="28"/>
          <w:szCs w:val="20"/>
        </w:rPr>
        <w:t>под наем на площи за поставяне на автомати за топли напитки и пакетирани храни собственост н</w:t>
      </w:r>
      <w:r w:rsidRPr="00425214">
        <w:rPr>
          <w:sz w:val="28"/>
        </w:rPr>
        <w:t>а Национална спортна академия „Васил Левски</w:t>
      </w:r>
      <w:r>
        <w:rPr>
          <w:sz w:val="28"/>
        </w:rPr>
        <w:t>”, открит с Ваша Заповед №ЗП–239/09</w:t>
      </w:r>
      <w:r w:rsidRPr="00425214">
        <w:rPr>
          <w:sz w:val="28"/>
        </w:rPr>
        <w:t>.0</w:t>
      </w:r>
      <w:r>
        <w:rPr>
          <w:sz w:val="28"/>
        </w:rPr>
        <w:t>3</w:t>
      </w:r>
      <w:r w:rsidRPr="00425214">
        <w:rPr>
          <w:sz w:val="28"/>
        </w:rPr>
        <w:t>.202</w:t>
      </w:r>
      <w:r>
        <w:rPr>
          <w:sz w:val="28"/>
        </w:rPr>
        <w:t>1</w:t>
      </w:r>
      <w:r w:rsidRPr="00425214">
        <w:rPr>
          <w:sz w:val="28"/>
        </w:rPr>
        <w:t xml:space="preserve"> г. и </w:t>
      </w:r>
      <w:r w:rsidRPr="00425214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C909F8" w:rsidRPr="00425214" w:rsidRDefault="00C909F8" w:rsidP="0017121A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425214">
        <w:rPr>
          <w:rStyle w:val="FontStyle18"/>
          <w:bCs/>
          <w:spacing w:val="70"/>
          <w:sz w:val="28"/>
          <w:szCs w:val="20"/>
        </w:rPr>
        <w:t>ПРЕДЛАГАМ</w:t>
      </w:r>
      <w:r>
        <w:rPr>
          <w:rStyle w:val="FontStyle18"/>
          <w:bCs/>
          <w:spacing w:val="70"/>
          <w:sz w:val="28"/>
          <w:szCs w:val="20"/>
        </w:rPr>
        <w:t>:</w:t>
      </w:r>
    </w:p>
    <w:p w:rsidR="00C909F8" w:rsidRDefault="00C909F8" w:rsidP="0017121A">
      <w:pPr>
        <w:pStyle w:val="Style10"/>
        <w:widowControl/>
        <w:spacing w:line="240" w:lineRule="auto"/>
        <w:ind w:firstLine="691"/>
        <w:rPr>
          <w:sz w:val="28"/>
        </w:rPr>
      </w:pPr>
      <w:r w:rsidRPr="00425214">
        <w:rPr>
          <w:sz w:val="28"/>
        </w:rPr>
        <w:t xml:space="preserve">Представляваният от мен участник да наеме </w:t>
      </w:r>
      <w:r>
        <w:rPr>
          <w:sz w:val="28"/>
        </w:rPr>
        <w:t>до 31.12.2030</w:t>
      </w:r>
      <w:r w:rsidRPr="00425214">
        <w:rPr>
          <w:sz w:val="28"/>
        </w:rPr>
        <w:t xml:space="preserve"> г. </w:t>
      </w:r>
      <w:r>
        <w:rPr>
          <w:sz w:val="28"/>
        </w:rPr>
        <w:t xml:space="preserve">6 бр. </w:t>
      </w:r>
      <w:r w:rsidRPr="00425214">
        <w:rPr>
          <w:sz w:val="28"/>
        </w:rPr>
        <w:t xml:space="preserve">площи, </w:t>
      </w:r>
      <w:r>
        <w:rPr>
          <w:sz w:val="28"/>
        </w:rPr>
        <w:t>обособени за поставяне на общо 6</w:t>
      </w:r>
      <w:r w:rsidRPr="00425214">
        <w:rPr>
          <w:sz w:val="28"/>
        </w:rPr>
        <w:t xml:space="preserve"> бр</w:t>
      </w:r>
      <w:r>
        <w:rPr>
          <w:sz w:val="28"/>
        </w:rPr>
        <w:t>оя</w:t>
      </w:r>
      <w:r w:rsidRPr="0097267B">
        <w:rPr>
          <w:rStyle w:val="FontStyle17"/>
          <w:sz w:val="28"/>
          <w:szCs w:val="20"/>
        </w:rPr>
        <w:t xml:space="preserve"> </w:t>
      </w:r>
      <w:r w:rsidRPr="001A7DD4">
        <w:rPr>
          <w:rStyle w:val="FontStyle17"/>
          <w:sz w:val="28"/>
          <w:szCs w:val="20"/>
        </w:rPr>
        <w:t>автомати за топли напитки и пакетирани храни</w:t>
      </w:r>
      <w:r>
        <w:rPr>
          <w:sz w:val="28"/>
        </w:rPr>
        <w:t xml:space="preserve"> </w:t>
      </w:r>
      <w:r w:rsidRPr="00425214">
        <w:rPr>
          <w:sz w:val="28"/>
        </w:rPr>
        <w:t>находящи се</w:t>
      </w:r>
      <w:r>
        <w:rPr>
          <w:sz w:val="28"/>
        </w:rPr>
        <w:t>, както следва:</w:t>
      </w:r>
    </w:p>
    <w:p w:rsidR="00C909F8" w:rsidRDefault="00C909F8" w:rsidP="0017121A">
      <w:pPr>
        <w:pStyle w:val="Style10"/>
        <w:widowControl/>
        <w:spacing w:line="240" w:lineRule="auto"/>
        <w:ind w:firstLine="691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"/>
        <w:gridCol w:w="5486"/>
        <w:gridCol w:w="728"/>
        <w:gridCol w:w="1595"/>
        <w:gridCol w:w="1773"/>
      </w:tblGrid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Местонахождение в гр. София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Площ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jc w:val="lef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 xml:space="preserve">Предназначение </w:t>
            </w:r>
          </w:p>
        </w:tc>
        <w:tc>
          <w:tcPr>
            <w:tcW w:w="0" w:type="auto"/>
          </w:tcPr>
          <w:p w:rsidR="00C909F8" w:rsidRDefault="00C909F8" w:rsidP="00EF156E">
            <w:pPr>
              <w:pStyle w:val="BodyText"/>
              <w:rPr>
                <w:bCs/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Предлагана </w:t>
            </w:r>
            <w:r>
              <w:rPr>
                <w:bCs/>
                <w:sz w:val="18"/>
                <w:szCs w:val="20"/>
              </w:rPr>
              <w:t>месечна</w:t>
            </w:r>
          </w:p>
          <w:p w:rsidR="00C909F8" w:rsidRDefault="00C909F8" w:rsidP="00EF156E">
            <w:pPr>
              <w:pStyle w:val="BodyText"/>
              <w:rPr>
                <w:bCs/>
                <w:sz w:val="18"/>
                <w:szCs w:val="20"/>
              </w:rPr>
            </w:pPr>
            <w:r w:rsidRPr="00392812">
              <w:rPr>
                <w:bCs/>
                <w:sz w:val="18"/>
                <w:szCs w:val="20"/>
              </w:rPr>
              <w:t>наемна цена</w:t>
            </w:r>
          </w:p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в лева с ДДС</w:t>
            </w: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Студентски град, ул. ”Акад. Стефан Младенов” 21 - 2</w:t>
            </w:r>
            <w:r w:rsidRPr="00392812">
              <w:rPr>
                <w:bCs/>
                <w:sz w:val="18"/>
                <w:szCs w:val="20"/>
              </w:rPr>
              <w:t xml:space="preserve"> етаж Ректорат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1 кв.м.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pStyle w:val="BodyText"/>
              <w:jc w:val="left"/>
              <w:rPr>
                <w:sz w:val="18"/>
                <w:szCs w:val="20"/>
              </w:rPr>
            </w:pPr>
            <w:r w:rsidRPr="00392812">
              <w:rPr>
                <w:sz w:val="18"/>
                <w:szCs w:val="20"/>
              </w:rPr>
              <w:t>топли напитки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2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Студентски град, бл.15 – 1 етаж на централния вход 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3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 xml:space="preserve">Студентски град, бл.70 – 1 етаж на централния вход 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4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ул.Гургулят №1 – 1 етаж на централния вход на Учебната сграда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5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596811">
              <w:rPr>
                <w:sz w:val="18"/>
                <w:szCs w:val="20"/>
              </w:rPr>
              <w:t>ул.Гургулят №1 – 1 етаж на централния вход на Учебната сграда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пакетирани храни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6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Плувен басейн, бул. Прага 21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1 кв.м.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топли напитки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Всички наемни цени са с включени ел. енергия, вода и ТБО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7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 w:rsidRPr="00392812">
              <w:rPr>
                <w:sz w:val="18"/>
                <w:szCs w:val="20"/>
                <w:lang w:val="bg-BG"/>
              </w:rPr>
              <w:t>П</w:t>
            </w:r>
            <w:r>
              <w:rPr>
                <w:sz w:val="18"/>
                <w:szCs w:val="20"/>
                <w:lang w:val="bg-BG"/>
              </w:rPr>
              <w:t xml:space="preserve">редлагана </w:t>
            </w:r>
            <w:r w:rsidRPr="00392812">
              <w:rPr>
                <w:sz w:val="18"/>
                <w:szCs w:val="20"/>
                <w:lang w:val="bg-BG"/>
              </w:rPr>
              <w:t xml:space="preserve">обща наемна месечна цена </w:t>
            </w:r>
            <w:r>
              <w:rPr>
                <w:sz w:val="18"/>
                <w:szCs w:val="20"/>
                <w:lang w:val="bg-BG"/>
              </w:rPr>
              <w:t>в лева с ДДС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>
              <w:rPr>
                <w:sz w:val="18"/>
                <w:szCs w:val="20"/>
                <w:lang w:val="bg-BG"/>
              </w:rPr>
              <w:t>Цифром:</w:t>
            </w: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  <w:tr w:rsidR="00C909F8" w:rsidRPr="00392812" w:rsidTr="00190E4C">
        <w:trPr>
          <w:trHeight w:val="300"/>
        </w:trPr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  <w:r>
              <w:rPr>
                <w:sz w:val="18"/>
                <w:szCs w:val="20"/>
                <w:lang w:val="bg-BG"/>
              </w:rPr>
              <w:t>Словом:</w:t>
            </w:r>
          </w:p>
        </w:tc>
        <w:tc>
          <w:tcPr>
            <w:tcW w:w="0" w:type="auto"/>
          </w:tcPr>
          <w:p w:rsidR="00C909F8" w:rsidRPr="00392812" w:rsidRDefault="00C909F8" w:rsidP="00EF156E">
            <w:pPr>
              <w:jc w:val="both"/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EF156E">
            <w:pPr>
              <w:rPr>
                <w:sz w:val="18"/>
                <w:szCs w:val="20"/>
                <w:lang w:val="bg-BG"/>
              </w:rPr>
            </w:pPr>
          </w:p>
        </w:tc>
        <w:tc>
          <w:tcPr>
            <w:tcW w:w="0" w:type="auto"/>
          </w:tcPr>
          <w:p w:rsidR="00C909F8" w:rsidRPr="00392812" w:rsidRDefault="00C909F8" w:rsidP="00B5623A">
            <w:pPr>
              <w:pStyle w:val="BodyText"/>
              <w:jc w:val="right"/>
              <w:rPr>
                <w:sz w:val="18"/>
                <w:szCs w:val="20"/>
              </w:rPr>
            </w:pPr>
          </w:p>
        </w:tc>
      </w:tr>
    </w:tbl>
    <w:p w:rsidR="00C909F8" w:rsidRDefault="00C909F8" w:rsidP="0017121A">
      <w:pPr>
        <w:pStyle w:val="Style10"/>
        <w:widowControl/>
        <w:spacing w:line="240" w:lineRule="auto"/>
        <w:ind w:firstLine="691"/>
        <w:rPr>
          <w:sz w:val="28"/>
        </w:rPr>
      </w:pPr>
    </w:p>
    <w:p w:rsidR="00C909F8" w:rsidRPr="00425214" w:rsidRDefault="00C909F8" w:rsidP="0017121A">
      <w:pPr>
        <w:pStyle w:val="BodyText2"/>
        <w:rPr>
          <w:b/>
          <w:lang w:val="bg-BG"/>
        </w:rPr>
      </w:pPr>
      <w:r w:rsidRPr="00425214">
        <w:rPr>
          <w:b/>
          <w:lang w:val="bg-BG"/>
        </w:rPr>
        <w:t>Настоящата ценова оферта е неразделна част от Договор за наем</w:t>
      </w:r>
    </w:p>
    <w:p w:rsidR="00C909F8" w:rsidRPr="00425214" w:rsidRDefault="00C909F8" w:rsidP="0017121A">
      <w:pPr>
        <w:pStyle w:val="BodyText2"/>
        <w:rPr>
          <w:b/>
          <w:lang w:val="bg-BG"/>
        </w:rPr>
      </w:pPr>
    </w:p>
    <w:p w:rsidR="00C909F8" w:rsidRPr="00425214" w:rsidRDefault="00C909F8" w:rsidP="0017121A">
      <w:pPr>
        <w:pStyle w:val="BodyText2"/>
        <w:rPr>
          <w:b/>
          <w:lang w:val="bg-BG"/>
        </w:rPr>
      </w:pPr>
      <w:r w:rsidRPr="00425214">
        <w:rPr>
          <w:b/>
          <w:lang w:val="bg-BG"/>
        </w:rPr>
        <w:t>гр...........................                                       УЧАСТНИК:</w:t>
      </w:r>
    </w:p>
    <w:p w:rsidR="00C909F8" w:rsidRPr="00425214" w:rsidRDefault="00C909F8" w:rsidP="0017121A">
      <w:pPr>
        <w:pStyle w:val="BodyText2"/>
        <w:rPr>
          <w:b/>
          <w:lang w:val="bg-BG"/>
        </w:rPr>
      </w:pPr>
      <w:r w:rsidRPr="00425214">
        <w:rPr>
          <w:b/>
          <w:lang w:val="bg-BG"/>
        </w:rPr>
        <w:t xml:space="preserve">Дата:            </w:t>
      </w:r>
      <w:r>
        <w:rPr>
          <w:b/>
          <w:lang w:val="bg-BG"/>
        </w:rPr>
        <w:t xml:space="preserve">       2021</w:t>
      </w:r>
      <w:r w:rsidRPr="00425214">
        <w:rPr>
          <w:b/>
          <w:lang w:val="bg-BG"/>
        </w:rPr>
        <w:t xml:space="preserve"> г.                                                                         подпис и печат</w:t>
      </w:r>
    </w:p>
    <w:p w:rsidR="00C909F8" w:rsidRPr="00425214" w:rsidRDefault="00C909F8" w:rsidP="0017121A">
      <w:pPr>
        <w:pStyle w:val="BodyText2"/>
        <w:ind w:left="7200"/>
        <w:rPr>
          <w:sz w:val="22"/>
          <w:lang w:val="bg-BG"/>
        </w:rPr>
      </w:pPr>
      <w:r w:rsidRPr="00425214">
        <w:rPr>
          <w:sz w:val="36"/>
          <w:szCs w:val="36"/>
          <w:lang w:val="bg-BG"/>
        </w:rPr>
        <w:br w:type="page"/>
      </w:r>
      <w:r>
        <w:rPr>
          <w:b/>
          <w:sz w:val="22"/>
          <w:lang w:val="bg-BG"/>
        </w:rPr>
        <w:t>Образец Д_2021</w:t>
      </w:r>
    </w:p>
    <w:p w:rsidR="00C909F8" w:rsidRPr="00425214" w:rsidRDefault="00C909F8" w:rsidP="0017121A">
      <w:pPr>
        <w:pStyle w:val="BodyText2"/>
        <w:jc w:val="center"/>
        <w:rPr>
          <w:b/>
          <w:szCs w:val="28"/>
          <w:lang w:val="bg-BG"/>
        </w:rPr>
      </w:pPr>
    </w:p>
    <w:p w:rsidR="00C909F8" w:rsidRPr="00425214" w:rsidRDefault="00C909F8" w:rsidP="0017121A">
      <w:pPr>
        <w:pStyle w:val="BodyText2"/>
        <w:jc w:val="center"/>
        <w:rPr>
          <w:b/>
          <w:szCs w:val="28"/>
          <w:lang w:val="bg-BG"/>
        </w:rPr>
      </w:pPr>
    </w:p>
    <w:p w:rsidR="00C909F8" w:rsidRPr="00425214" w:rsidRDefault="00C909F8" w:rsidP="0017121A">
      <w:pPr>
        <w:pStyle w:val="BodyText2"/>
        <w:jc w:val="center"/>
        <w:rPr>
          <w:b/>
          <w:szCs w:val="28"/>
          <w:lang w:val="bg-BG"/>
        </w:rPr>
      </w:pPr>
      <w:r w:rsidRPr="00425214">
        <w:rPr>
          <w:b/>
          <w:szCs w:val="28"/>
          <w:lang w:val="bg-BG"/>
        </w:rPr>
        <w:t>Д Е К Л А Р А Ц И Я</w:t>
      </w:r>
    </w:p>
    <w:p w:rsidR="00C909F8" w:rsidRPr="00425214" w:rsidRDefault="00C909F8" w:rsidP="0017121A">
      <w:pPr>
        <w:pStyle w:val="BodyText2"/>
        <w:jc w:val="center"/>
        <w:rPr>
          <w:b/>
          <w:szCs w:val="28"/>
          <w:lang w:val="bg-BG"/>
        </w:rPr>
      </w:pPr>
    </w:p>
    <w:p w:rsidR="00C909F8" w:rsidRPr="00425214" w:rsidRDefault="00C909F8" w:rsidP="0017121A">
      <w:pPr>
        <w:pStyle w:val="BodyText2"/>
        <w:rPr>
          <w:lang w:val="bg-BG"/>
        </w:rPr>
      </w:pPr>
      <w:r w:rsidRPr="00425214">
        <w:rPr>
          <w:lang w:val="bg-BG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C909F8" w:rsidRPr="00425214" w:rsidRDefault="00C909F8" w:rsidP="0017121A">
      <w:pPr>
        <w:pStyle w:val="BodyText2"/>
        <w:rPr>
          <w:lang w:val="bg-BG"/>
        </w:rPr>
      </w:pPr>
    </w:p>
    <w:p w:rsidR="00C909F8" w:rsidRPr="00425214" w:rsidRDefault="00C909F8" w:rsidP="0017121A">
      <w:pPr>
        <w:pStyle w:val="BodyText2"/>
        <w:jc w:val="center"/>
        <w:rPr>
          <w:b/>
          <w:lang w:val="bg-BG"/>
        </w:rPr>
      </w:pPr>
      <w:r w:rsidRPr="00425214">
        <w:rPr>
          <w:b/>
          <w:caps/>
          <w:lang w:val="bg-BG"/>
        </w:rPr>
        <w:t xml:space="preserve">д е к л а р и р а м,   ч е </w:t>
      </w:r>
      <w:r w:rsidRPr="00425214">
        <w:rPr>
          <w:b/>
          <w:lang w:val="bg-BG"/>
        </w:rPr>
        <w:t>:</w:t>
      </w:r>
    </w:p>
    <w:p w:rsidR="00C909F8" w:rsidRPr="00425214" w:rsidRDefault="00C909F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 xml:space="preserve">Съм запознат/а с условията посочени в </w:t>
      </w:r>
      <w:r w:rsidRPr="00425214">
        <w:rPr>
          <w:lang w:val="bg-BG"/>
        </w:rPr>
        <w:t xml:space="preserve">тръжната документация за участие в ТАЕН ТЪРГ </w:t>
      </w:r>
      <w:r w:rsidRPr="00425214">
        <w:rPr>
          <w:b/>
          <w:lang w:val="bg-BG"/>
        </w:rPr>
        <w:t>за отдаване под наем на свободни площи</w:t>
      </w:r>
      <w:r w:rsidRPr="00425214">
        <w:rPr>
          <w:sz w:val="28"/>
          <w:lang w:val="bg-BG"/>
        </w:rPr>
        <w:t xml:space="preserve"> </w:t>
      </w:r>
      <w:r w:rsidRPr="00425214">
        <w:rPr>
          <w:b/>
          <w:lang w:val="bg-BG"/>
        </w:rPr>
        <w:t>собственост на НСА „Васил Левски”, открит със Заповед №ЗП–</w:t>
      </w:r>
      <w:r>
        <w:rPr>
          <w:b/>
          <w:lang w:val="bg-BG"/>
        </w:rPr>
        <w:t>239/09.03.2021</w:t>
      </w:r>
      <w:r w:rsidRPr="00425214">
        <w:rPr>
          <w:lang w:val="bg-BG"/>
        </w:rPr>
        <w:t xml:space="preserve"> г.</w:t>
      </w:r>
      <w:r w:rsidRPr="00425214">
        <w:rPr>
          <w:b/>
          <w:lang w:val="bg-BG"/>
        </w:rPr>
        <w:t>, и съм съгласен /a/ и приемам същите, включително и проектодоговорa.</w:t>
      </w:r>
    </w:p>
    <w:p w:rsidR="00C909F8" w:rsidRPr="00425214" w:rsidRDefault="00C909F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C909F8" w:rsidRPr="00425214" w:rsidRDefault="00C909F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>Съм съгласен/а внесеният депозит за участие да ми бъде възстановен по банкова сметка:</w:t>
      </w:r>
    </w:p>
    <w:p w:rsidR="00C909F8" w:rsidRPr="00425214" w:rsidRDefault="00C909F8" w:rsidP="0017121A">
      <w:pPr>
        <w:pStyle w:val="BodyText2"/>
        <w:ind w:firstLine="720"/>
        <w:rPr>
          <w:b/>
          <w:lang w:val="bg-BG"/>
        </w:rPr>
      </w:pPr>
      <w:r w:rsidRPr="00425214">
        <w:rPr>
          <w:b/>
          <w:lang w:val="bg-BG"/>
        </w:rPr>
        <w:t>IBAN: ...................................................................................................</w:t>
      </w:r>
    </w:p>
    <w:p w:rsidR="00C909F8" w:rsidRPr="00425214" w:rsidRDefault="00C909F8" w:rsidP="0017121A">
      <w:pPr>
        <w:pStyle w:val="BodyText2"/>
        <w:ind w:firstLine="720"/>
        <w:rPr>
          <w:b/>
          <w:lang w:val="bg-BG"/>
        </w:rPr>
      </w:pPr>
      <w:r w:rsidRPr="00425214">
        <w:rPr>
          <w:b/>
          <w:lang w:val="bg-BG"/>
        </w:rPr>
        <w:t>BIC: …………………………… При банка : .................................................................</w:t>
      </w:r>
    </w:p>
    <w:p w:rsidR="00C909F8" w:rsidRPr="00425214" w:rsidRDefault="00C909F8" w:rsidP="0017121A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425214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C909F8" w:rsidRPr="00425214" w:rsidRDefault="00C909F8" w:rsidP="0017121A">
      <w:pPr>
        <w:pStyle w:val="BodyText2"/>
        <w:rPr>
          <w:b/>
          <w:lang w:val="bg-BG"/>
        </w:rPr>
      </w:pPr>
    </w:p>
    <w:p w:rsidR="00C909F8" w:rsidRPr="00425214" w:rsidRDefault="00C909F8" w:rsidP="0017121A">
      <w:pPr>
        <w:pStyle w:val="BodyText2"/>
        <w:rPr>
          <w:b/>
          <w:lang w:val="bg-BG"/>
        </w:rPr>
      </w:pPr>
    </w:p>
    <w:p w:rsidR="00C909F8" w:rsidRPr="00425214" w:rsidRDefault="00C909F8" w:rsidP="0017121A">
      <w:pPr>
        <w:pStyle w:val="BodyText2"/>
        <w:ind w:firstLine="720"/>
        <w:rPr>
          <w:lang w:val="bg-BG"/>
        </w:rPr>
      </w:pPr>
      <w:r>
        <w:rPr>
          <w:lang w:val="bg-BG"/>
        </w:rPr>
        <w:t>________ 2021</w:t>
      </w:r>
      <w:r w:rsidRPr="00425214">
        <w:rPr>
          <w:lang w:val="bg-BG"/>
        </w:rPr>
        <w:t xml:space="preserve"> г.</w:t>
      </w:r>
      <w:r w:rsidRPr="00425214">
        <w:rPr>
          <w:lang w:val="bg-BG"/>
        </w:rPr>
        <w:tab/>
      </w:r>
      <w:r w:rsidRPr="00425214">
        <w:rPr>
          <w:lang w:val="bg-BG"/>
        </w:rPr>
        <w:tab/>
      </w:r>
      <w:r w:rsidRPr="00425214">
        <w:rPr>
          <w:lang w:val="bg-BG"/>
        </w:rPr>
        <w:tab/>
        <w:t>Декларатор: ________________</w:t>
      </w:r>
    </w:p>
    <w:p w:rsidR="00C909F8" w:rsidRPr="00425214" w:rsidRDefault="00C909F8" w:rsidP="0017121A">
      <w:pPr>
        <w:pStyle w:val="BodyText2"/>
        <w:ind w:firstLine="720"/>
        <w:rPr>
          <w:lang w:val="bg-BG"/>
        </w:rPr>
      </w:pPr>
      <w:r w:rsidRPr="00425214">
        <w:rPr>
          <w:lang w:val="bg-BG"/>
        </w:rPr>
        <w:t>гр.</w:t>
      </w:r>
      <w:r w:rsidRPr="00425214">
        <w:rPr>
          <w:lang w:val="bg-BG"/>
        </w:rPr>
        <w:tab/>
      </w:r>
      <w:r w:rsidRPr="00425214">
        <w:rPr>
          <w:lang w:val="bg-BG"/>
        </w:rPr>
        <w:tab/>
      </w:r>
      <w:r w:rsidRPr="00425214">
        <w:rPr>
          <w:lang w:val="bg-BG"/>
        </w:rPr>
        <w:tab/>
      </w:r>
      <w:r w:rsidRPr="00425214">
        <w:rPr>
          <w:lang w:val="bg-BG"/>
        </w:rPr>
        <w:tab/>
        <w:t xml:space="preserve">                                   /подпис и печат/</w:t>
      </w:r>
    </w:p>
    <w:p w:rsidR="00C909F8" w:rsidRPr="00425214" w:rsidRDefault="00C909F8" w:rsidP="0017121A">
      <w:pPr>
        <w:spacing w:line="1" w:lineRule="exact"/>
        <w:rPr>
          <w:lang w:val="bg-BG"/>
        </w:rPr>
      </w:pPr>
      <w:r w:rsidRPr="00425214">
        <w:rPr>
          <w:sz w:val="36"/>
          <w:szCs w:val="36"/>
          <w:lang w:val="bg-BG"/>
        </w:rPr>
        <w:br w:type="page"/>
      </w:r>
    </w:p>
    <w:p w:rsidR="00C909F8" w:rsidRPr="00425214" w:rsidRDefault="00C909F8" w:rsidP="0017121A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ДОГОВОР ЗА НАЕМ</w:t>
      </w:r>
    </w:p>
    <w:p w:rsidR="00C909F8" w:rsidRPr="00425214" w:rsidRDefault="00C909F8" w:rsidP="0017121A">
      <w:pPr>
        <w:shd w:val="clear" w:color="auto" w:fill="FFFFFF"/>
        <w:ind w:firstLine="567"/>
        <w:jc w:val="both"/>
        <w:rPr>
          <w:lang w:val="bg-BG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Днес, …… ………….. 2021</w:t>
      </w:r>
      <w:r w:rsidRPr="00425214">
        <w:rPr>
          <w:spacing w:val="-12"/>
        </w:rPr>
        <w:t xml:space="preserve"> г., в гр. София, на основание чл.55 и сл. от ППЗДС и т......</w:t>
      </w:r>
      <w:r>
        <w:rPr>
          <w:spacing w:val="-12"/>
        </w:rPr>
        <w:t>. от Заповед №ЗП-………./………...2021</w:t>
      </w:r>
      <w:r w:rsidRPr="00425214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свободни помещения и плоши, открит със Заповед №ЗП–</w:t>
      </w:r>
      <w:r>
        <w:t>239/09.03</w:t>
      </w:r>
      <w:r w:rsidRPr="00425214">
        <w:t>.</w:t>
      </w:r>
      <w:r>
        <w:t>2021</w:t>
      </w:r>
      <w:r w:rsidRPr="00425214">
        <w:rPr>
          <w:spacing w:val="-12"/>
        </w:rPr>
        <w:t xml:space="preserve"> г. обявление публ. във в. “24 часа” бр. …....... от …..…</w:t>
      </w:r>
      <w:r>
        <w:rPr>
          <w:spacing w:val="-12"/>
        </w:rPr>
        <w:t xml:space="preserve"> …03.2021</w:t>
      </w:r>
      <w:r w:rsidRPr="00425214">
        <w:rPr>
          <w:spacing w:val="-12"/>
        </w:rPr>
        <w:t xml:space="preserve"> г. и в. “Българ</w:t>
      </w:r>
      <w:r>
        <w:rPr>
          <w:spacing w:val="-12"/>
        </w:rPr>
        <w:t>ия днес” бр. …......... от ………03.2021</w:t>
      </w:r>
      <w:r w:rsidRPr="00425214">
        <w:rPr>
          <w:spacing w:val="-12"/>
        </w:rPr>
        <w:t xml:space="preserve"> г., между: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b/>
          <w:spacing w:val="-12"/>
        </w:rPr>
        <w:t>Национална спортна академия "Васил Левски"</w:t>
      </w:r>
      <w:r w:rsidRPr="00425214">
        <w:rPr>
          <w:spacing w:val="-12"/>
        </w:rPr>
        <w:t>, гр. София, Студентски град, ул. ”Акад. Стефан Младенов” 21, представлявана от ректора проф. Николай Изов и Николинка Любенова ЕИК BG000670627, наречена в настоящия договор за краткост НАЕМОДАТЕЛ и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ПРЕДМЕТ НА ДОГОВОРА</w:t>
      </w: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1.1. НАЕМОДАТЕЛЯТ предоставя за временно и възмездно ползване /под наем/ на НАЕМАТЕЛЯ, при условията на настоящия договор, ПЛОЩИ обособ</w:t>
      </w:r>
      <w:r>
        <w:rPr>
          <w:spacing w:val="-12"/>
        </w:rPr>
        <w:t xml:space="preserve">ени за поставяне на 6 броя </w:t>
      </w:r>
      <w:r w:rsidRPr="00392812">
        <w:t>автомати за топли напитки и пакетирани храни</w:t>
      </w:r>
      <w:r>
        <w:rPr>
          <w:spacing w:val="-12"/>
        </w:rPr>
        <w:t xml:space="preserve">, </w:t>
      </w:r>
      <w:r w:rsidRPr="00425214">
        <w:rPr>
          <w:spacing w:val="-12"/>
        </w:rPr>
        <w:t>находящи се</w:t>
      </w:r>
      <w:r>
        <w:rPr>
          <w:spacing w:val="-12"/>
        </w:rPr>
        <w:t>, както следва:</w:t>
      </w:r>
    </w:p>
    <w:tbl>
      <w:tblPr>
        <w:tblW w:w="4406" w:type="pct"/>
        <w:tblInd w:w="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0"/>
        <w:gridCol w:w="6206"/>
        <w:gridCol w:w="823"/>
        <w:gridCol w:w="1804"/>
      </w:tblGrid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</w:p>
        </w:tc>
        <w:tc>
          <w:tcPr>
            <w:tcW w:w="3379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Местонахождение в гр. София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Площ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pStyle w:val="BodyText"/>
              <w:jc w:val="lef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 xml:space="preserve">Предназначение </w:t>
            </w:r>
          </w:p>
        </w:tc>
      </w:tr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1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Студентски град, ул. ”Акад. Стефан Младенов” 21 - 2</w:t>
            </w:r>
            <w:r w:rsidRPr="00967D1F">
              <w:rPr>
                <w:bCs/>
                <w:sz w:val="20"/>
                <w:szCs w:val="20"/>
              </w:rPr>
              <w:t xml:space="preserve"> етаж Ректорат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pStyle w:val="BodyText"/>
              <w:jc w:val="lef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топли напитки</w:t>
            </w:r>
          </w:p>
        </w:tc>
      </w:tr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2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 xml:space="preserve">Студентски град, бл.15 – 1 етаж на централния вход 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3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 xml:space="preserve">Студентски град, бл.70 – 1 етаж на централния вход 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4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ул.Гургулят №1 – 1 етаж на централния вход на Учебната сграда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5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</w:rPr>
              <w:t>ул.Гургулят №1 – 1 етаж на централния вход на Учебната сграда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пакетирани храни</w:t>
            </w:r>
          </w:p>
        </w:tc>
      </w:tr>
      <w:tr w:rsidR="00C909F8" w:rsidRPr="00967D1F" w:rsidTr="00967D1F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6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Плувен басейн, бул. Прага 21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</w:tbl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1.2. НАЕМАТЕЛЯТ приема да ползва площите по чл. 1.1., съгласно предназначението им, срещу заплащане на наемна цена по чл.3 от този договор.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СРОК НА ДОГОВОРА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академия „Васил Л</w:t>
      </w:r>
      <w:r>
        <w:rPr>
          <w:spacing w:val="-12"/>
        </w:rPr>
        <w:t>евски” до 30.12</w:t>
      </w:r>
      <w:r w:rsidRPr="00425214">
        <w:rPr>
          <w:spacing w:val="-12"/>
        </w:rPr>
        <w:t>.2030 г.</w:t>
      </w:r>
    </w:p>
    <w:p w:rsidR="00C909F8" w:rsidRPr="00425214" w:rsidRDefault="00C909F8" w:rsidP="0017121A">
      <w:pPr>
        <w:shd w:val="clear" w:color="auto" w:fill="FFFFFF"/>
        <w:ind w:firstLine="567"/>
        <w:jc w:val="both"/>
        <w:rPr>
          <w:lang w:val="bg-BG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Чл. 3 /1/. НАЕМАТЕЛЯТ се задължава да заплаща общ месечен наем за </w:t>
      </w:r>
      <w:r>
        <w:rPr>
          <w:spacing w:val="-12"/>
        </w:rPr>
        <w:t>6 бр.</w:t>
      </w:r>
      <w:r w:rsidRPr="00425214">
        <w:rPr>
          <w:spacing w:val="-12"/>
        </w:rPr>
        <w:t xml:space="preserve"> площи в размер на …………/…………………….....................................</w:t>
      </w:r>
      <w:r>
        <w:rPr>
          <w:spacing w:val="-12"/>
        </w:rPr>
        <w:t>........../ лева с включен ДДС</w:t>
      </w:r>
      <w:r>
        <w:rPr>
          <w:b/>
          <w:bCs/>
        </w:rPr>
        <w:t xml:space="preserve">, </w:t>
      </w:r>
      <w:r w:rsidRPr="00425214">
        <w:rPr>
          <w:spacing w:val="-12"/>
        </w:rPr>
        <w:t>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C909F8" w:rsidRPr="00967D1F" w:rsidRDefault="00C909F8" w:rsidP="00967D1F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/3/ В цената по предходната алинея </w:t>
      </w:r>
      <w:r>
        <w:rPr>
          <w:spacing w:val="-12"/>
        </w:rPr>
        <w:t xml:space="preserve"> са включени </w:t>
      </w:r>
      <w:r w:rsidRPr="00967D1F">
        <w:rPr>
          <w:spacing w:val="-12"/>
        </w:rPr>
        <w:t>ел. енергия, вода и ТБО</w:t>
      </w:r>
      <w:r>
        <w:rPr>
          <w:spacing w:val="-12"/>
        </w:rPr>
        <w:t>.</w:t>
      </w: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Чл.4. Предоставените под наем площи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Чл.5</w:t>
      </w:r>
      <w:r w:rsidRPr="00425214">
        <w:rPr>
          <w:spacing w:val="-12"/>
        </w:rPr>
        <w:t>. Наемателят се задължава да: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община Несебър,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C909F8" w:rsidRPr="00425214" w:rsidRDefault="00C909F8" w:rsidP="00D1785C">
      <w:pPr>
        <w:pStyle w:val="Style11"/>
        <w:widowControl/>
        <w:ind w:firstLine="710"/>
      </w:pPr>
      <w:r>
        <w:t>3</w:t>
      </w:r>
      <w:r w:rsidRPr="00425214">
        <w:t>. Приеме площите предмет на този договор с Приемателно – предавателен протокол, в който да е отразено състоянието им към същата дата.</w:t>
      </w:r>
    </w:p>
    <w:p w:rsidR="00C909F8" w:rsidRPr="00425214" w:rsidRDefault="00C909F8" w:rsidP="00D1785C">
      <w:pPr>
        <w:pStyle w:val="Style11"/>
        <w:widowControl/>
        <w:ind w:firstLine="710"/>
      </w:pPr>
      <w:r>
        <w:t>4</w:t>
      </w:r>
      <w:r w:rsidRPr="00425214">
        <w:t>. Наемателят се задължава изцяло за своя сметка да поддържа ежедневно чистотата около поставените автомати, като постави най-малко по един съд за битови отпадъци до автоматите, който да почиства ежедневно.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5</w:t>
      </w:r>
      <w:r w:rsidRPr="00425214">
        <w:rPr>
          <w:spacing w:val="-12"/>
        </w:rPr>
        <w:t>. Заплаща всички имуществени санкции, глоби и други подобни свързани с ползването и стопанисването на същите.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наетите площи, като ги почисти от материали, отпадъци, лични вещи и други подобни.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</w:t>
      </w:r>
      <w:r>
        <w:rPr>
          <w:spacing w:val="-12"/>
        </w:rPr>
        <w:t>парични суми (наеми и/или неустойки).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/2/ Приемането и предаването на </w:t>
      </w:r>
      <w:r>
        <w:rPr>
          <w:spacing w:val="-12"/>
        </w:rPr>
        <w:t>площите</w:t>
      </w:r>
      <w:r w:rsidRPr="00425214">
        <w:rPr>
          <w:spacing w:val="-12"/>
        </w:rPr>
        <w:t xml:space="preserve">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/3/ Владението </w:t>
      </w:r>
      <w:r>
        <w:rPr>
          <w:spacing w:val="-12"/>
        </w:rPr>
        <w:t xml:space="preserve">на площите </w:t>
      </w:r>
      <w:r w:rsidRPr="00425214">
        <w:rPr>
          <w:spacing w:val="-12"/>
        </w:rPr>
        <w:t>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/4/ След изтичане на</w:t>
      </w:r>
      <w:r>
        <w:rPr>
          <w:spacing w:val="-12"/>
        </w:rPr>
        <w:t xml:space="preserve"> срока на предизвестието по чл.8</w:t>
      </w:r>
      <w:r w:rsidRPr="00425214">
        <w:rPr>
          <w:spacing w:val="-12"/>
        </w:rPr>
        <w:t>.2. или чл.</w:t>
      </w:r>
      <w:r>
        <w:rPr>
          <w:spacing w:val="-12"/>
        </w:rPr>
        <w:t>9</w:t>
      </w:r>
      <w:r w:rsidRPr="00425214">
        <w:rPr>
          <w:spacing w:val="-12"/>
        </w:rPr>
        <w:t xml:space="preserve"> от този договор, НАЕМОДАТЕЛЯТ има право, без да дава допълнителен срок, да възстанови владението и държанието върху площите, предмет на договора. В случай, че в</w:t>
      </w:r>
      <w:r>
        <w:rPr>
          <w:spacing w:val="-12"/>
        </w:rPr>
        <w:t>ърху площите</w:t>
      </w:r>
      <w:r w:rsidRPr="00425214">
        <w:rPr>
          <w:spacing w:val="-12"/>
        </w:rPr>
        <w:t xml:space="preserve"> се намират вещи на НАЕМАТЕЛЯ, НАЕМОДАТЕЛЯТ съставя протокол-опис за тях и за сметка на НАЕМАТЕЛЯ ги оставя в склада на НАЕМОДАТЕЛЯ за срок от </w:t>
      </w:r>
      <w:r>
        <w:rPr>
          <w:spacing w:val="-12"/>
        </w:rPr>
        <w:t>7</w:t>
      </w:r>
      <w:r w:rsidRPr="00425214">
        <w:rPr>
          <w:spacing w:val="-12"/>
        </w:rPr>
        <w:t xml:space="preserve"> (</w:t>
      </w:r>
      <w:r>
        <w:rPr>
          <w:spacing w:val="-12"/>
        </w:rPr>
        <w:t>седем</w:t>
      </w:r>
      <w:r w:rsidRPr="00425214">
        <w:rPr>
          <w:spacing w:val="-12"/>
        </w:rPr>
        <w:t xml:space="preserve">) дни. След изтичането на този срок НАЕМОДАТЕЛЯТ не носи отговорност за щети, вреди или загуба на стоките и другите вещи, които са останали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C909F8" w:rsidRPr="00425214" w:rsidRDefault="00C909F8" w:rsidP="0017121A">
      <w:pPr>
        <w:shd w:val="clear" w:color="auto" w:fill="FFFFFF"/>
        <w:ind w:firstLine="567"/>
        <w:jc w:val="both"/>
        <w:rPr>
          <w:lang w:val="bg-BG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425214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Чл.7 /1/ НАЕМОДАТЕЛЯТ има право: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1</w:t>
      </w:r>
      <w:r w:rsidRPr="00425214">
        <w:rPr>
          <w:spacing w:val="-12"/>
        </w:rPr>
        <w:t>. да получи в срок дължимият наем.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2</w:t>
      </w:r>
      <w:r w:rsidRPr="00425214">
        <w:rPr>
          <w:spacing w:val="-12"/>
        </w:rPr>
        <w:t>. да се разпор</w:t>
      </w:r>
      <w:r>
        <w:rPr>
          <w:spacing w:val="-12"/>
        </w:rPr>
        <w:t>ежда с внесения депозит по чл.11</w:t>
      </w:r>
      <w:r w:rsidRPr="00425214">
        <w:rPr>
          <w:spacing w:val="-12"/>
        </w:rPr>
        <w:t xml:space="preserve">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този договор.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3</w:t>
      </w:r>
      <w:r w:rsidRPr="00425214">
        <w:rPr>
          <w:spacing w:val="-12"/>
        </w:rPr>
        <w:t>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/2/. НАЕМОДАТЕЛЯТ се задължава: 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 да предостави на наемателя описаните в чл. 1 от договора площи.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2. предаването на площите и тяхното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ПРЕКРАТЯВАНЕ НА ДОГОВОРА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8. Настоящият договор се прекратява: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1. с изтичане на срока му;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2. с 10 – дневно писмено предизвестие;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3. по взаимно съгласие.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9. НАЕМОДАТЕЛЯТ може да прекрати договора с  3-дневно писмено предизвестие, в случай че НАЕМАТЕЛЯT: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- виновно не изпълнява задълженията си по този договор.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- допуска във връзка с използването на обекта нарушения;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- не </w:t>
      </w:r>
      <w:r>
        <w:rPr>
          <w:spacing w:val="-12"/>
        </w:rPr>
        <w:t xml:space="preserve">е </w:t>
      </w:r>
      <w:r w:rsidRPr="00425214">
        <w:rPr>
          <w:spacing w:val="-12"/>
        </w:rPr>
        <w:t>заплати</w:t>
      </w:r>
      <w:r>
        <w:rPr>
          <w:spacing w:val="-12"/>
        </w:rPr>
        <w:t>л</w:t>
      </w:r>
      <w:r w:rsidRPr="00425214">
        <w:rPr>
          <w:spacing w:val="-12"/>
        </w:rPr>
        <w:t xml:space="preserve"> в срок</w:t>
      </w:r>
      <w:r>
        <w:rPr>
          <w:spacing w:val="-12"/>
        </w:rPr>
        <w:t xml:space="preserve"> дължимия наем</w:t>
      </w:r>
      <w:r w:rsidRPr="00425214">
        <w:rPr>
          <w:spacing w:val="-12"/>
        </w:rPr>
        <w:t>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НЕУСТОЙКИ И ОБЕЗПЕЧЕНИЯ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Чл.1</w:t>
      </w:r>
      <w:r>
        <w:rPr>
          <w:spacing w:val="-12"/>
        </w:rPr>
        <w:t>0</w:t>
      </w:r>
      <w:r w:rsidRPr="00425214">
        <w:rPr>
          <w:spacing w:val="-12"/>
        </w:rPr>
        <w:t>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</w:t>
      </w:r>
      <w:r>
        <w:rPr>
          <w:spacing w:val="-12"/>
        </w:rPr>
        <w:t>1</w:t>
      </w:r>
      <w:r w:rsidRPr="00425214">
        <w:rPr>
          <w:spacing w:val="-12"/>
        </w:rPr>
        <w:t>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Чл. 1</w:t>
      </w:r>
      <w:r>
        <w:rPr>
          <w:spacing w:val="-12"/>
        </w:rPr>
        <w:t>2</w:t>
      </w:r>
      <w:r w:rsidRPr="00425214">
        <w:rPr>
          <w:spacing w:val="-12"/>
        </w:rPr>
        <w:t>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425214">
        <w:rPr>
          <w:rFonts w:ascii="All Times New Roman" w:hAnsi="All Times New Roman" w:cs="All Times New Roman"/>
          <w:b/>
          <w:lang w:val="bg-BG"/>
        </w:rPr>
        <w:t>ЗАКЛЮЧИТЕЛНИ РАЗПОРЕДБИ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Чл. 13</w:t>
      </w:r>
      <w:r w:rsidRPr="00425214">
        <w:rPr>
          <w:spacing w:val="-12"/>
        </w:rPr>
        <w:t>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Чл. 14</w:t>
      </w:r>
      <w:r w:rsidRPr="00425214">
        <w:rPr>
          <w:spacing w:val="-12"/>
        </w:rPr>
        <w:t>./1/. Всички съобщения, уведомления, покани, предизвестия и други се изпращат на адреса, посочен от страните, както следва: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C909F8" w:rsidRPr="008A3B91" w:rsidRDefault="00C909F8" w:rsidP="008A3B91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/</w:t>
      </w:r>
      <w:r w:rsidRPr="008A3B91">
        <w:rPr>
          <w:spacing w:val="-12"/>
        </w:rPr>
        <w:t>4</w:t>
      </w:r>
      <w:r>
        <w:rPr>
          <w:spacing w:val="-12"/>
        </w:rPr>
        <w:t>/</w:t>
      </w:r>
      <w:r w:rsidRPr="008A3B91">
        <w:rPr>
          <w:spacing w:val="-12"/>
        </w:rPr>
        <w:t xml:space="preserve"> При преобразуване без прекратяване, промяна на наименованието, правноорганизационната форма, седалището, </w:t>
      </w:r>
      <w:r>
        <w:rPr>
          <w:spacing w:val="-12"/>
        </w:rPr>
        <w:t>представляващите и собствените на капитала на НАЕМАТЕЛЯ</w:t>
      </w:r>
      <w:r w:rsidRPr="008A3B91">
        <w:rPr>
          <w:spacing w:val="-12"/>
        </w:rPr>
        <w:t xml:space="preserve">, същият се задължава да уведоми </w:t>
      </w:r>
      <w:r>
        <w:rPr>
          <w:spacing w:val="-12"/>
        </w:rPr>
        <w:t>НАЕМОДА</w:t>
      </w:r>
      <w:r w:rsidRPr="008A3B91">
        <w:rPr>
          <w:spacing w:val="-12"/>
        </w:rPr>
        <w:t>ТЕЛЯ за промяната в срок до 7 (седем) дни от вписването ѝ в съответния регистър.</w:t>
      </w:r>
    </w:p>
    <w:p w:rsidR="00C909F8" w:rsidRPr="008A3B91" w:rsidRDefault="00C909F8" w:rsidP="008A3B91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>/</w:t>
      </w:r>
      <w:r w:rsidRPr="008A3B91">
        <w:rPr>
          <w:spacing w:val="-12"/>
        </w:rPr>
        <w:t>5</w:t>
      </w:r>
      <w:r>
        <w:rPr>
          <w:spacing w:val="-12"/>
        </w:rPr>
        <w:t>/</w:t>
      </w:r>
      <w:r w:rsidRPr="008A3B91">
        <w:rPr>
          <w:spacing w:val="-12"/>
        </w:rPr>
        <w:t xml:space="preserve"> Всички </w:t>
      </w:r>
      <w:r>
        <w:rPr>
          <w:spacing w:val="-12"/>
        </w:rPr>
        <w:t xml:space="preserve">платежни, протоколи, </w:t>
      </w:r>
      <w:r w:rsidRPr="008A3B91">
        <w:rPr>
          <w:spacing w:val="-12"/>
        </w:rPr>
        <w:t>съобщения и уведомления, свързани с този договор, следва да съдържат деловодния номер на договор</w:t>
      </w:r>
      <w:r>
        <w:rPr>
          <w:spacing w:val="-12"/>
        </w:rPr>
        <w:t>а</w:t>
      </w:r>
      <w:r w:rsidRPr="008A3B91">
        <w:rPr>
          <w:spacing w:val="-12"/>
        </w:rPr>
        <w:t>, по описа на Възложителя.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caps/>
          <w:spacing w:val="-12"/>
        </w:rPr>
      </w:pPr>
      <w:r w:rsidRPr="00425214">
        <w:rPr>
          <w:spacing w:val="-12"/>
        </w:rPr>
        <w:t>НАЕМОДАТЕЛ</w:t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caps/>
          <w:spacing w:val="-12"/>
        </w:rPr>
        <w:t>наемател</w:t>
      </w: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НСА „Васил Левски”</w:t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  <w:r w:rsidRPr="00425214">
        <w:rPr>
          <w:spacing w:val="-12"/>
        </w:rPr>
        <w:tab/>
      </w: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 xml:space="preserve">проф. Николай Изов, доктор - Ректор </w:t>
      </w: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  <w:r w:rsidRPr="00425214">
        <w:rPr>
          <w:spacing w:val="-12"/>
        </w:rPr>
        <w:t>Николинка Любенова - Гл. счетоводител</w:t>
      </w: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Default="00C909F8" w:rsidP="0017121A">
      <w:pPr>
        <w:pStyle w:val="Style11"/>
        <w:widowControl/>
        <w:ind w:firstLine="710"/>
        <w:rPr>
          <w:spacing w:val="-12"/>
        </w:rPr>
      </w:pPr>
    </w:p>
    <w:p w:rsidR="00C909F8" w:rsidRPr="00425214" w:rsidRDefault="00C909F8" w:rsidP="0017121A">
      <w:pPr>
        <w:pStyle w:val="Style11"/>
        <w:widowControl/>
        <w:ind w:firstLine="710"/>
        <w:rPr>
          <w:spacing w:val="-12"/>
        </w:rPr>
      </w:pPr>
      <w:r>
        <w:rPr>
          <w:spacing w:val="-12"/>
        </w:rPr>
        <w:t xml:space="preserve">Валентин Добрев - Директор АСД </w:t>
      </w:r>
    </w:p>
    <w:p w:rsidR="00C909F8" w:rsidRPr="00425214" w:rsidRDefault="00C909F8" w:rsidP="0017121A">
      <w:pPr>
        <w:ind w:left="708"/>
        <w:rPr>
          <w:lang w:val="bg-BG"/>
        </w:rPr>
      </w:pPr>
      <w:r w:rsidRPr="00425214">
        <w:rPr>
          <w:spacing w:val="1"/>
          <w:lang w:val="bg-BG"/>
        </w:rPr>
        <w:br w:type="page"/>
      </w:r>
    </w:p>
    <w:p w:rsidR="00C909F8" w:rsidRPr="00425214" w:rsidRDefault="00C909F8" w:rsidP="0017121A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425214">
        <w:rPr>
          <w:sz w:val="22"/>
        </w:rPr>
        <w:t xml:space="preserve">Образец </w:t>
      </w:r>
      <w:r>
        <w:rPr>
          <w:sz w:val="22"/>
        </w:rPr>
        <w:t>П_2021</w:t>
      </w:r>
    </w:p>
    <w:p w:rsidR="00C909F8" w:rsidRPr="00425214" w:rsidRDefault="00C909F8" w:rsidP="0017121A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C909F8" w:rsidRPr="00425214" w:rsidRDefault="00C909F8" w:rsidP="0017121A">
      <w:pPr>
        <w:pStyle w:val="Heading1"/>
        <w:tabs>
          <w:tab w:val="num" w:pos="0"/>
        </w:tabs>
        <w:jc w:val="center"/>
        <w:rPr>
          <w:rStyle w:val="FontStyle17"/>
          <w:caps/>
          <w:sz w:val="22"/>
          <w:szCs w:val="20"/>
        </w:rPr>
      </w:pPr>
      <w:r w:rsidRPr="00425214">
        <w:rPr>
          <w:rStyle w:val="FontStyle17"/>
          <w:caps/>
          <w:sz w:val="22"/>
          <w:szCs w:val="20"/>
        </w:rPr>
        <w:t>Протокол за извършен оглед</w:t>
      </w:r>
    </w:p>
    <w:p w:rsidR="00C909F8" w:rsidRPr="00425214" w:rsidRDefault="00C909F8" w:rsidP="0017121A">
      <w:pPr>
        <w:rPr>
          <w:sz w:val="22"/>
          <w:lang w:val="bg-BG"/>
        </w:rPr>
      </w:pPr>
    </w:p>
    <w:p w:rsidR="00C909F8" w:rsidRPr="00425214" w:rsidRDefault="00C909F8" w:rsidP="0017121A">
      <w:pPr>
        <w:jc w:val="center"/>
        <w:rPr>
          <w:rStyle w:val="FontStyle17"/>
          <w:lang w:val="bg-BG"/>
        </w:rPr>
      </w:pPr>
    </w:p>
    <w:p w:rsidR="00C909F8" w:rsidRPr="00425214" w:rsidRDefault="00C909F8" w:rsidP="0017121A">
      <w:pPr>
        <w:pStyle w:val="Style11"/>
        <w:widowControl/>
        <w:ind w:firstLine="0"/>
        <w:jc w:val="center"/>
        <w:rPr>
          <w:rStyle w:val="FontStyle17"/>
        </w:rPr>
      </w:pPr>
    </w:p>
    <w:p w:rsidR="00C909F8" w:rsidRPr="00425214" w:rsidRDefault="00C909F8" w:rsidP="0017121A">
      <w:pPr>
        <w:pStyle w:val="Style11"/>
        <w:widowControl/>
        <w:ind w:firstLine="720"/>
        <w:rPr>
          <w:lang w:eastAsia="en-US"/>
        </w:rPr>
      </w:pPr>
      <w:r>
        <w:rPr>
          <w:lang w:eastAsia="en-US"/>
        </w:rPr>
        <w:t>Днес ......... .........</w:t>
      </w:r>
      <w:r w:rsidRPr="00425214">
        <w:rPr>
          <w:lang w:eastAsia="en-US"/>
        </w:rPr>
        <w:t>.</w:t>
      </w:r>
      <w:r>
        <w:rPr>
          <w:lang w:eastAsia="en-US"/>
        </w:rPr>
        <w:t xml:space="preserve"> </w:t>
      </w:r>
      <w:r w:rsidRPr="00425214">
        <w:rPr>
          <w:lang w:eastAsia="en-US"/>
        </w:rPr>
        <w:t>202</w:t>
      </w:r>
      <w:r>
        <w:rPr>
          <w:lang w:eastAsia="en-US"/>
        </w:rPr>
        <w:t>1</w:t>
      </w:r>
      <w:r w:rsidRPr="00425214">
        <w:rPr>
          <w:lang w:eastAsia="en-US"/>
        </w:rPr>
        <w:t xml:space="preserve"> г. между:</w:t>
      </w:r>
    </w:p>
    <w:p w:rsidR="00C909F8" w:rsidRPr="00425214" w:rsidRDefault="00C909F8" w:rsidP="0017121A">
      <w:pPr>
        <w:pStyle w:val="Style11"/>
        <w:widowControl/>
        <w:ind w:firstLine="720"/>
        <w:rPr>
          <w:rStyle w:val="FontStyle17"/>
        </w:rPr>
      </w:pPr>
    </w:p>
    <w:p w:rsidR="00C909F8" w:rsidRPr="00425214" w:rsidRDefault="00C909F8" w:rsidP="0017121A">
      <w:pPr>
        <w:pStyle w:val="Style11"/>
        <w:widowControl/>
        <w:ind w:firstLine="720"/>
      </w:pPr>
      <w:r w:rsidRPr="00425214">
        <w:t>Валентин Добрев – Директор АСД тел: 0899 333393</w:t>
      </w:r>
    </w:p>
    <w:p w:rsidR="00C909F8" w:rsidRPr="00425214" w:rsidRDefault="00C909F8" w:rsidP="0017121A">
      <w:pPr>
        <w:pStyle w:val="Style11"/>
        <w:widowControl/>
        <w:ind w:firstLine="720"/>
      </w:pPr>
      <w:r w:rsidRPr="00425214">
        <w:t xml:space="preserve">и </w:t>
      </w:r>
    </w:p>
    <w:p w:rsidR="00C909F8" w:rsidRPr="00425214" w:rsidRDefault="00C909F8" w:rsidP="0017121A">
      <w:pPr>
        <w:pStyle w:val="Style11"/>
        <w:widowControl/>
        <w:ind w:firstLine="720"/>
      </w:pPr>
    </w:p>
    <w:p w:rsidR="00C909F8" w:rsidRPr="00425214" w:rsidRDefault="00C909F8" w:rsidP="0017121A">
      <w:pPr>
        <w:pStyle w:val="BodyText2"/>
        <w:rPr>
          <w:rStyle w:val="FontStyle17"/>
          <w:b/>
          <w:lang w:val="bg-BG"/>
        </w:rPr>
      </w:pPr>
      <w:r w:rsidRPr="00425214">
        <w:rPr>
          <w:rStyle w:val="FontStyle17"/>
          <w:b/>
          <w:lang w:val="bg-BG"/>
        </w:rPr>
        <w:t>_________________________________________________________________________, в качеството си на ______________________ на дружество _____________________________</w:t>
      </w:r>
      <w:r>
        <w:rPr>
          <w:rStyle w:val="FontStyle17"/>
          <w:b/>
          <w:lang w:val="bg-BG"/>
        </w:rPr>
        <w:t>_______</w:t>
      </w:r>
      <w:r w:rsidRPr="00425214">
        <w:rPr>
          <w:rStyle w:val="FontStyle17"/>
          <w:b/>
          <w:lang w:val="bg-BG"/>
        </w:rPr>
        <w:t>_,</w:t>
      </w:r>
      <w:r>
        <w:rPr>
          <w:rStyle w:val="FontStyle17"/>
          <w:b/>
          <w:lang w:val="bg-BG"/>
        </w:rPr>
        <w:t xml:space="preserve"> </w:t>
      </w:r>
      <w:r w:rsidRPr="00425214">
        <w:rPr>
          <w:rStyle w:val="FontStyle17"/>
          <w:b/>
          <w:lang w:val="bg-BG"/>
        </w:rPr>
        <w:t xml:space="preserve"> ЕИК_________________</w:t>
      </w:r>
    </w:p>
    <w:p w:rsidR="00C909F8" w:rsidRPr="00425214" w:rsidRDefault="00C909F8" w:rsidP="0017121A">
      <w:pPr>
        <w:pStyle w:val="Style11"/>
        <w:widowControl/>
        <w:ind w:firstLine="720"/>
        <w:rPr>
          <w:rStyle w:val="FontStyle17"/>
        </w:rPr>
      </w:pPr>
    </w:p>
    <w:p w:rsidR="00C909F8" w:rsidRPr="00425214" w:rsidRDefault="00C909F8" w:rsidP="0017121A">
      <w:pPr>
        <w:pStyle w:val="Style11"/>
        <w:widowControl/>
        <w:ind w:firstLine="720"/>
        <w:rPr>
          <w:rStyle w:val="FontStyle17"/>
        </w:rPr>
      </w:pPr>
    </w:p>
    <w:p w:rsidR="00C909F8" w:rsidRDefault="00C909F8" w:rsidP="002B4426">
      <w:pPr>
        <w:pStyle w:val="Style11"/>
        <w:widowControl/>
        <w:ind w:firstLine="710"/>
        <w:rPr>
          <w:spacing w:val="-12"/>
        </w:rPr>
      </w:pPr>
      <w:r w:rsidRPr="00425214">
        <w:t>Се подписа този протокол, по силата на който се удостоверява, че лицето е извършило оглед на площите предмет на търга</w:t>
      </w:r>
      <w:r w:rsidRPr="00425214">
        <w:rPr>
          <w:spacing w:val="-12"/>
        </w:rPr>
        <w:t>, обособ</w:t>
      </w:r>
      <w:r>
        <w:rPr>
          <w:spacing w:val="-12"/>
        </w:rPr>
        <w:t xml:space="preserve">ени за поставяне на 6 бр. </w:t>
      </w:r>
      <w:r w:rsidRPr="00392812">
        <w:t>автомати за топли напитки и пакетирани храни</w:t>
      </w:r>
      <w:r>
        <w:rPr>
          <w:spacing w:val="-12"/>
        </w:rPr>
        <w:t xml:space="preserve"> </w:t>
      </w:r>
      <w:r w:rsidRPr="00425214">
        <w:rPr>
          <w:spacing w:val="-12"/>
        </w:rPr>
        <w:t>находящи се</w:t>
      </w:r>
      <w:r>
        <w:rPr>
          <w:spacing w:val="-12"/>
        </w:rPr>
        <w:t>, както следва:</w:t>
      </w:r>
    </w:p>
    <w:p w:rsidR="00C909F8" w:rsidRDefault="00C909F8" w:rsidP="002B4426">
      <w:pPr>
        <w:pStyle w:val="Style11"/>
        <w:widowControl/>
        <w:ind w:firstLine="710"/>
        <w:rPr>
          <w:spacing w:val="-12"/>
        </w:rPr>
      </w:pPr>
    </w:p>
    <w:tbl>
      <w:tblPr>
        <w:tblW w:w="4406" w:type="pct"/>
        <w:tblInd w:w="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0"/>
        <w:gridCol w:w="6206"/>
        <w:gridCol w:w="823"/>
        <w:gridCol w:w="1804"/>
      </w:tblGrid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</w:p>
        </w:tc>
        <w:tc>
          <w:tcPr>
            <w:tcW w:w="3379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Местонахождение в гр. София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Площ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pStyle w:val="BodyText"/>
              <w:jc w:val="lef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 xml:space="preserve">Предназначение </w:t>
            </w:r>
          </w:p>
        </w:tc>
      </w:tr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1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Студентски град, ул. ”Акад. Стефан Младенов” 21 - 2</w:t>
            </w:r>
            <w:r w:rsidRPr="00967D1F">
              <w:rPr>
                <w:bCs/>
                <w:sz w:val="20"/>
                <w:szCs w:val="20"/>
              </w:rPr>
              <w:t xml:space="preserve"> етаж Ректорат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pStyle w:val="BodyTex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pStyle w:val="BodyText"/>
              <w:jc w:val="left"/>
              <w:rPr>
                <w:sz w:val="20"/>
                <w:szCs w:val="20"/>
              </w:rPr>
            </w:pPr>
            <w:r w:rsidRPr="00967D1F">
              <w:rPr>
                <w:sz w:val="20"/>
                <w:szCs w:val="20"/>
              </w:rPr>
              <w:t>топли напитки</w:t>
            </w:r>
          </w:p>
        </w:tc>
      </w:tr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2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 xml:space="preserve">Студентски град, бл.15 – 1 етаж на централния вход 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3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 xml:space="preserve">Студентски град, бл.70 – 1 етаж на централния вход 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4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ул.Гургулят №1 – 1 етаж на централния вход на Учебната сграда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5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</w:rPr>
              <w:t>ул.Гургулят №1 – 1 етаж на централния вход на Учебната сграда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пакетирани храни</w:t>
            </w:r>
          </w:p>
        </w:tc>
      </w:tr>
      <w:tr w:rsidR="00C909F8" w:rsidRPr="00967D1F" w:rsidTr="00E76A18">
        <w:trPr>
          <w:trHeight w:val="297"/>
        </w:trPr>
        <w:tc>
          <w:tcPr>
            <w:tcW w:w="191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6</w:t>
            </w:r>
          </w:p>
        </w:tc>
        <w:tc>
          <w:tcPr>
            <w:tcW w:w="3379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Плувен басейн, бул. Прага 21</w:t>
            </w:r>
          </w:p>
        </w:tc>
        <w:tc>
          <w:tcPr>
            <w:tcW w:w="448" w:type="pct"/>
          </w:tcPr>
          <w:p w:rsidR="00C909F8" w:rsidRPr="00967D1F" w:rsidRDefault="00C909F8" w:rsidP="00E76A18">
            <w:pPr>
              <w:jc w:val="both"/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1 кв.м.</w:t>
            </w:r>
          </w:p>
        </w:tc>
        <w:tc>
          <w:tcPr>
            <w:tcW w:w="982" w:type="pct"/>
          </w:tcPr>
          <w:p w:rsidR="00C909F8" w:rsidRPr="00967D1F" w:rsidRDefault="00C909F8" w:rsidP="00E76A18">
            <w:pPr>
              <w:rPr>
                <w:sz w:val="20"/>
                <w:szCs w:val="20"/>
                <w:lang w:val="bg-BG"/>
              </w:rPr>
            </w:pPr>
            <w:r w:rsidRPr="00967D1F">
              <w:rPr>
                <w:sz w:val="20"/>
                <w:szCs w:val="20"/>
                <w:lang w:val="bg-BG"/>
              </w:rPr>
              <w:t>топли напитки</w:t>
            </w:r>
          </w:p>
        </w:tc>
      </w:tr>
    </w:tbl>
    <w:p w:rsidR="00C909F8" w:rsidRPr="00425214" w:rsidRDefault="00C909F8" w:rsidP="002B4426">
      <w:pPr>
        <w:pStyle w:val="Style11"/>
        <w:widowControl/>
        <w:ind w:firstLine="710"/>
        <w:rPr>
          <w:spacing w:val="-12"/>
        </w:rPr>
      </w:pPr>
    </w:p>
    <w:p w:rsidR="00C909F8" w:rsidRDefault="00C909F8" w:rsidP="002B4426">
      <w:pPr>
        <w:pStyle w:val="Style11"/>
        <w:widowControl/>
        <w:ind w:firstLine="710"/>
        <w:rPr>
          <w:b/>
        </w:rPr>
      </w:pPr>
    </w:p>
    <w:p w:rsidR="00C909F8" w:rsidRPr="00425214" w:rsidRDefault="00C909F8" w:rsidP="002B4426">
      <w:pPr>
        <w:pStyle w:val="Style11"/>
        <w:widowControl/>
        <w:ind w:firstLine="710"/>
        <w:rPr>
          <w:b/>
        </w:rPr>
      </w:pPr>
    </w:p>
    <w:p w:rsidR="00C909F8" w:rsidRPr="00425214" w:rsidRDefault="00C909F8" w:rsidP="0017121A">
      <w:pPr>
        <w:ind w:left="454"/>
        <w:rPr>
          <w:lang w:val="bg-BG"/>
        </w:rPr>
      </w:pPr>
    </w:p>
    <w:p w:rsidR="00C909F8" w:rsidRPr="00425214" w:rsidRDefault="00C909F8" w:rsidP="000F704C">
      <w:pPr>
        <w:ind w:left="454"/>
      </w:pPr>
      <w:r w:rsidRPr="00425214">
        <w:t xml:space="preserve">Валентин Добрев – Директор АСД </w:t>
      </w:r>
      <w:r w:rsidRPr="00425214">
        <w:tab/>
      </w:r>
      <w:r w:rsidRPr="00425214">
        <w:tab/>
      </w:r>
      <w:r w:rsidRPr="00425214">
        <w:tab/>
        <w:t>Участник:</w:t>
      </w:r>
    </w:p>
    <w:p w:rsidR="00C909F8" w:rsidRPr="00425214" w:rsidRDefault="00C909F8" w:rsidP="000F704C">
      <w:pPr>
        <w:ind w:left="454"/>
      </w:pPr>
    </w:p>
    <w:p w:rsidR="00C909F8" w:rsidRPr="00425214" w:rsidRDefault="00C909F8" w:rsidP="000F704C">
      <w:pPr>
        <w:ind w:left="454"/>
      </w:pPr>
      <w:r w:rsidRPr="00425214">
        <w:t>________________________</w:t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  <w:t>________________________</w:t>
      </w:r>
    </w:p>
    <w:p w:rsidR="00C909F8" w:rsidRDefault="00C909F8" w:rsidP="000F704C">
      <w:pPr>
        <w:ind w:left="720"/>
      </w:pPr>
      <w:r w:rsidRPr="00425214">
        <w:t>подпис</w:t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</w:r>
      <w:r w:rsidRPr="00425214">
        <w:tab/>
        <w:t>подпис</w:t>
      </w:r>
    </w:p>
    <w:sectPr w:rsidR="00C909F8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0061B"/>
    <w:rsid w:val="00010193"/>
    <w:rsid w:val="0001145D"/>
    <w:rsid w:val="000157F3"/>
    <w:rsid w:val="00015F61"/>
    <w:rsid w:val="000260BF"/>
    <w:rsid w:val="00062753"/>
    <w:rsid w:val="0007097C"/>
    <w:rsid w:val="00073620"/>
    <w:rsid w:val="00073FE9"/>
    <w:rsid w:val="00076B1A"/>
    <w:rsid w:val="00083846"/>
    <w:rsid w:val="00092847"/>
    <w:rsid w:val="00095761"/>
    <w:rsid w:val="000B1ABD"/>
    <w:rsid w:val="000B2B97"/>
    <w:rsid w:val="000C5B99"/>
    <w:rsid w:val="000C7526"/>
    <w:rsid w:val="000D242A"/>
    <w:rsid w:val="000E64B8"/>
    <w:rsid w:val="000F5398"/>
    <w:rsid w:val="000F5ECE"/>
    <w:rsid w:val="000F704C"/>
    <w:rsid w:val="00116B5D"/>
    <w:rsid w:val="00122292"/>
    <w:rsid w:val="00145A82"/>
    <w:rsid w:val="00167F15"/>
    <w:rsid w:val="0017121A"/>
    <w:rsid w:val="00172E15"/>
    <w:rsid w:val="00186413"/>
    <w:rsid w:val="00190E4C"/>
    <w:rsid w:val="00193888"/>
    <w:rsid w:val="001A6BF1"/>
    <w:rsid w:val="001A7DD4"/>
    <w:rsid w:val="001B10AC"/>
    <w:rsid w:val="001C16E1"/>
    <w:rsid w:val="001C24A0"/>
    <w:rsid w:val="001C4E4C"/>
    <w:rsid w:val="001C5555"/>
    <w:rsid w:val="001D13B3"/>
    <w:rsid w:val="001D6D99"/>
    <w:rsid w:val="001F2C00"/>
    <w:rsid w:val="001F4FF5"/>
    <w:rsid w:val="00211A24"/>
    <w:rsid w:val="002207D8"/>
    <w:rsid w:val="00222A21"/>
    <w:rsid w:val="00222B13"/>
    <w:rsid w:val="00222EDE"/>
    <w:rsid w:val="00232363"/>
    <w:rsid w:val="00242862"/>
    <w:rsid w:val="00242E92"/>
    <w:rsid w:val="00244A91"/>
    <w:rsid w:val="002560A0"/>
    <w:rsid w:val="00256BE6"/>
    <w:rsid w:val="00256E83"/>
    <w:rsid w:val="002611F2"/>
    <w:rsid w:val="0026630C"/>
    <w:rsid w:val="00271C4E"/>
    <w:rsid w:val="00274F31"/>
    <w:rsid w:val="00281AB8"/>
    <w:rsid w:val="00293FC0"/>
    <w:rsid w:val="0029422B"/>
    <w:rsid w:val="002A4A1C"/>
    <w:rsid w:val="002B20D5"/>
    <w:rsid w:val="002B4426"/>
    <w:rsid w:val="002C0187"/>
    <w:rsid w:val="002C208C"/>
    <w:rsid w:val="002C2AC6"/>
    <w:rsid w:val="002D09D2"/>
    <w:rsid w:val="002E1B8E"/>
    <w:rsid w:val="002E1FFA"/>
    <w:rsid w:val="002E2DB3"/>
    <w:rsid w:val="002E45DC"/>
    <w:rsid w:val="002F1C83"/>
    <w:rsid w:val="002F31F7"/>
    <w:rsid w:val="002F7FE0"/>
    <w:rsid w:val="003018AC"/>
    <w:rsid w:val="00305094"/>
    <w:rsid w:val="00315E84"/>
    <w:rsid w:val="00317968"/>
    <w:rsid w:val="003248A8"/>
    <w:rsid w:val="00330539"/>
    <w:rsid w:val="00341958"/>
    <w:rsid w:val="0034554E"/>
    <w:rsid w:val="0034607A"/>
    <w:rsid w:val="00357C36"/>
    <w:rsid w:val="003605D9"/>
    <w:rsid w:val="00362E64"/>
    <w:rsid w:val="003636CC"/>
    <w:rsid w:val="00377F14"/>
    <w:rsid w:val="003822AF"/>
    <w:rsid w:val="0038451D"/>
    <w:rsid w:val="00392752"/>
    <w:rsid w:val="00392812"/>
    <w:rsid w:val="003966A1"/>
    <w:rsid w:val="00397AE8"/>
    <w:rsid w:val="003A4F03"/>
    <w:rsid w:val="003B2401"/>
    <w:rsid w:val="003B3269"/>
    <w:rsid w:val="003B7F4E"/>
    <w:rsid w:val="003C4993"/>
    <w:rsid w:val="003E72FD"/>
    <w:rsid w:val="003E7336"/>
    <w:rsid w:val="003F2629"/>
    <w:rsid w:val="0041774B"/>
    <w:rsid w:val="0042442E"/>
    <w:rsid w:val="00425214"/>
    <w:rsid w:val="0043198A"/>
    <w:rsid w:val="00433A71"/>
    <w:rsid w:val="00445958"/>
    <w:rsid w:val="004605D7"/>
    <w:rsid w:val="004639E2"/>
    <w:rsid w:val="00465121"/>
    <w:rsid w:val="0048093D"/>
    <w:rsid w:val="00480BC2"/>
    <w:rsid w:val="004823CE"/>
    <w:rsid w:val="00483FD3"/>
    <w:rsid w:val="00493D4D"/>
    <w:rsid w:val="004966F6"/>
    <w:rsid w:val="004A22A7"/>
    <w:rsid w:val="004B6159"/>
    <w:rsid w:val="004C3D24"/>
    <w:rsid w:val="004C6AA0"/>
    <w:rsid w:val="004E4F71"/>
    <w:rsid w:val="0050264A"/>
    <w:rsid w:val="00503D0F"/>
    <w:rsid w:val="00507884"/>
    <w:rsid w:val="005358E8"/>
    <w:rsid w:val="00535F35"/>
    <w:rsid w:val="0055242C"/>
    <w:rsid w:val="00552572"/>
    <w:rsid w:val="00561A65"/>
    <w:rsid w:val="00563C2A"/>
    <w:rsid w:val="00563EF7"/>
    <w:rsid w:val="00570659"/>
    <w:rsid w:val="00572008"/>
    <w:rsid w:val="005733AA"/>
    <w:rsid w:val="0057711B"/>
    <w:rsid w:val="00584551"/>
    <w:rsid w:val="00590A9D"/>
    <w:rsid w:val="00592F0D"/>
    <w:rsid w:val="00594C37"/>
    <w:rsid w:val="00595D92"/>
    <w:rsid w:val="0059661A"/>
    <w:rsid w:val="00596811"/>
    <w:rsid w:val="005A3236"/>
    <w:rsid w:val="005A47D1"/>
    <w:rsid w:val="005A4F1F"/>
    <w:rsid w:val="005A53AA"/>
    <w:rsid w:val="005A76D4"/>
    <w:rsid w:val="005C4BC0"/>
    <w:rsid w:val="005C5D40"/>
    <w:rsid w:val="005C78E5"/>
    <w:rsid w:val="005D2CAC"/>
    <w:rsid w:val="005D3272"/>
    <w:rsid w:val="005E033B"/>
    <w:rsid w:val="005F2BC1"/>
    <w:rsid w:val="005F313F"/>
    <w:rsid w:val="00612044"/>
    <w:rsid w:val="006207DC"/>
    <w:rsid w:val="00622A2D"/>
    <w:rsid w:val="00625F6B"/>
    <w:rsid w:val="00631268"/>
    <w:rsid w:val="006326D3"/>
    <w:rsid w:val="006359EB"/>
    <w:rsid w:val="0064190A"/>
    <w:rsid w:val="00642C6A"/>
    <w:rsid w:val="006453E0"/>
    <w:rsid w:val="00662C46"/>
    <w:rsid w:val="00664CE4"/>
    <w:rsid w:val="00687D6D"/>
    <w:rsid w:val="00692A42"/>
    <w:rsid w:val="00696340"/>
    <w:rsid w:val="006A0C1D"/>
    <w:rsid w:val="006A3B34"/>
    <w:rsid w:val="006B4EF7"/>
    <w:rsid w:val="006D5AB6"/>
    <w:rsid w:val="006E24EB"/>
    <w:rsid w:val="006E6C0A"/>
    <w:rsid w:val="006F24BA"/>
    <w:rsid w:val="006F5320"/>
    <w:rsid w:val="007017A0"/>
    <w:rsid w:val="00707A70"/>
    <w:rsid w:val="00734812"/>
    <w:rsid w:val="007359DF"/>
    <w:rsid w:val="00756883"/>
    <w:rsid w:val="00761C56"/>
    <w:rsid w:val="007640F7"/>
    <w:rsid w:val="00765BB4"/>
    <w:rsid w:val="00773B13"/>
    <w:rsid w:val="00773F1D"/>
    <w:rsid w:val="00792EEA"/>
    <w:rsid w:val="007A1B78"/>
    <w:rsid w:val="007A7348"/>
    <w:rsid w:val="007C59B9"/>
    <w:rsid w:val="007D17F7"/>
    <w:rsid w:val="007D754A"/>
    <w:rsid w:val="007F19C1"/>
    <w:rsid w:val="007F3677"/>
    <w:rsid w:val="007F5B7E"/>
    <w:rsid w:val="007F782A"/>
    <w:rsid w:val="00800017"/>
    <w:rsid w:val="0080402D"/>
    <w:rsid w:val="00823230"/>
    <w:rsid w:val="00832CF0"/>
    <w:rsid w:val="008372F6"/>
    <w:rsid w:val="008451F1"/>
    <w:rsid w:val="00851435"/>
    <w:rsid w:val="00851F74"/>
    <w:rsid w:val="00854540"/>
    <w:rsid w:val="00866579"/>
    <w:rsid w:val="00867400"/>
    <w:rsid w:val="00867608"/>
    <w:rsid w:val="00867964"/>
    <w:rsid w:val="00873A95"/>
    <w:rsid w:val="0087640D"/>
    <w:rsid w:val="00892546"/>
    <w:rsid w:val="00895869"/>
    <w:rsid w:val="008A3B91"/>
    <w:rsid w:val="008B7094"/>
    <w:rsid w:val="008B74E6"/>
    <w:rsid w:val="008E5F7D"/>
    <w:rsid w:val="008E6C4D"/>
    <w:rsid w:val="008F5387"/>
    <w:rsid w:val="00901997"/>
    <w:rsid w:val="00901C89"/>
    <w:rsid w:val="009124C6"/>
    <w:rsid w:val="0092117B"/>
    <w:rsid w:val="00927639"/>
    <w:rsid w:val="00955E26"/>
    <w:rsid w:val="00967D1F"/>
    <w:rsid w:val="0097267B"/>
    <w:rsid w:val="00972DF7"/>
    <w:rsid w:val="00983F04"/>
    <w:rsid w:val="00994459"/>
    <w:rsid w:val="009978B9"/>
    <w:rsid w:val="009A0820"/>
    <w:rsid w:val="009B4A86"/>
    <w:rsid w:val="009C3D06"/>
    <w:rsid w:val="009F552A"/>
    <w:rsid w:val="00A15A03"/>
    <w:rsid w:val="00A20AEA"/>
    <w:rsid w:val="00A24768"/>
    <w:rsid w:val="00A354D7"/>
    <w:rsid w:val="00A44014"/>
    <w:rsid w:val="00A44332"/>
    <w:rsid w:val="00A51DEA"/>
    <w:rsid w:val="00A564A1"/>
    <w:rsid w:val="00A64988"/>
    <w:rsid w:val="00A81825"/>
    <w:rsid w:val="00A83CF1"/>
    <w:rsid w:val="00A852FF"/>
    <w:rsid w:val="00A85EF2"/>
    <w:rsid w:val="00A85F81"/>
    <w:rsid w:val="00A909C7"/>
    <w:rsid w:val="00A97885"/>
    <w:rsid w:val="00AA6864"/>
    <w:rsid w:val="00AB21E2"/>
    <w:rsid w:val="00AC3E1A"/>
    <w:rsid w:val="00AC5CC8"/>
    <w:rsid w:val="00AE5BB9"/>
    <w:rsid w:val="00AE728C"/>
    <w:rsid w:val="00AF10D2"/>
    <w:rsid w:val="00B02930"/>
    <w:rsid w:val="00B029E2"/>
    <w:rsid w:val="00B062DF"/>
    <w:rsid w:val="00B310B8"/>
    <w:rsid w:val="00B367FD"/>
    <w:rsid w:val="00B378B4"/>
    <w:rsid w:val="00B44B82"/>
    <w:rsid w:val="00B46A12"/>
    <w:rsid w:val="00B54A98"/>
    <w:rsid w:val="00B5623A"/>
    <w:rsid w:val="00B70EBC"/>
    <w:rsid w:val="00B72C7B"/>
    <w:rsid w:val="00B750FC"/>
    <w:rsid w:val="00B847B2"/>
    <w:rsid w:val="00B97DBB"/>
    <w:rsid w:val="00BA4765"/>
    <w:rsid w:val="00BC5936"/>
    <w:rsid w:val="00BE0C0E"/>
    <w:rsid w:val="00BF1693"/>
    <w:rsid w:val="00BF4587"/>
    <w:rsid w:val="00BF4869"/>
    <w:rsid w:val="00BF5807"/>
    <w:rsid w:val="00C13016"/>
    <w:rsid w:val="00C14393"/>
    <w:rsid w:val="00C2592E"/>
    <w:rsid w:val="00C30459"/>
    <w:rsid w:val="00C3137C"/>
    <w:rsid w:val="00C4027B"/>
    <w:rsid w:val="00C557C6"/>
    <w:rsid w:val="00C56268"/>
    <w:rsid w:val="00C909F8"/>
    <w:rsid w:val="00C91865"/>
    <w:rsid w:val="00C9207D"/>
    <w:rsid w:val="00CA2829"/>
    <w:rsid w:val="00CA6FBF"/>
    <w:rsid w:val="00CB1463"/>
    <w:rsid w:val="00CC0CA4"/>
    <w:rsid w:val="00CF1F27"/>
    <w:rsid w:val="00CF56DB"/>
    <w:rsid w:val="00CF5739"/>
    <w:rsid w:val="00CF60F2"/>
    <w:rsid w:val="00D01AA9"/>
    <w:rsid w:val="00D02368"/>
    <w:rsid w:val="00D1148A"/>
    <w:rsid w:val="00D154DD"/>
    <w:rsid w:val="00D16F6E"/>
    <w:rsid w:val="00D1785C"/>
    <w:rsid w:val="00D218B7"/>
    <w:rsid w:val="00D23FD3"/>
    <w:rsid w:val="00D45793"/>
    <w:rsid w:val="00D56322"/>
    <w:rsid w:val="00D6103F"/>
    <w:rsid w:val="00D70755"/>
    <w:rsid w:val="00D724F0"/>
    <w:rsid w:val="00D9091E"/>
    <w:rsid w:val="00D9165B"/>
    <w:rsid w:val="00DA5AB1"/>
    <w:rsid w:val="00DB1B70"/>
    <w:rsid w:val="00DB7BBE"/>
    <w:rsid w:val="00DC139D"/>
    <w:rsid w:val="00DD1964"/>
    <w:rsid w:val="00DD5C5B"/>
    <w:rsid w:val="00DE663E"/>
    <w:rsid w:val="00DE752E"/>
    <w:rsid w:val="00DE7A92"/>
    <w:rsid w:val="00DF36D1"/>
    <w:rsid w:val="00E03D70"/>
    <w:rsid w:val="00E12450"/>
    <w:rsid w:val="00E26868"/>
    <w:rsid w:val="00E64ABD"/>
    <w:rsid w:val="00E71E7B"/>
    <w:rsid w:val="00E72525"/>
    <w:rsid w:val="00E73F9E"/>
    <w:rsid w:val="00E76A18"/>
    <w:rsid w:val="00E81379"/>
    <w:rsid w:val="00E815E3"/>
    <w:rsid w:val="00E846E7"/>
    <w:rsid w:val="00E84CE0"/>
    <w:rsid w:val="00E8626C"/>
    <w:rsid w:val="00E86824"/>
    <w:rsid w:val="00E86DEE"/>
    <w:rsid w:val="00EA77D9"/>
    <w:rsid w:val="00EB57F7"/>
    <w:rsid w:val="00EC5F90"/>
    <w:rsid w:val="00ED7525"/>
    <w:rsid w:val="00EF0ED6"/>
    <w:rsid w:val="00EF156E"/>
    <w:rsid w:val="00EF3249"/>
    <w:rsid w:val="00EF5AB4"/>
    <w:rsid w:val="00F0038C"/>
    <w:rsid w:val="00F01A59"/>
    <w:rsid w:val="00F0574B"/>
    <w:rsid w:val="00F06CA4"/>
    <w:rsid w:val="00F143F3"/>
    <w:rsid w:val="00F169B5"/>
    <w:rsid w:val="00F30FC9"/>
    <w:rsid w:val="00F52686"/>
    <w:rsid w:val="00F56746"/>
    <w:rsid w:val="00F61FCF"/>
    <w:rsid w:val="00F677A5"/>
    <w:rsid w:val="00F801ED"/>
    <w:rsid w:val="00F868D2"/>
    <w:rsid w:val="00F94FA9"/>
    <w:rsid w:val="00FA0113"/>
    <w:rsid w:val="00FA0DFE"/>
    <w:rsid w:val="00FA4C62"/>
    <w:rsid w:val="00FB71CD"/>
    <w:rsid w:val="00FC7EDE"/>
    <w:rsid w:val="00FE5710"/>
    <w:rsid w:val="00FF404A"/>
    <w:rsid w:val="00FF573B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/>
      <w:sz w:val="24"/>
      <w:lang w:val="en-US" w:eastAsia="x-none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/>
      <w:sz w:val="24"/>
      <w:lang w:val="en-US" w:eastAsia="x-none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/>
      <w:sz w:val="16"/>
      <w:lang w:val="en-US" w:eastAsia="x-none"/>
    </w:rPr>
  </w:style>
  <w:style w:type="paragraph" w:customStyle="1" w:styleId="m">
    <w:name w:val="m"/>
    <w:basedOn w:val="Normal"/>
    <w:uiPriority w:val="99"/>
    <w:rsid w:val="00692A42"/>
    <w:pPr>
      <w:ind w:firstLine="1011"/>
      <w:jc w:val="both"/>
    </w:pPr>
    <w:rPr>
      <w:rFonts w:eastAsia="Calibri"/>
      <w:color w:val="00000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64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0665">
          <w:marLeft w:val="0"/>
          <w:marRight w:val="0"/>
          <w:marTop w:val="153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437</TotalTime>
  <Pages>9</Pages>
  <Words>3767</Words>
  <Characters>21477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Валентин Добрев</cp:lastModifiedBy>
  <cp:revision>62</cp:revision>
  <cp:lastPrinted>2021-03-09T10:10:00Z</cp:lastPrinted>
  <dcterms:created xsi:type="dcterms:W3CDTF">2019-12-09T11:07:00Z</dcterms:created>
  <dcterms:modified xsi:type="dcterms:W3CDTF">2021-03-09T10:14:00Z</dcterms:modified>
</cp:coreProperties>
</file>