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2C" w:rsidRPr="00D93585" w:rsidRDefault="00BE162C" w:rsidP="00B43098">
      <w:pPr>
        <w:pStyle w:val="BodyText"/>
        <w:jc w:val="right"/>
        <w:rPr>
          <w:bCs w:val="0"/>
          <w:caps/>
          <w:lang w:val="en-US"/>
        </w:rPr>
      </w:pPr>
      <w:r w:rsidRPr="003D53A9">
        <w:rPr>
          <w:sz w:val="22"/>
          <w:szCs w:val="22"/>
        </w:rPr>
        <w:t>Обособена позиция №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t>5</w:t>
      </w:r>
    </w:p>
    <w:p w:rsidR="00BE162C" w:rsidRPr="003D53A9" w:rsidRDefault="00BE162C" w:rsidP="000C415E">
      <w:pPr>
        <w:pStyle w:val="BodyText"/>
        <w:jc w:val="center"/>
        <w:rPr>
          <w:bCs w:val="0"/>
          <w:caps/>
          <w:sz w:val="24"/>
        </w:rPr>
      </w:pPr>
    </w:p>
    <w:p w:rsidR="00BE162C" w:rsidRPr="003D53A9" w:rsidRDefault="00BE162C" w:rsidP="000C415E">
      <w:pPr>
        <w:pStyle w:val="BodyText"/>
        <w:jc w:val="center"/>
        <w:rPr>
          <w:bCs w:val="0"/>
          <w:sz w:val="24"/>
        </w:rPr>
      </w:pPr>
      <w:r w:rsidRPr="003D53A9">
        <w:rPr>
          <w:bCs w:val="0"/>
          <w:caps/>
          <w:sz w:val="24"/>
        </w:rPr>
        <w:t>Документация за участие</w:t>
      </w:r>
      <w:r w:rsidRPr="003D53A9">
        <w:rPr>
          <w:bCs w:val="0"/>
          <w:sz w:val="24"/>
        </w:rPr>
        <w:t xml:space="preserve"> </w:t>
      </w:r>
    </w:p>
    <w:p w:rsidR="00BE162C" w:rsidRDefault="00BE162C" w:rsidP="000C415E">
      <w:pPr>
        <w:pStyle w:val="BodyText"/>
        <w:jc w:val="center"/>
        <w:rPr>
          <w:bCs w:val="0"/>
          <w:sz w:val="24"/>
        </w:rPr>
      </w:pPr>
      <w:r w:rsidRPr="003D53A9">
        <w:rPr>
          <w:bCs w:val="0"/>
          <w:sz w:val="24"/>
        </w:rPr>
        <w:t xml:space="preserve">в таен търг по реда на ЗДС, за отдаване под наем </w:t>
      </w:r>
    </w:p>
    <w:p w:rsidR="00BE162C" w:rsidRPr="003D53A9" w:rsidRDefault="00BE162C" w:rsidP="000C415E">
      <w:pPr>
        <w:pStyle w:val="BodyText"/>
        <w:jc w:val="center"/>
        <w:rPr>
          <w:bCs w:val="0"/>
          <w:sz w:val="24"/>
        </w:rPr>
      </w:pPr>
      <w:r w:rsidRPr="003D53A9">
        <w:rPr>
          <w:bCs w:val="0"/>
          <w:sz w:val="24"/>
        </w:rPr>
        <w:t xml:space="preserve">на </w:t>
      </w:r>
      <w:r w:rsidRPr="00431BE1">
        <w:rPr>
          <w:bCs w:val="0"/>
          <w:sz w:val="24"/>
        </w:rPr>
        <w:t>спортна площадка с площ 2400 кв.м., прилежащи открити площи с обща площ 1200 кв.м. и складово помещение с площ 70 кв.м.</w:t>
      </w:r>
    </w:p>
    <w:p w:rsidR="00BE162C" w:rsidRPr="003D53A9" w:rsidRDefault="00BE162C" w:rsidP="000C415E">
      <w:pPr>
        <w:pStyle w:val="BodyText"/>
        <w:jc w:val="center"/>
        <w:rPr>
          <w:bCs w:val="0"/>
          <w:sz w:val="24"/>
        </w:rPr>
      </w:pPr>
    </w:p>
    <w:p w:rsidR="00BE162C" w:rsidRPr="003D53A9" w:rsidRDefault="00BE162C" w:rsidP="000C415E">
      <w:pPr>
        <w:ind w:firstLine="454"/>
        <w:jc w:val="both"/>
        <w:rPr>
          <w:b/>
          <w:bCs/>
        </w:rPr>
      </w:pPr>
      <w:r w:rsidRPr="003D53A9">
        <w:rPr>
          <w:b/>
          <w:bCs/>
        </w:rPr>
        <w:t xml:space="preserve">І. ПРЕДМЕТ НА ТЪРГА, МЕСТОНАХОЖДЕНИЕ НА </w:t>
      </w:r>
      <w:r w:rsidRPr="003D53A9">
        <w:rPr>
          <w:b/>
          <w:bCs/>
          <w:caps/>
        </w:rPr>
        <w:t>терените</w:t>
      </w:r>
      <w:r w:rsidRPr="003D53A9">
        <w:rPr>
          <w:b/>
          <w:bCs/>
        </w:rPr>
        <w:t>, НАЧАЛНА НАЕМНА ЦЕНА, СРОК НА ДОГОВОРА, УЧАСТНИЦИ В ТЪРГА.</w:t>
      </w:r>
    </w:p>
    <w:p w:rsidR="00BE162C" w:rsidRPr="000456F5" w:rsidRDefault="00BE162C" w:rsidP="000C415E">
      <w:pPr>
        <w:ind w:firstLine="454"/>
        <w:jc w:val="both"/>
      </w:pPr>
      <w:r w:rsidRPr="003D53A9">
        <w:rPr>
          <w:b/>
          <w:bCs/>
        </w:rPr>
        <w:t xml:space="preserve">Предмет на търга: </w:t>
      </w:r>
      <w:r>
        <w:rPr>
          <w:b/>
          <w:bCs/>
        </w:rPr>
        <w:t xml:space="preserve">Отдаване под наем на </w:t>
      </w:r>
      <w:r w:rsidRPr="00493E0B">
        <w:rPr>
          <w:b/>
          <w:bCs/>
        </w:rPr>
        <w:t>спортна площадка</w:t>
      </w:r>
      <w:r w:rsidRPr="003D53A9">
        <w:t xml:space="preserve"> с площ </w:t>
      </w:r>
      <w:r w:rsidRPr="000456F5">
        <w:t>2400</w:t>
      </w:r>
      <w:r w:rsidRPr="003D53A9">
        <w:t xml:space="preserve"> (</w:t>
      </w:r>
      <w:r>
        <w:t xml:space="preserve">две хиляди и </w:t>
      </w:r>
      <w:r w:rsidRPr="003D53A9">
        <w:t>четири</w:t>
      </w:r>
      <w:r>
        <w:t>стотин</w:t>
      </w:r>
      <w:r w:rsidRPr="003D53A9">
        <w:t xml:space="preserve">) </w:t>
      </w:r>
      <w:r>
        <w:t>кв.</w:t>
      </w:r>
      <w:r w:rsidRPr="003D53A9">
        <w:t>м</w:t>
      </w:r>
      <w:r>
        <w:t>.</w:t>
      </w:r>
      <w:r w:rsidRPr="000456F5">
        <w:t xml:space="preserve">, </w:t>
      </w:r>
      <w:r w:rsidRPr="00654737">
        <w:rPr>
          <w:b/>
        </w:rPr>
        <w:t>прилежащи открити площи</w:t>
      </w:r>
      <w:r w:rsidRPr="000456F5">
        <w:t xml:space="preserve"> за поставяне на преместваеми съоръжения за съблекални, сервизни и обслужващи контейнери с обща площ </w:t>
      </w:r>
      <w:r>
        <w:t>1200 кв.</w:t>
      </w:r>
      <w:r w:rsidRPr="000456F5">
        <w:t>м</w:t>
      </w:r>
      <w:r>
        <w:t>.</w:t>
      </w:r>
      <w:r w:rsidRPr="000456F5">
        <w:t xml:space="preserve"> и </w:t>
      </w:r>
      <w:r w:rsidRPr="00654737">
        <w:rPr>
          <w:b/>
        </w:rPr>
        <w:t>складово помещение</w:t>
      </w:r>
      <w:r w:rsidRPr="000456F5">
        <w:t xml:space="preserve"> с площ 70 кв.м.</w:t>
      </w:r>
    </w:p>
    <w:p w:rsidR="00BE162C" w:rsidRPr="003D53A9" w:rsidRDefault="00BE162C" w:rsidP="000C415E">
      <w:pPr>
        <w:ind w:firstLine="454"/>
        <w:jc w:val="both"/>
      </w:pPr>
      <w:r w:rsidRPr="003D53A9">
        <w:rPr>
          <w:b/>
        </w:rPr>
        <w:t xml:space="preserve">Местонахождение: </w:t>
      </w:r>
      <w:r w:rsidRPr="00654737">
        <w:t>гр.София, Студентски град, ОСС на НСА „В. Левски“</w:t>
      </w:r>
      <w:r>
        <w:t>, изградени в имот публична държавна собственост с идентификатор 68134.1605.2300.</w:t>
      </w:r>
    </w:p>
    <w:p w:rsidR="00BE162C" w:rsidRPr="003D53A9" w:rsidRDefault="00BE162C" w:rsidP="000C415E">
      <w:pPr>
        <w:ind w:firstLine="454"/>
        <w:jc w:val="both"/>
      </w:pPr>
      <w:r w:rsidRPr="003D53A9">
        <w:rPr>
          <w:b/>
        </w:rPr>
        <w:t>Начална тръжна обща месечна наемна цена</w:t>
      </w:r>
      <w:r>
        <w:rPr>
          <w:b/>
        </w:rPr>
        <w:t xml:space="preserve"> за всички терени и помещения</w:t>
      </w:r>
      <w:r w:rsidRPr="003D53A9">
        <w:rPr>
          <w:b/>
        </w:rPr>
        <w:t xml:space="preserve">: </w:t>
      </w:r>
      <w:r w:rsidRPr="00654737">
        <w:rPr>
          <w:b/>
        </w:rPr>
        <w:t xml:space="preserve">3600 </w:t>
      </w:r>
      <w:r w:rsidRPr="003D53A9">
        <w:t>(</w:t>
      </w:r>
      <w:r>
        <w:t>три хиляди и шестстотин</w:t>
      </w:r>
      <w:r w:rsidRPr="003D53A9">
        <w:t>) лева с включен ДДС.</w:t>
      </w:r>
    </w:p>
    <w:p w:rsidR="00BE162C" w:rsidRPr="003D53A9" w:rsidRDefault="00BE162C" w:rsidP="000C415E">
      <w:pPr>
        <w:ind w:firstLine="454"/>
        <w:jc w:val="both"/>
      </w:pPr>
      <w:r w:rsidRPr="003D53A9">
        <w:rPr>
          <w:b/>
        </w:rPr>
        <w:t xml:space="preserve">Срок на договора: </w:t>
      </w:r>
      <w:r>
        <w:t>до 31.12</w:t>
      </w:r>
      <w:r w:rsidRPr="003D53A9">
        <w:t>.20</w:t>
      </w:r>
      <w:r>
        <w:t>30</w:t>
      </w:r>
      <w:r w:rsidRPr="003D53A9">
        <w:t xml:space="preserve"> г.</w:t>
      </w:r>
    </w:p>
    <w:p w:rsidR="00BE162C" w:rsidRDefault="00BE162C" w:rsidP="0083669D">
      <w:pPr>
        <w:ind w:firstLine="454"/>
        <w:jc w:val="both"/>
      </w:pPr>
      <w:r w:rsidRPr="003D53A9">
        <w:rPr>
          <w:b/>
        </w:rPr>
        <w:t xml:space="preserve">Участници в търга: </w:t>
      </w:r>
      <w:r w:rsidRPr="003D53A9">
        <w:t>В търга може да участва всеки, който закупи тръжна документация, заплати депозит за участие, направи оглед и спазва изискванията на процедурата по провеждането му.</w:t>
      </w:r>
    </w:p>
    <w:p w:rsidR="00BE162C" w:rsidRPr="003D53A9" w:rsidRDefault="00BE162C" w:rsidP="0083669D">
      <w:pPr>
        <w:ind w:firstLine="454"/>
        <w:jc w:val="both"/>
      </w:pPr>
    </w:p>
    <w:p w:rsidR="00BE162C" w:rsidRPr="003D53A9" w:rsidRDefault="00BE162C" w:rsidP="000C415E">
      <w:pPr>
        <w:ind w:firstLine="454"/>
        <w:jc w:val="both"/>
      </w:pPr>
      <w:r w:rsidRPr="003D53A9">
        <w:rPr>
          <w:b/>
          <w:bCs/>
        </w:rPr>
        <w:t>ІІ. ЗАКУПУВАНЕ НА ТРЪЖНА ДОКУМЕНТАЦИЯ</w:t>
      </w:r>
    </w:p>
    <w:p w:rsidR="00BE162C" w:rsidRPr="003D53A9" w:rsidRDefault="00BE162C" w:rsidP="0006317C">
      <w:pPr>
        <w:pStyle w:val="BodyText"/>
        <w:ind w:firstLine="454"/>
        <w:rPr>
          <w:sz w:val="24"/>
        </w:rPr>
      </w:pPr>
      <w:r w:rsidRPr="003D53A9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>
        <w:rPr>
          <w:bCs w:val="0"/>
          <w:sz w:val="24"/>
        </w:rPr>
        <w:t>26.11</w:t>
      </w:r>
      <w:r w:rsidRPr="00A531ED">
        <w:rPr>
          <w:bCs w:val="0"/>
          <w:sz w:val="24"/>
        </w:rPr>
        <w:t>.2020</w:t>
      </w:r>
      <w:r>
        <w:rPr>
          <w:b w:val="0"/>
          <w:bCs w:val="0"/>
          <w:sz w:val="24"/>
        </w:rPr>
        <w:t xml:space="preserve"> </w:t>
      </w:r>
      <w:r w:rsidRPr="003D53A9">
        <w:rPr>
          <w:bCs w:val="0"/>
          <w:sz w:val="24"/>
        </w:rPr>
        <w:t>г.</w:t>
      </w:r>
      <w:r w:rsidRPr="003D53A9">
        <w:rPr>
          <w:sz w:val="24"/>
        </w:rPr>
        <w:t xml:space="preserve"> </w:t>
      </w:r>
      <w:r w:rsidRPr="003D53A9">
        <w:rPr>
          <w:b w:val="0"/>
          <w:bCs w:val="0"/>
          <w:sz w:val="24"/>
        </w:rPr>
        <w:t xml:space="preserve">в Ректората на НСА, София, Студентски </w:t>
      </w:r>
      <w:r>
        <w:rPr>
          <w:b w:val="0"/>
          <w:bCs w:val="0"/>
          <w:sz w:val="24"/>
        </w:rPr>
        <w:t>град, стая № 208</w:t>
      </w:r>
      <w:r w:rsidRPr="003D53A9">
        <w:rPr>
          <w:b w:val="0"/>
          <w:bCs w:val="0"/>
          <w:sz w:val="24"/>
        </w:rPr>
        <w:t xml:space="preserve">. Таксата за получаване на тръжната документация е </w:t>
      </w:r>
      <w:r w:rsidRPr="00CA407B">
        <w:rPr>
          <w:bCs w:val="0"/>
          <w:sz w:val="24"/>
        </w:rPr>
        <w:t>40</w:t>
      </w:r>
      <w:r w:rsidRPr="008D6665">
        <w:rPr>
          <w:bCs w:val="0"/>
          <w:sz w:val="24"/>
        </w:rPr>
        <w:t>0.00</w:t>
      </w:r>
      <w:r w:rsidRPr="003D53A9">
        <w:rPr>
          <w:b w:val="0"/>
          <w:bCs w:val="0"/>
          <w:sz w:val="24"/>
        </w:rPr>
        <w:t xml:space="preserve"> лв. с ДДС. </w:t>
      </w:r>
    </w:p>
    <w:p w:rsidR="00BE162C" w:rsidRDefault="00BE162C" w:rsidP="0006317C">
      <w:pPr>
        <w:pStyle w:val="BodyText"/>
        <w:ind w:firstLine="454"/>
        <w:rPr>
          <w:b w:val="0"/>
          <w:bCs w:val="0"/>
          <w:sz w:val="24"/>
        </w:rPr>
      </w:pPr>
      <w:r w:rsidRPr="003D53A9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BE162C" w:rsidRPr="003D53A9" w:rsidRDefault="00BE162C" w:rsidP="0006317C">
      <w:pPr>
        <w:pStyle w:val="BodyText"/>
        <w:ind w:firstLine="454"/>
        <w:rPr>
          <w:b w:val="0"/>
          <w:bCs w:val="0"/>
          <w:sz w:val="24"/>
        </w:rPr>
      </w:pPr>
    </w:p>
    <w:p w:rsidR="00BE162C" w:rsidRPr="003D53A9" w:rsidRDefault="00BE162C" w:rsidP="0006317C">
      <w:pPr>
        <w:ind w:firstLine="454"/>
        <w:jc w:val="both"/>
      </w:pPr>
      <w:r w:rsidRPr="003D53A9">
        <w:rPr>
          <w:b/>
          <w:bCs/>
        </w:rPr>
        <w:t>ІІІ. ОГЛЕД НА ОБЕКТА</w:t>
      </w:r>
    </w:p>
    <w:p w:rsidR="00BE162C" w:rsidRDefault="00BE162C" w:rsidP="0006317C">
      <w:pPr>
        <w:ind w:firstLine="454"/>
        <w:jc w:val="both"/>
        <w:rPr>
          <w:b/>
          <w:bCs/>
        </w:rPr>
      </w:pPr>
      <w:r w:rsidRPr="003D53A9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>
        <w:rPr>
          <w:b/>
          <w:bCs/>
        </w:rPr>
        <w:t>26</w:t>
      </w:r>
      <w:r w:rsidRPr="003D53A9">
        <w:rPr>
          <w:b/>
          <w:bCs/>
        </w:rPr>
        <w:t>.</w:t>
      </w:r>
      <w:r>
        <w:rPr>
          <w:b/>
          <w:bCs/>
        </w:rPr>
        <w:t>11</w:t>
      </w:r>
      <w:r w:rsidRPr="003D53A9">
        <w:rPr>
          <w:b/>
          <w:bCs/>
        </w:rPr>
        <w:t>.20</w:t>
      </w:r>
      <w:r>
        <w:rPr>
          <w:b/>
          <w:bCs/>
        </w:rPr>
        <w:t>20</w:t>
      </w:r>
      <w:r w:rsidRPr="003D53A9">
        <w:rPr>
          <w:b/>
          <w:bCs/>
        </w:rPr>
        <w:t xml:space="preserve"> г.</w:t>
      </w:r>
    </w:p>
    <w:p w:rsidR="00BE162C" w:rsidRPr="003D53A9" w:rsidRDefault="00BE162C" w:rsidP="0006317C">
      <w:pPr>
        <w:ind w:firstLine="454"/>
        <w:jc w:val="both"/>
        <w:rPr>
          <w:b/>
          <w:bCs/>
        </w:rPr>
      </w:pPr>
    </w:p>
    <w:p w:rsidR="00BE162C" w:rsidRPr="003D53A9" w:rsidRDefault="00BE162C" w:rsidP="000C415E">
      <w:pPr>
        <w:ind w:firstLine="454"/>
        <w:jc w:val="both"/>
        <w:rPr>
          <w:b/>
          <w:bCs/>
          <w:caps/>
        </w:rPr>
      </w:pPr>
      <w:r w:rsidRPr="003D53A9">
        <w:rPr>
          <w:b/>
          <w:bCs/>
        </w:rPr>
        <w:t>ІV.</w:t>
      </w:r>
      <w:r w:rsidRPr="003D53A9">
        <w:rPr>
          <w:b/>
          <w:bCs/>
          <w:caps/>
        </w:rPr>
        <w:t xml:space="preserve"> ДЕПОЗИТ за УЧАСТИЕ.</w:t>
      </w:r>
    </w:p>
    <w:p w:rsidR="00BE162C" w:rsidRPr="003D53A9" w:rsidRDefault="00BE162C" w:rsidP="000C415E">
      <w:pPr>
        <w:ind w:firstLine="454"/>
        <w:jc w:val="both"/>
      </w:pPr>
      <w:r w:rsidRPr="003D53A9">
        <w:t>Участниците в търга следва да внесат депозит за участие в размер на 300 лв. по банкова сметка BG74 BNBG 9661 3300 1751 01, BNBGBGSD БНБ ЦУ.</w:t>
      </w:r>
    </w:p>
    <w:p w:rsidR="00BE162C" w:rsidRPr="003D53A9" w:rsidRDefault="00BE162C" w:rsidP="000C415E">
      <w:pPr>
        <w:ind w:firstLine="454"/>
        <w:jc w:val="both"/>
      </w:pPr>
      <w:r w:rsidRPr="003D53A9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BE162C" w:rsidRDefault="00BE162C" w:rsidP="000C415E">
      <w:pPr>
        <w:pStyle w:val="BodyText2"/>
        <w:ind w:firstLine="454"/>
        <w:rPr>
          <w:sz w:val="24"/>
        </w:rPr>
      </w:pPr>
      <w:r w:rsidRPr="003D53A9">
        <w:rPr>
          <w:sz w:val="24"/>
        </w:rPr>
        <w:t>Депозитът за участие в търга на спечелилия търгът се връща след сключване на договор</w:t>
      </w:r>
      <w:r>
        <w:rPr>
          <w:sz w:val="24"/>
        </w:rPr>
        <w:t>а</w:t>
      </w:r>
      <w:r w:rsidRPr="003D53A9">
        <w:rPr>
          <w:sz w:val="24"/>
        </w:rPr>
        <w:t xml:space="preserve">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</w:t>
      </w:r>
      <w:r>
        <w:rPr>
          <w:sz w:val="24"/>
        </w:rPr>
        <w:t>а</w:t>
      </w:r>
      <w:r w:rsidRPr="003D53A9">
        <w:rPr>
          <w:sz w:val="24"/>
        </w:rPr>
        <w:t xml:space="preserve">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BE162C" w:rsidRPr="003D53A9" w:rsidRDefault="00BE162C" w:rsidP="000C415E">
      <w:pPr>
        <w:pStyle w:val="BodyText2"/>
        <w:ind w:firstLine="454"/>
        <w:rPr>
          <w:sz w:val="24"/>
        </w:rPr>
      </w:pPr>
    </w:p>
    <w:p w:rsidR="00BE162C" w:rsidRPr="003D53A9" w:rsidRDefault="00BE162C" w:rsidP="000C415E">
      <w:pPr>
        <w:pStyle w:val="BodyText2"/>
        <w:ind w:firstLine="454"/>
        <w:rPr>
          <w:b/>
          <w:sz w:val="24"/>
        </w:rPr>
      </w:pPr>
      <w:r w:rsidRPr="003D53A9">
        <w:rPr>
          <w:b/>
          <w:sz w:val="24"/>
        </w:rPr>
        <w:t>V. ИЗИСКВАНИЯ ПРИ ИЗГОТВЯНЕ НА ОФЕРТАТА</w:t>
      </w:r>
    </w:p>
    <w:p w:rsidR="00BE162C" w:rsidRPr="006223CB" w:rsidRDefault="00BE162C" w:rsidP="004F67A6">
      <w:pPr>
        <w:ind w:firstLine="454"/>
        <w:jc w:val="both"/>
      </w:pPr>
      <w:r w:rsidRPr="006223CB">
        <w:t xml:space="preserve">1. Участниците в търга следва да внесат </w:t>
      </w:r>
      <w:r w:rsidRPr="006223CB">
        <w:rPr>
          <w:u w:val="single"/>
        </w:rPr>
        <w:t>писмено предложение</w:t>
      </w:r>
      <w:r w:rsidRPr="006223CB">
        <w:t xml:space="preserve"> (заявление за участие) (основен плик) в запечатан плик, върху който </w:t>
      </w:r>
      <w:r w:rsidRPr="006223CB">
        <w:rPr>
          <w:b/>
          <w:bCs/>
        </w:rPr>
        <w:t>задължително се отбелязват:</w:t>
      </w:r>
    </w:p>
    <w:p w:rsidR="00BE162C" w:rsidRPr="003D53A9" w:rsidRDefault="00BE162C" w:rsidP="000C415E">
      <w:pPr>
        <w:ind w:firstLine="454"/>
        <w:jc w:val="both"/>
      </w:pPr>
      <w:r w:rsidRPr="003D53A9">
        <w:t>1.1. Цялостното наименование на Обособената позиция</w:t>
      </w:r>
      <w:r>
        <w:t xml:space="preserve"> №5 - </w:t>
      </w:r>
      <w:r w:rsidRPr="00431BE1">
        <w:rPr>
          <w:b/>
          <w:bCs/>
        </w:rPr>
        <w:t>Отдаване под наем на спортна площадка с площ 2400 кв.м., прилежащи открити площи с площ 1200 кв.м. и складово помещение с площ 70 кв.м.</w:t>
      </w:r>
      <w:r w:rsidRPr="003D53A9">
        <w:t>, предмет на търга, за която подават предложение.</w:t>
      </w:r>
    </w:p>
    <w:p w:rsidR="00BE162C" w:rsidRPr="006223CB" w:rsidRDefault="00BE162C" w:rsidP="004F67A6">
      <w:pPr>
        <w:ind w:firstLine="454"/>
        <w:jc w:val="both"/>
      </w:pPr>
      <w:r w:rsidRPr="006223CB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BE162C" w:rsidRPr="006223CB" w:rsidRDefault="00BE162C" w:rsidP="004F67A6">
      <w:pPr>
        <w:ind w:firstLine="454"/>
        <w:jc w:val="both"/>
      </w:pPr>
      <w:r w:rsidRPr="006223CB">
        <w:t>2. В основния плик участниците задължително прилагат:</w:t>
      </w:r>
    </w:p>
    <w:p w:rsidR="00BE162C" w:rsidRPr="006223CB" w:rsidRDefault="00BE162C" w:rsidP="004F67A6">
      <w:pPr>
        <w:ind w:firstLine="454"/>
        <w:jc w:val="both"/>
      </w:pPr>
      <w:r w:rsidRPr="006223CB">
        <w:t xml:space="preserve">2.1. Декларация </w:t>
      </w:r>
      <w:r>
        <w:rPr>
          <w:b/>
        </w:rPr>
        <w:t>Oбразец Д_2020</w:t>
      </w:r>
      <w:r w:rsidRPr="006223CB">
        <w:t>, в основния плик.</w:t>
      </w:r>
    </w:p>
    <w:p w:rsidR="00BE162C" w:rsidRPr="006223CB" w:rsidRDefault="00BE162C" w:rsidP="004F67A6">
      <w:pPr>
        <w:ind w:firstLine="454"/>
        <w:jc w:val="both"/>
      </w:pPr>
      <w:r w:rsidRPr="006223CB">
        <w:t>2.2. Копие от квитанция за закупена тръжна документация, в основния плик.</w:t>
      </w:r>
    </w:p>
    <w:p w:rsidR="00BE162C" w:rsidRPr="006223CB" w:rsidRDefault="00BE162C" w:rsidP="004F67A6">
      <w:pPr>
        <w:ind w:firstLine="454"/>
        <w:jc w:val="both"/>
      </w:pPr>
      <w:r w:rsidRPr="006223CB">
        <w:t>2.3. Копие от вносна бележка за внесен депозит за участие в търга, в основния плик.</w:t>
      </w:r>
    </w:p>
    <w:p w:rsidR="00BE162C" w:rsidRPr="006223CB" w:rsidRDefault="00BE162C" w:rsidP="004F67A6">
      <w:pPr>
        <w:ind w:firstLine="454"/>
        <w:jc w:val="both"/>
      </w:pPr>
      <w:r w:rsidRPr="006223CB">
        <w:t xml:space="preserve">2.4.1. Предлаганата от участника наемна цена </w:t>
      </w:r>
      <w:r>
        <w:rPr>
          <w:b/>
        </w:rPr>
        <w:t>Образец ОП5_Ц_2020</w:t>
      </w:r>
      <w:r w:rsidRPr="006223CB">
        <w:rPr>
          <w:b/>
        </w:rPr>
        <w:t xml:space="preserve"> </w:t>
      </w:r>
      <w:r w:rsidRPr="006223CB">
        <w:t>следва да се представи в отделен запечатан непрозрачен плик, с надпис „</w:t>
      </w:r>
      <w:r w:rsidRPr="006223CB">
        <w:rPr>
          <w:b/>
        </w:rPr>
        <w:t>Предлагана цена</w:t>
      </w:r>
      <w:r w:rsidRPr="006223CB">
        <w:t xml:space="preserve">”, който се поставя в основния плик. </w:t>
      </w:r>
    </w:p>
    <w:p w:rsidR="00BE162C" w:rsidRPr="006223CB" w:rsidRDefault="00BE162C" w:rsidP="004F67A6">
      <w:pPr>
        <w:ind w:firstLine="454"/>
        <w:jc w:val="both"/>
      </w:pPr>
      <w:r w:rsidRPr="006223CB">
        <w:t>2.4.2. Няма да бъдат допускани и няма да бъдат разглеждани варианти.</w:t>
      </w:r>
    </w:p>
    <w:p w:rsidR="00BE162C" w:rsidRPr="006223CB" w:rsidRDefault="00BE162C" w:rsidP="004F67A6">
      <w:pPr>
        <w:ind w:firstLine="454"/>
        <w:jc w:val="both"/>
      </w:pPr>
      <w:r w:rsidRPr="006223CB">
        <w:t xml:space="preserve">2.5. Протокол за извършен оглед </w:t>
      </w:r>
      <w:r>
        <w:rPr>
          <w:b/>
        </w:rPr>
        <w:t>Образец ОП5_П_2020</w:t>
      </w:r>
      <w:r w:rsidRPr="006223CB">
        <w:t>, който се поставя в основния плик.</w:t>
      </w:r>
    </w:p>
    <w:p w:rsidR="00BE162C" w:rsidRPr="006223CB" w:rsidRDefault="00BE162C" w:rsidP="004F67A6">
      <w:pPr>
        <w:ind w:firstLine="454"/>
        <w:jc w:val="both"/>
      </w:pPr>
      <w:r w:rsidRPr="006223CB">
        <w:t>3. Всички документи следва да бъдат подписани от представляващите участника и подпечатани.</w:t>
      </w:r>
    </w:p>
    <w:p w:rsidR="00BE162C" w:rsidRPr="006223CB" w:rsidRDefault="00BE162C" w:rsidP="004F67A6">
      <w:pPr>
        <w:ind w:firstLine="454"/>
        <w:jc w:val="both"/>
      </w:pPr>
      <w:r w:rsidRPr="006223CB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BE162C" w:rsidRPr="006223CB" w:rsidRDefault="00BE162C" w:rsidP="004F67A6">
      <w:pPr>
        <w:ind w:firstLine="454"/>
        <w:jc w:val="both"/>
      </w:pPr>
      <w:r w:rsidRPr="006223CB">
        <w:t xml:space="preserve">5. Участникът няма право да изменя съдържанието на образците на документите. </w:t>
      </w:r>
    </w:p>
    <w:p w:rsidR="00BE162C" w:rsidRPr="006223CB" w:rsidRDefault="00BE162C" w:rsidP="004F67A6">
      <w:pPr>
        <w:ind w:firstLine="454"/>
        <w:jc w:val="both"/>
      </w:pPr>
      <w:r w:rsidRPr="006223CB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BE162C" w:rsidRPr="003D53A9" w:rsidRDefault="00BE162C" w:rsidP="000C415E">
      <w:pPr>
        <w:ind w:firstLine="454"/>
        <w:jc w:val="both"/>
      </w:pPr>
    </w:p>
    <w:p w:rsidR="00BE162C" w:rsidRPr="003D53A9" w:rsidRDefault="00BE162C" w:rsidP="000C415E">
      <w:pPr>
        <w:ind w:firstLine="454"/>
        <w:jc w:val="both"/>
        <w:rPr>
          <w:b/>
          <w:caps/>
        </w:rPr>
      </w:pPr>
      <w:r w:rsidRPr="003D53A9">
        <w:rPr>
          <w:b/>
          <w:caps/>
        </w:rPr>
        <w:t>VI. Място и срок за подаване на предложенията</w:t>
      </w:r>
    </w:p>
    <w:p w:rsidR="00BE162C" w:rsidRPr="003D53A9" w:rsidRDefault="00BE162C" w:rsidP="0006317C">
      <w:pPr>
        <w:ind w:firstLine="454"/>
        <w:jc w:val="both"/>
      </w:pPr>
      <w:r w:rsidRPr="003D53A9">
        <w:t>1. Предложенията се подават до 1</w:t>
      </w:r>
      <w:r>
        <w:t>6</w:t>
      </w:r>
      <w:r w:rsidRPr="003D53A9">
        <w:t xml:space="preserve">.00 ч. на </w:t>
      </w:r>
      <w:r>
        <w:rPr>
          <w:b/>
          <w:bCs/>
        </w:rPr>
        <w:t>26.11.2020</w:t>
      </w:r>
      <w:r w:rsidRPr="003D53A9">
        <w:rPr>
          <w:b/>
          <w:bCs/>
        </w:rPr>
        <w:t xml:space="preserve"> г.</w:t>
      </w:r>
      <w:r w:rsidRPr="003D53A9">
        <w:t xml:space="preserve"> в Ректората на НСА “Васил Левски”, </w:t>
      </w:r>
      <w:r w:rsidRPr="003D53A9">
        <w:rPr>
          <w:spacing w:val="-12"/>
        </w:rPr>
        <w:t xml:space="preserve">ул. ”Акад. Стефан Младенов” 21, </w:t>
      </w:r>
      <w:r w:rsidRPr="003D53A9">
        <w:t xml:space="preserve">Студентски град, София, стая 111 – </w:t>
      </w:r>
      <w:r w:rsidRPr="003D53A9">
        <w:rPr>
          <w:b/>
        </w:rPr>
        <w:t>Деловодство</w:t>
      </w:r>
      <w:r w:rsidRPr="003D53A9">
        <w:t>.</w:t>
      </w:r>
    </w:p>
    <w:p w:rsidR="00BE162C" w:rsidRDefault="00BE162C" w:rsidP="000C415E">
      <w:pPr>
        <w:ind w:firstLine="454"/>
        <w:jc w:val="both"/>
      </w:pPr>
      <w:r w:rsidRPr="003D53A9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BE162C" w:rsidRPr="003D53A9" w:rsidRDefault="00BE162C" w:rsidP="000C415E">
      <w:pPr>
        <w:ind w:firstLine="454"/>
        <w:jc w:val="both"/>
      </w:pPr>
    </w:p>
    <w:p w:rsidR="00BE162C" w:rsidRPr="003D53A9" w:rsidRDefault="00BE162C" w:rsidP="000C415E">
      <w:pPr>
        <w:ind w:firstLine="454"/>
        <w:jc w:val="both"/>
        <w:rPr>
          <w:b/>
          <w:caps/>
        </w:rPr>
      </w:pPr>
      <w:r w:rsidRPr="003D53A9">
        <w:rPr>
          <w:b/>
          <w:caps/>
        </w:rPr>
        <w:t>VІІ. разглеждане на предложенията.</w:t>
      </w:r>
    </w:p>
    <w:p w:rsidR="00BE162C" w:rsidRPr="003D53A9" w:rsidRDefault="00BE162C" w:rsidP="0006317C">
      <w:pPr>
        <w:ind w:firstLine="454"/>
        <w:jc w:val="both"/>
      </w:pPr>
      <w:r w:rsidRPr="003D53A9">
        <w:t xml:space="preserve">Търгът ще се проведе на </w:t>
      </w:r>
      <w:r>
        <w:rPr>
          <w:b/>
          <w:bCs/>
        </w:rPr>
        <w:t>27.11.2020</w:t>
      </w:r>
      <w:r w:rsidRPr="003D53A9">
        <w:rPr>
          <w:b/>
          <w:bCs/>
        </w:rPr>
        <w:t xml:space="preserve"> г. </w:t>
      </w:r>
      <w:r w:rsidRPr="003D53A9">
        <w:t xml:space="preserve">от </w:t>
      </w:r>
      <w:r w:rsidRPr="003D53A9">
        <w:rPr>
          <w:b/>
          <w:caps/>
        </w:rPr>
        <w:t>11.00</w:t>
      </w:r>
      <w:r>
        <w:t xml:space="preserve"> ч. в Кабинет 401</w:t>
      </w:r>
      <w:r w:rsidRPr="003D53A9">
        <w:t xml:space="preserve">, ет.4, Ректорат НСА “Васил Левски”, София, Студентски град, </w:t>
      </w:r>
      <w:r w:rsidRPr="003D53A9">
        <w:rPr>
          <w:spacing w:val="-12"/>
        </w:rPr>
        <w:t>ул. ”Акад. Стефан Младенов” 21</w:t>
      </w:r>
      <w:r w:rsidRPr="003D53A9">
        <w:t>.</w:t>
      </w:r>
    </w:p>
    <w:p w:rsidR="00BE162C" w:rsidRPr="009242E5" w:rsidRDefault="00BE162C" w:rsidP="007E05BE">
      <w:pPr>
        <w:ind w:firstLine="454"/>
        <w:jc w:val="both"/>
      </w:pPr>
      <w:r w:rsidRPr="009242E5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BE162C" w:rsidRPr="009242E5" w:rsidRDefault="00BE162C" w:rsidP="007E05BE">
      <w:pPr>
        <w:ind w:firstLine="454"/>
        <w:jc w:val="both"/>
      </w:pPr>
      <w:r w:rsidRPr="009242E5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9242E5">
        <w:rPr>
          <w:caps/>
        </w:rPr>
        <w:t>под</w:t>
      </w:r>
      <w:r w:rsidRPr="009242E5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BE162C" w:rsidRDefault="00BE162C" w:rsidP="007E05BE">
      <w:pPr>
        <w:ind w:firstLine="454"/>
        <w:jc w:val="both"/>
      </w:pPr>
      <w:r w:rsidRPr="009242E5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BE162C" w:rsidRPr="009242E5" w:rsidRDefault="00BE162C" w:rsidP="007E05BE">
      <w:pPr>
        <w:ind w:firstLine="454"/>
        <w:jc w:val="both"/>
      </w:pPr>
    </w:p>
    <w:p w:rsidR="00BE162C" w:rsidRPr="003D53A9" w:rsidRDefault="00BE162C" w:rsidP="000C415E">
      <w:pPr>
        <w:ind w:firstLine="454"/>
        <w:jc w:val="both"/>
      </w:pPr>
      <w:r w:rsidRPr="003D53A9">
        <w:rPr>
          <w:b/>
          <w:caps/>
        </w:rPr>
        <w:t>VIII. Сключване на договор за наем</w:t>
      </w:r>
    </w:p>
    <w:p w:rsidR="00BE162C" w:rsidRPr="009242E5" w:rsidRDefault="00BE162C" w:rsidP="007E05BE">
      <w:pPr>
        <w:ind w:firstLine="454"/>
        <w:jc w:val="both"/>
        <w:rPr>
          <w:b/>
        </w:rPr>
      </w:pPr>
      <w:r w:rsidRPr="009242E5"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9842F9">
        <w:rPr>
          <w:b/>
        </w:rPr>
        <w:t>два месечни наема с включен ДДС</w:t>
      </w:r>
      <w:r w:rsidRPr="009242E5">
        <w:rPr>
          <w:b/>
        </w:rPr>
        <w:t>.</w:t>
      </w:r>
    </w:p>
    <w:p w:rsidR="00BE162C" w:rsidRPr="009242E5" w:rsidRDefault="00BE162C" w:rsidP="007E05BE">
      <w:pPr>
        <w:tabs>
          <w:tab w:val="num" w:pos="1440"/>
        </w:tabs>
        <w:ind w:firstLine="454"/>
        <w:jc w:val="both"/>
      </w:pPr>
      <w:r w:rsidRPr="009242E5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BE162C" w:rsidRDefault="00BE162C" w:rsidP="007E05BE">
      <w:pPr>
        <w:tabs>
          <w:tab w:val="num" w:pos="1440"/>
        </w:tabs>
        <w:ind w:firstLine="454"/>
        <w:jc w:val="both"/>
      </w:pPr>
      <w:r w:rsidRPr="009242E5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BE162C" w:rsidRPr="009242E5" w:rsidRDefault="00BE162C" w:rsidP="007E05BE">
      <w:pPr>
        <w:tabs>
          <w:tab w:val="num" w:pos="1440"/>
        </w:tabs>
        <w:ind w:firstLine="454"/>
        <w:jc w:val="both"/>
      </w:pPr>
    </w:p>
    <w:p w:rsidR="00BE162C" w:rsidRPr="003D53A9" w:rsidRDefault="00BE162C" w:rsidP="000C415E">
      <w:pPr>
        <w:ind w:firstLine="454"/>
        <w:jc w:val="both"/>
      </w:pPr>
      <w:r w:rsidRPr="003D53A9">
        <w:rPr>
          <w:b/>
          <w:bCs/>
        </w:rPr>
        <w:t>ІХ. ЗАДЪЛЖИТЕЛНИ ИЗИСКВАНИЯ КЪМ ИЗБРАНИЯ УЧАСТНИК</w:t>
      </w:r>
    </w:p>
    <w:p w:rsidR="00BE162C" w:rsidRPr="003D53A9" w:rsidRDefault="00BE162C" w:rsidP="000C415E">
      <w:pPr>
        <w:ind w:firstLine="454"/>
        <w:jc w:val="both"/>
      </w:pPr>
      <w:r w:rsidRPr="003D53A9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</w:t>
      </w:r>
      <w:r>
        <w:t xml:space="preserve">Столична </w:t>
      </w:r>
      <w:r w:rsidRPr="003D53A9">
        <w:t xml:space="preserve">община, РИОКОЗ/Регионална здравна инспекция/, и други държавни и общински органи, както и да поддържа терените </w:t>
      </w:r>
      <w:r>
        <w:t xml:space="preserve">и помещенията </w:t>
      </w:r>
      <w:r w:rsidRPr="003D53A9">
        <w:t>във вид, отговарящ на всички изисквания за пожарна и друга безопасност.</w:t>
      </w:r>
    </w:p>
    <w:p w:rsidR="00BE162C" w:rsidRPr="003D53A9" w:rsidRDefault="00BE162C" w:rsidP="000C415E">
      <w:pPr>
        <w:numPr>
          <w:ilvl w:val="0"/>
          <w:numId w:val="1"/>
        </w:numPr>
        <w:ind w:left="0" w:firstLine="454"/>
        <w:jc w:val="both"/>
      </w:pPr>
      <w:r>
        <w:t>Отдаваната спортна площадка да се използва</w:t>
      </w:r>
      <w:r w:rsidRPr="003D53A9">
        <w:t xml:space="preserve"> по предназначение, а именно –  за спортна дейност.</w:t>
      </w:r>
    </w:p>
    <w:p w:rsidR="00BE162C" w:rsidRPr="003D53A9" w:rsidRDefault="00BE162C" w:rsidP="000C415E">
      <w:pPr>
        <w:numPr>
          <w:ilvl w:val="0"/>
          <w:numId w:val="1"/>
        </w:numPr>
        <w:ind w:left="0" w:firstLine="454"/>
        <w:jc w:val="both"/>
      </w:pPr>
      <w:r w:rsidRPr="003D53A9">
        <w:t>Да се спазват всички хигиенни норми, охранителен режим и вътрешен ред въведени от НСА.</w:t>
      </w:r>
    </w:p>
    <w:p w:rsidR="00BE162C" w:rsidRPr="003D53A9" w:rsidRDefault="00BE162C" w:rsidP="000C415E">
      <w:pPr>
        <w:numPr>
          <w:ilvl w:val="0"/>
          <w:numId w:val="1"/>
        </w:numPr>
        <w:ind w:left="0" w:firstLine="454"/>
        <w:jc w:val="both"/>
      </w:pPr>
      <w:r w:rsidRPr="003D53A9">
        <w:t>Наемателят поддържа за негова сметка в изправност всички ел.системи и В и К, находящи се в обекта</w:t>
      </w:r>
      <w:r>
        <w:t>,</w:t>
      </w:r>
      <w:r w:rsidRPr="003D53A9">
        <w:t xml:space="preserve"> в случай че има такива. </w:t>
      </w:r>
    </w:p>
    <w:p w:rsidR="00BE162C" w:rsidRPr="003D53A9" w:rsidRDefault="00BE162C" w:rsidP="000C415E">
      <w:pPr>
        <w:numPr>
          <w:ilvl w:val="0"/>
          <w:numId w:val="1"/>
        </w:numPr>
        <w:ind w:left="0" w:firstLine="454"/>
        <w:jc w:val="both"/>
      </w:pPr>
      <w:r w:rsidRPr="003D53A9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BE162C" w:rsidRPr="003D53A9" w:rsidRDefault="00BE162C" w:rsidP="000C415E">
      <w:pPr>
        <w:numPr>
          <w:ilvl w:val="0"/>
          <w:numId w:val="1"/>
        </w:numPr>
        <w:ind w:left="0" w:firstLine="454"/>
        <w:jc w:val="both"/>
      </w:pPr>
      <w:r w:rsidRPr="003D53A9">
        <w:t>Общи условия, с които Наемателят се задължава да спазва:</w:t>
      </w:r>
    </w:p>
    <w:p w:rsidR="00BE162C" w:rsidRPr="003D53A9" w:rsidRDefault="00BE162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 xml:space="preserve">Страните приемат-предават обекта с Предавателно-приемателен протокол, в който се посочват </w:t>
      </w:r>
      <w:r>
        <w:t xml:space="preserve">и описват </w:t>
      </w:r>
      <w:r w:rsidRPr="003D53A9">
        <w:t>състояние</w:t>
      </w:r>
      <w:r>
        <w:t>то</w:t>
      </w:r>
      <w:r w:rsidRPr="003D53A9">
        <w:t xml:space="preserve"> на </w:t>
      </w:r>
      <w:r>
        <w:t>площадката и съществуващите преместваеми съоръжения, стълбове, постройки, настилки, мрежи, огради и други.</w:t>
      </w:r>
    </w:p>
    <w:p w:rsidR="00BE162C" w:rsidRPr="003D53A9" w:rsidRDefault="00BE162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Наемът се заплаща авансово до 28 число на предходния месец, за който се дължи;</w:t>
      </w:r>
    </w:p>
    <w:p w:rsidR="00BE162C" w:rsidRPr="003D53A9" w:rsidRDefault="00BE162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 xml:space="preserve">Във връзка с изчисляването на консумирани ел.енергия, вода и ТБО, наемателят </w:t>
      </w:r>
      <w:r>
        <w:t>се задължава да монтира контролен водомер</w:t>
      </w:r>
      <w:r w:rsidRPr="003D53A9">
        <w:t xml:space="preserve"> и електромер за своя сметка;</w:t>
      </w:r>
    </w:p>
    <w:p w:rsidR="00BE162C" w:rsidRPr="003D53A9" w:rsidRDefault="00BE162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Наемната цена ще се увеличава с 3 /три/ процента всяка година, считано от 1 (</w:t>
      </w:r>
      <w:r>
        <w:t>януари</w:t>
      </w:r>
      <w:r w:rsidRPr="003D53A9">
        <w:t>)</w:t>
      </w:r>
      <w:r>
        <w:t xml:space="preserve"> юни</w:t>
      </w:r>
      <w:r w:rsidRPr="003D53A9">
        <w:t>, без да е необходимо допълнително писмено споразумение между страните;</w:t>
      </w:r>
    </w:p>
    <w:p w:rsidR="00BE162C" w:rsidRPr="003D53A9" w:rsidRDefault="00BE162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3D53A9">
        <w:rPr>
          <w:b/>
        </w:rPr>
        <w:t xml:space="preserve">Всички ремонтни и строителни дейности </w:t>
      </w:r>
      <w:r>
        <w:rPr>
          <w:b/>
        </w:rPr>
        <w:t xml:space="preserve">и поставянето на преместваеми съоръжения и контейнери </w:t>
      </w:r>
      <w:r w:rsidRPr="003D53A9">
        <w:rPr>
          <w:b/>
        </w:rPr>
        <w:t>се извършват само с</w:t>
      </w:r>
      <w:r>
        <w:rPr>
          <w:b/>
        </w:rPr>
        <w:t>лед</w:t>
      </w:r>
      <w:r w:rsidRPr="003D53A9">
        <w:rPr>
          <w:b/>
        </w:rPr>
        <w:t xml:space="preserve"> предварителното писмено съгласие на наемодателя;</w:t>
      </w:r>
    </w:p>
    <w:p w:rsidR="00BE162C" w:rsidRPr="003D53A9" w:rsidRDefault="00BE162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3D53A9">
        <w:rPr>
          <w:b/>
        </w:rPr>
        <w:t xml:space="preserve">Всички ремонтни и строителни дейности </w:t>
      </w:r>
      <w:r>
        <w:rPr>
          <w:b/>
        </w:rPr>
        <w:t xml:space="preserve">и поставени преместваеми съоръжения и контейнери, </w:t>
      </w:r>
      <w:r w:rsidRPr="003D53A9">
        <w:rPr>
          <w:b/>
        </w:rPr>
        <w:t>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BE162C" w:rsidRPr="003D53A9" w:rsidRDefault="00BE162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Забранява се пренаемането на обекта, под каквато и да е било форма, включително и съвместното му ползване с трето/и лиц</w:t>
      </w:r>
      <w:r>
        <w:t>е/а, гражданско дружество и т.н</w:t>
      </w:r>
      <w:r w:rsidRPr="003D53A9">
        <w:t>;</w:t>
      </w:r>
    </w:p>
    <w:p w:rsidR="00BE162C" w:rsidRPr="003D53A9" w:rsidRDefault="00BE162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Наемателят се задължава да заплаща всички начислени му от НАЕМОДАТЕЛЯ суми за такса битови отпадъци за наетите терени, както и всички имуществени санкции, глоби и други подобни свързани с ползва</w:t>
      </w:r>
      <w:r>
        <w:t>нето и стопанисването на същите;</w:t>
      </w:r>
    </w:p>
    <w:p w:rsidR="00BE162C" w:rsidRPr="003D53A9" w:rsidRDefault="00BE162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 xml:space="preserve"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</w:t>
      </w:r>
      <w:r>
        <w:t>за които наемателят е отговорен;</w:t>
      </w:r>
    </w:p>
    <w:p w:rsidR="00BE162C" w:rsidRPr="003D53A9" w:rsidRDefault="00BE162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BE162C" w:rsidRPr="003D53A9" w:rsidRDefault="00BE162C" w:rsidP="000C415E">
      <w:pPr>
        <w:ind w:firstLine="454"/>
        <w:jc w:val="both"/>
      </w:pPr>
      <w:r w:rsidRPr="003D53A9">
        <w:t>Приложение: Декларация Oбразец Д</w:t>
      </w:r>
      <w:r w:rsidRPr="003D53A9">
        <w:rPr>
          <w:b/>
        </w:rPr>
        <w:t>_20</w:t>
      </w:r>
      <w:r>
        <w:rPr>
          <w:b/>
        </w:rPr>
        <w:t>20</w:t>
      </w:r>
      <w:r w:rsidRPr="003D53A9">
        <w:rPr>
          <w:b/>
        </w:rPr>
        <w:t xml:space="preserve">, </w:t>
      </w:r>
      <w:r w:rsidRPr="003D53A9">
        <w:t xml:space="preserve">Договор за наем </w:t>
      </w:r>
      <w:r w:rsidRPr="003D53A9">
        <w:rPr>
          <w:b/>
        </w:rPr>
        <w:t xml:space="preserve">Образец </w:t>
      </w:r>
      <w:r>
        <w:rPr>
          <w:b/>
        </w:rPr>
        <w:t>ОП5_Д</w:t>
      </w:r>
      <w:r w:rsidRPr="003D53A9">
        <w:rPr>
          <w:b/>
        </w:rPr>
        <w:t>_20</w:t>
      </w:r>
      <w:r>
        <w:rPr>
          <w:b/>
        </w:rPr>
        <w:t>20</w:t>
      </w:r>
      <w:r w:rsidRPr="003D53A9">
        <w:rPr>
          <w:b/>
        </w:rPr>
        <w:t xml:space="preserve">, </w:t>
      </w:r>
      <w:r w:rsidRPr="003D53A9">
        <w:t xml:space="preserve">Наемна цена </w:t>
      </w:r>
      <w:r w:rsidRPr="003D53A9">
        <w:rPr>
          <w:b/>
        </w:rPr>
        <w:t xml:space="preserve">Образец </w:t>
      </w:r>
      <w:r>
        <w:rPr>
          <w:b/>
        </w:rPr>
        <w:t>ОП5_</w:t>
      </w:r>
      <w:r w:rsidRPr="003D53A9">
        <w:rPr>
          <w:b/>
        </w:rPr>
        <w:t>Ц_20</w:t>
      </w:r>
      <w:r>
        <w:rPr>
          <w:b/>
        </w:rPr>
        <w:t>20</w:t>
      </w:r>
      <w:r w:rsidRPr="003D53A9">
        <w:rPr>
          <w:b/>
        </w:rPr>
        <w:t xml:space="preserve">, </w:t>
      </w:r>
      <w:r w:rsidRPr="003D53A9">
        <w:t>оценк</w:t>
      </w:r>
      <w:r>
        <w:t>а</w:t>
      </w:r>
      <w:r w:rsidRPr="003D53A9">
        <w:t xml:space="preserve">, Протокол за извършен оглед </w:t>
      </w:r>
      <w:r w:rsidRPr="003D53A9">
        <w:rPr>
          <w:b/>
        </w:rPr>
        <w:t xml:space="preserve">Образец </w:t>
      </w:r>
      <w:r>
        <w:rPr>
          <w:b/>
        </w:rPr>
        <w:t>ОП5_П_2020</w:t>
      </w:r>
      <w:r w:rsidRPr="003D53A9">
        <w:rPr>
          <w:b/>
        </w:rPr>
        <w:t>.</w:t>
      </w:r>
      <w:r w:rsidRPr="003D53A9">
        <w:t xml:space="preserve"> </w:t>
      </w:r>
    </w:p>
    <w:p w:rsidR="00BE162C" w:rsidRDefault="00BE162C" w:rsidP="000C415E">
      <w:pPr>
        <w:ind w:firstLine="454"/>
        <w:jc w:val="both"/>
        <w:rPr>
          <w:b/>
        </w:rPr>
      </w:pPr>
      <w:r w:rsidRPr="003D53A9">
        <w:t xml:space="preserve">Настоящата документация е неразделна част от </w:t>
      </w:r>
      <w:r w:rsidRPr="003D53A9">
        <w:rPr>
          <w:b/>
        </w:rPr>
        <w:t>Заповед №ЗП–</w:t>
      </w:r>
      <w:r>
        <w:rPr>
          <w:b/>
        </w:rPr>
        <w:t>1387</w:t>
      </w:r>
      <w:r w:rsidRPr="00B67A5B">
        <w:rPr>
          <w:b/>
        </w:rPr>
        <w:t>/2</w:t>
      </w:r>
      <w:r>
        <w:rPr>
          <w:b/>
        </w:rPr>
        <w:t>2.10</w:t>
      </w:r>
      <w:r w:rsidRPr="00B67A5B">
        <w:rPr>
          <w:b/>
        </w:rPr>
        <w:t>.2020</w:t>
      </w:r>
      <w:r w:rsidRPr="003D53A9">
        <w:rPr>
          <w:b/>
        </w:rPr>
        <w:t xml:space="preserve"> г.</w:t>
      </w:r>
    </w:p>
    <w:p w:rsidR="00BE162C" w:rsidRPr="003D53A9" w:rsidRDefault="00BE162C" w:rsidP="000C415E">
      <w:pPr>
        <w:ind w:firstLine="454"/>
        <w:jc w:val="both"/>
      </w:pPr>
    </w:p>
    <w:p w:rsidR="00BE162C" w:rsidRPr="003D53A9" w:rsidRDefault="00BE162C" w:rsidP="00CF7635">
      <w:pPr>
        <w:ind w:firstLine="454"/>
      </w:pPr>
      <w:r w:rsidRPr="003D53A9">
        <w:t>Информация по документацията и заплащане на сумите по нея: 0893396353 - Георгиева;</w:t>
      </w:r>
    </w:p>
    <w:p w:rsidR="00BE162C" w:rsidRPr="009242E5" w:rsidRDefault="00BE162C" w:rsidP="004D0338">
      <w:pPr>
        <w:ind w:firstLine="454"/>
      </w:pPr>
      <w:r w:rsidRPr="009242E5">
        <w:t>За оглед и информация за помещението: Валентин Добрев – Директор АСД тел: 0899 333393</w:t>
      </w:r>
    </w:p>
    <w:p w:rsidR="00BE162C" w:rsidRPr="003D53A9" w:rsidRDefault="00BE162C" w:rsidP="000C415E">
      <w:pPr>
        <w:spacing w:line="1" w:lineRule="exact"/>
      </w:pPr>
      <w:r w:rsidRPr="003D53A9">
        <w:rPr>
          <w:sz w:val="36"/>
          <w:szCs w:val="36"/>
        </w:rPr>
        <w:br w:type="page"/>
      </w:r>
    </w:p>
    <w:p w:rsidR="00BE162C" w:rsidRPr="009242E5" w:rsidRDefault="00BE162C" w:rsidP="00F02BF8">
      <w:pPr>
        <w:ind w:firstLine="454"/>
        <w:rPr>
          <w:sz w:val="36"/>
          <w:szCs w:val="36"/>
        </w:rPr>
      </w:pPr>
    </w:p>
    <w:p w:rsidR="00BE162C" w:rsidRPr="009242E5" w:rsidRDefault="00BE162C" w:rsidP="00F02BF8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9242E5">
        <w:rPr>
          <w:rStyle w:val="FontStyle18"/>
          <w:b w:val="0"/>
          <w:bCs/>
          <w:szCs w:val="20"/>
        </w:rPr>
        <w:t>Образец</w:t>
      </w:r>
      <w:r>
        <w:rPr>
          <w:rStyle w:val="FontStyle18"/>
          <w:b w:val="0"/>
          <w:bCs/>
          <w:szCs w:val="20"/>
        </w:rPr>
        <w:t xml:space="preserve"> ОП5_</w:t>
      </w:r>
      <w:r w:rsidRPr="009242E5">
        <w:rPr>
          <w:rStyle w:val="FontStyle18"/>
          <w:b w:val="0"/>
          <w:bCs/>
          <w:szCs w:val="20"/>
        </w:rPr>
        <w:t>Ц</w:t>
      </w:r>
      <w:r>
        <w:rPr>
          <w:sz w:val="22"/>
        </w:rPr>
        <w:t>_2020</w:t>
      </w:r>
    </w:p>
    <w:p w:rsidR="00BE162C" w:rsidRPr="009242E5" w:rsidRDefault="00BE162C" w:rsidP="00F02BF8">
      <w:pPr>
        <w:pStyle w:val="BodyTextIndent"/>
        <w:ind w:left="3540"/>
      </w:pPr>
    </w:p>
    <w:p w:rsidR="00BE162C" w:rsidRPr="009242E5" w:rsidRDefault="00BE162C" w:rsidP="00F02BF8">
      <w:pPr>
        <w:pStyle w:val="BodyTextIndent"/>
        <w:ind w:left="3540"/>
      </w:pPr>
      <w:r w:rsidRPr="009242E5">
        <w:t>До</w:t>
      </w:r>
    </w:p>
    <w:p w:rsidR="00BE162C" w:rsidRPr="009242E5" w:rsidRDefault="00BE162C" w:rsidP="00F02BF8">
      <w:pPr>
        <w:pStyle w:val="BodyTextIndent"/>
        <w:ind w:left="3540"/>
      </w:pPr>
      <w:r w:rsidRPr="009242E5">
        <w:t>Национална спортна академия “Васил Левски”</w:t>
      </w:r>
    </w:p>
    <w:p w:rsidR="00BE162C" w:rsidRPr="009242E5" w:rsidRDefault="00BE162C" w:rsidP="00F02BF8">
      <w:pPr>
        <w:pStyle w:val="BodyTextIndent"/>
        <w:ind w:left="3540"/>
      </w:pPr>
      <w:r w:rsidRPr="009242E5">
        <w:t xml:space="preserve">Представлявана от проф. </w:t>
      </w:r>
      <w:r>
        <w:t>Николай Изов</w:t>
      </w:r>
      <w:r w:rsidRPr="009242E5">
        <w:t xml:space="preserve"> - ректор</w:t>
      </w:r>
    </w:p>
    <w:p w:rsidR="00BE162C" w:rsidRPr="009242E5" w:rsidRDefault="00BE162C" w:rsidP="00F02BF8">
      <w:pPr>
        <w:pStyle w:val="BodyTextIndent"/>
        <w:ind w:left="-708" w:firstLine="720"/>
      </w:pPr>
    </w:p>
    <w:p w:rsidR="00BE162C" w:rsidRPr="009242E5" w:rsidRDefault="00BE162C" w:rsidP="00F02BF8">
      <w:pPr>
        <w:pStyle w:val="BodyTextIndent"/>
        <w:ind w:left="0"/>
        <w:jc w:val="center"/>
      </w:pPr>
      <w:r w:rsidRPr="009242E5">
        <w:t>ПРЕДЛАГАНА НАЕМНА ЦЕНА</w:t>
      </w:r>
    </w:p>
    <w:p w:rsidR="00BE162C" w:rsidRPr="009242E5" w:rsidRDefault="00BE162C" w:rsidP="00F02BF8">
      <w:pPr>
        <w:pStyle w:val="BodyText2"/>
        <w:rPr>
          <w:b/>
        </w:rPr>
      </w:pPr>
    </w:p>
    <w:p w:rsidR="00BE162C" w:rsidRPr="009242E5" w:rsidRDefault="00BE162C" w:rsidP="00F02BF8">
      <w:pPr>
        <w:pStyle w:val="BodyText2"/>
        <w:rPr>
          <w:b/>
        </w:rPr>
      </w:pPr>
      <w:r w:rsidRPr="009242E5">
        <w:rPr>
          <w:b/>
        </w:rPr>
        <w:t>от</w:t>
      </w:r>
    </w:p>
    <w:p w:rsidR="00BE162C" w:rsidRPr="009242E5" w:rsidRDefault="00BE162C" w:rsidP="00F02BF8">
      <w:pPr>
        <w:pStyle w:val="BodyText2"/>
        <w:rPr>
          <w:b/>
        </w:rPr>
      </w:pPr>
      <w:r w:rsidRPr="009242E5">
        <w:rPr>
          <w:b/>
        </w:rPr>
        <w:t xml:space="preserve">______________________________________________________, в качеството си на _______________________________ на дружество </w:t>
      </w:r>
      <w:r>
        <w:rPr>
          <w:b/>
        </w:rPr>
        <w:t xml:space="preserve">_______________________ </w:t>
      </w:r>
      <w:r w:rsidRPr="009242E5">
        <w:rPr>
          <w:b/>
        </w:rPr>
        <w:t>_______________________________________, ЕИК</w:t>
      </w:r>
      <w:r>
        <w:rPr>
          <w:b/>
        </w:rPr>
        <w:t>_________</w:t>
      </w:r>
      <w:r w:rsidRPr="009242E5">
        <w:rPr>
          <w:b/>
        </w:rPr>
        <w:t>____________, адрес ______________________________________________________</w:t>
      </w:r>
      <w:r>
        <w:rPr>
          <w:b/>
        </w:rPr>
        <w:t>_________</w:t>
      </w:r>
      <w:r w:rsidRPr="009242E5">
        <w:rPr>
          <w:b/>
        </w:rPr>
        <w:t xml:space="preserve">________, телефон/GSM___________________, email </w:t>
      </w:r>
      <w:r>
        <w:rPr>
          <w:b/>
        </w:rPr>
        <w:t>______</w:t>
      </w:r>
      <w:r w:rsidRPr="009242E5">
        <w:rPr>
          <w:b/>
        </w:rPr>
        <w:t>___________@___________</w:t>
      </w:r>
    </w:p>
    <w:p w:rsidR="00BE162C" w:rsidRPr="009242E5" w:rsidRDefault="00BE162C" w:rsidP="00F02BF8">
      <w:pPr>
        <w:pStyle w:val="BodyText2"/>
        <w:ind w:firstLine="720"/>
      </w:pPr>
    </w:p>
    <w:p w:rsidR="00BE162C" w:rsidRPr="009242E5" w:rsidRDefault="00BE162C" w:rsidP="00F02BF8">
      <w:pPr>
        <w:pStyle w:val="BodyText2"/>
        <w:ind w:firstLine="720"/>
      </w:pPr>
    </w:p>
    <w:p w:rsidR="00BE162C" w:rsidRPr="009242E5" w:rsidRDefault="00BE162C" w:rsidP="00F02BF8">
      <w:pPr>
        <w:pStyle w:val="BodyText2"/>
        <w:ind w:firstLine="720"/>
        <w:jc w:val="left"/>
        <w:rPr>
          <w:b/>
        </w:rPr>
      </w:pPr>
      <w:r w:rsidRPr="009242E5">
        <w:rPr>
          <w:b/>
        </w:rPr>
        <w:t>Уважаеми господин Ректор,</w:t>
      </w:r>
    </w:p>
    <w:p w:rsidR="00BE162C" w:rsidRPr="009242E5" w:rsidRDefault="00BE162C" w:rsidP="00F02BF8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BE162C" w:rsidRPr="009242E5" w:rsidRDefault="00BE162C" w:rsidP="00F02BF8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9242E5">
        <w:rPr>
          <w:rStyle w:val="FontStyle17"/>
          <w:sz w:val="28"/>
          <w:szCs w:val="20"/>
        </w:rPr>
        <w:t>Запознах се с документация</w:t>
      </w:r>
      <w:r>
        <w:rPr>
          <w:rStyle w:val="FontStyle17"/>
          <w:sz w:val="28"/>
          <w:szCs w:val="20"/>
        </w:rPr>
        <w:t>та</w:t>
      </w:r>
      <w:r w:rsidRPr="009242E5">
        <w:rPr>
          <w:rStyle w:val="FontStyle17"/>
          <w:sz w:val="28"/>
          <w:szCs w:val="20"/>
        </w:rPr>
        <w:t xml:space="preserve"> за участие в ТАЕН ТЪРГ </w:t>
      </w:r>
      <w:r w:rsidRPr="009242E5">
        <w:rPr>
          <w:sz w:val="28"/>
        </w:rPr>
        <w:t>за отдаване под нае</w:t>
      </w:r>
      <w:r>
        <w:rPr>
          <w:sz w:val="28"/>
        </w:rPr>
        <w:t>м за срок до 31.12.2030</w:t>
      </w:r>
      <w:r w:rsidRPr="009242E5">
        <w:rPr>
          <w:sz w:val="28"/>
        </w:rPr>
        <w:t xml:space="preserve"> г. на </w:t>
      </w:r>
      <w:r w:rsidRPr="00286F7D">
        <w:rPr>
          <w:b/>
          <w:sz w:val="28"/>
        </w:rPr>
        <w:t>спортна площадка с площ 2400 кв.м., прилежащи открити площи с обща площ 1200 кв.м. и складово помещение с площ 70 кв.м.</w:t>
      </w:r>
      <w:r>
        <w:rPr>
          <w:b/>
        </w:rPr>
        <w:t>,</w:t>
      </w:r>
      <w:r w:rsidRPr="009242E5">
        <w:rPr>
          <w:sz w:val="28"/>
        </w:rPr>
        <w:t xml:space="preserve"> собственост на Национална спортна академия „Васил Левски” и </w:t>
      </w:r>
      <w:r w:rsidRPr="009242E5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BE162C" w:rsidRPr="009242E5" w:rsidRDefault="00BE162C" w:rsidP="00F02BF8">
      <w:pPr>
        <w:pStyle w:val="Style6"/>
        <w:widowControl/>
        <w:spacing w:line="240" w:lineRule="auto"/>
        <w:jc w:val="center"/>
      </w:pPr>
    </w:p>
    <w:p w:rsidR="00BE162C" w:rsidRPr="009242E5" w:rsidRDefault="00BE162C" w:rsidP="00F02BF8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9242E5">
        <w:rPr>
          <w:rStyle w:val="FontStyle18"/>
          <w:bCs/>
          <w:spacing w:val="70"/>
          <w:sz w:val="28"/>
          <w:szCs w:val="20"/>
        </w:rPr>
        <w:t>ПРЕДЛАГАМ</w:t>
      </w:r>
    </w:p>
    <w:p w:rsidR="00BE162C" w:rsidRPr="00BE6AAD" w:rsidRDefault="00BE162C" w:rsidP="00F02BF8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  <w:r w:rsidRPr="00BE6AAD">
        <w:rPr>
          <w:sz w:val="28"/>
          <w:szCs w:val="28"/>
        </w:rPr>
        <w:t xml:space="preserve">Представляваният от мен участник да наеме </w:t>
      </w:r>
      <w:r w:rsidRPr="00DB575E">
        <w:rPr>
          <w:sz w:val="28"/>
          <w:szCs w:val="28"/>
        </w:rPr>
        <w:t xml:space="preserve">спортна площадка с площ 2400 (две хиляди и четиристотин) кв.м., прилежащи открити площи за поставяне на преместваеми съоръжения за съблекални, сервизни и обслужващи контейнери с обща площ 1200 кв.м. и складово помещение с площ 70 кв.м., предмет на </w:t>
      </w:r>
      <w:r w:rsidRPr="001A31AD">
        <w:rPr>
          <w:sz w:val="28"/>
          <w:szCs w:val="28"/>
        </w:rPr>
        <w:t>обособена позиция №</w:t>
      </w:r>
      <w:r>
        <w:rPr>
          <w:sz w:val="28"/>
          <w:szCs w:val="28"/>
        </w:rPr>
        <w:t>5</w:t>
      </w:r>
      <w:r w:rsidRPr="001A31AD">
        <w:rPr>
          <w:sz w:val="28"/>
          <w:szCs w:val="28"/>
        </w:rPr>
        <w:t xml:space="preserve"> от Заповед №ЗП–</w:t>
      </w:r>
      <w:r>
        <w:rPr>
          <w:sz w:val="28"/>
          <w:szCs w:val="28"/>
        </w:rPr>
        <w:t>1387/22.10.2020</w:t>
      </w:r>
      <w:r w:rsidRPr="001A31AD">
        <w:rPr>
          <w:sz w:val="28"/>
          <w:szCs w:val="28"/>
        </w:rPr>
        <w:t xml:space="preserve"> г., находящи се в </w:t>
      </w:r>
      <w:r w:rsidRPr="00286F7D">
        <w:rPr>
          <w:sz w:val="28"/>
        </w:rPr>
        <w:t>гр.София, Студентски град, ОСС на НСА „В. Левски“, изградени в имот публична държавна собственост с идентификатор 68134.1605.2300</w:t>
      </w:r>
      <w:r w:rsidRPr="00BE6AAD">
        <w:rPr>
          <w:sz w:val="28"/>
          <w:szCs w:val="28"/>
        </w:rPr>
        <w:t xml:space="preserve">, срещу </w:t>
      </w:r>
      <w:r>
        <w:rPr>
          <w:sz w:val="28"/>
          <w:szCs w:val="28"/>
        </w:rPr>
        <w:t xml:space="preserve">обща </w:t>
      </w:r>
      <w:r w:rsidRPr="00BE6AAD">
        <w:rPr>
          <w:sz w:val="28"/>
          <w:szCs w:val="28"/>
        </w:rPr>
        <w:t>месечна наемна цена, в размер на</w:t>
      </w:r>
      <w:r>
        <w:rPr>
          <w:sz w:val="28"/>
          <w:szCs w:val="28"/>
        </w:rPr>
        <w:t>:</w:t>
      </w:r>
    </w:p>
    <w:p w:rsidR="00BE162C" w:rsidRPr="009242E5" w:rsidRDefault="00BE162C" w:rsidP="00F02BF8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BE162C" w:rsidRPr="009242E5" w:rsidRDefault="00BE162C" w:rsidP="00F02BF8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9242E5">
        <w:rPr>
          <w:rStyle w:val="FontStyle17"/>
          <w:sz w:val="28"/>
          <w:szCs w:val="20"/>
        </w:rPr>
        <w:tab/>
      </w:r>
      <w:r>
        <w:rPr>
          <w:rStyle w:val="FontStyle17"/>
          <w:sz w:val="28"/>
          <w:szCs w:val="20"/>
        </w:rPr>
        <w:t xml:space="preserve"> </w:t>
      </w:r>
      <w:r w:rsidRPr="009242E5">
        <w:rPr>
          <w:rStyle w:val="FontStyle17"/>
          <w:sz w:val="28"/>
          <w:szCs w:val="20"/>
        </w:rPr>
        <w:t>/..................................................................../ лева, с включен ДДС</w:t>
      </w:r>
    </w:p>
    <w:p w:rsidR="00BE162C" w:rsidRPr="009242E5" w:rsidRDefault="00BE162C" w:rsidP="00F02BF8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9242E5">
        <w:rPr>
          <w:rStyle w:val="FontStyle22"/>
          <w:bCs/>
          <w:sz w:val="28"/>
          <w:szCs w:val="18"/>
        </w:rPr>
        <w:t>цифром</w:t>
      </w:r>
      <w:r w:rsidRPr="009242E5">
        <w:rPr>
          <w:rStyle w:val="FontStyle22"/>
          <w:bCs/>
          <w:sz w:val="28"/>
          <w:szCs w:val="18"/>
        </w:rPr>
        <w:tab/>
        <w:t>словом</w:t>
      </w:r>
    </w:p>
    <w:p w:rsidR="00BE162C" w:rsidRPr="009242E5" w:rsidRDefault="00BE162C" w:rsidP="00F02BF8">
      <w:pPr>
        <w:pStyle w:val="BodyText2"/>
        <w:rPr>
          <w:b/>
        </w:rPr>
      </w:pPr>
    </w:p>
    <w:p w:rsidR="00BE162C" w:rsidRPr="009242E5" w:rsidRDefault="00BE162C" w:rsidP="00F02BF8">
      <w:pPr>
        <w:pStyle w:val="BodyText2"/>
        <w:rPr>
          <w:b/>
        </w:rPr>
      </w:pPr>
      <w:r w:rsidRPr="009242E5">
        <w:rPr>
          <w:b/>
        </w:rPr>
        <w:t>Настоящата ценова оферта е неразделна част от Договор за наем</w:t>
      </w:r>
    </w:p>
    <w:p w:rsidR="00BE162C" w:rsidRPr="009242E5" w:rsidRDefault="00BE162C" w:rsidP="00F02BF8">
      <w:pPr>
        <w:pStyle w:val="BodyText2"/>
        <w:rPr>
          <w:b/>
        </w:rPr>
      </w:pPr>
    </w:p>
    <w:p w:rsidR="00BE162C" w:rsidRPr="009242E5" w:rsidRDefault="00BE162C" w:rsidP="00F02BF8">
      <w:pPr>
        <w:pStyle w:val="BodyText2"/>
        <w:rPr>
          <w:b/>
        </w:rPr>
      </w:pPr>
      <w:r w:rsidRPr="009242E5">
        <w:rPr>
          <w:b/>
        </w:rPr>
        <w:t>гр...........................                                       УЧАСТНИК:</w:t>
      </w:r>
    </w:p>
    <w:p w:rsidR="00BE162C" w:rsidRPr="009242E5" w:rsidRDefault="00BE162C" w:rsidP="00F02BF8">
      <w:pPr>
        <w:pStyle w:val="BodyText2"/>
        <w:rPr>
          <w:b/>
        </w:rPr>
      </w:pPr>
    </w:p>
    <w:p w:rsidR="00BE162C" w:rsidRPr="009242E5" w:rsidRDefault="00BE162C" w:rsidP="00F02BF8">
      <w:pPr>
        <w:pStyle w:val="BodyText2"/>
        <w:rPr>
          <w:b/>
        </w:rPr>
      </w:pPr>
      <w:r>
        <w:rPr>
          <w:b/>
        </w:rPr>
        <w:t>Дата:           11.2020</w:t>
      </w:r>
      <w:r w:rsidRPr="009242E5">
        <w:rPr>
          <w:b/>
        </w:rPr>
        <w:t xml:space="preserve"> г.                                                                         подпис и печат</w:t>
      </w:r>
    </w:p>
    <w:p w:rsidR="00BE162C" w:rsidRPr="009242E5" w:rsidRDefault="00BE162C" w:rsidP="00F02BF8">
      <w:pPr>
        <w:pStyle w:val="BodyText2"/>
        <w:ind w:left="7200"/>
        <w:jc w:val="left"/>
        <w:rPr>
          <w:sz w:val="22"/>
        </w:rPr>
      </w:pPr>
      <w:r w:rsidRPr="009242E5">
        <w:rPr>
          <w:sz w:val="36"/>
          <w:szCs w:val="36"/>
        </w:rPr>
        <w:br w:type="page"/>
      </w:r>
      <w:r>
        <w:rPr>
          <w:b/>
          <w:sz w:val="22"/>
        </w:rPr>
        <w:t>Образец Д_2020</w:t>
      </w:r>
    </w:p>
    <w:p w:rsidR="00BE162C" w:rsidRPr="009242E5" w:rsidRDefault="00BE162C" w:rsidP="00F02BF8">
      <w:pPr>
        <w:pStyle w:val="BodyText2"/>
        <w:jc w:val="center"/>
        <w:rPr>
          <w:b/>
          <w:sz w:val="24"/>
          <w:szCs w:val="28"/>
        </w:rPr>
      </w:pPr>
    </w:p>
    <w:p w:rsidR="00BE162C" w:rsidRPr="009242E5" w:rsidRDefault="00BE162C" w:rsidP="00F02BF8">
      <w:pPr>
        <w:pStyle w:val="BodyText2"/>
        <w:jc w:val="center"/>
        <w:rPr>
          <w:b/>
          <w:sz w:val="24"/>
          <w:szCs w:val="28"/>
        </w:rPr>
      </w:pPr>
    </w:p>
    <w:p w:rsidR="00BE162C" w:rsidRPr="009242E5" w:rsidRDefault="00BE162C" w:rsidP="00F02BF8">
      <w:pPr>
        <w:pStyle w:val="BodyText2"/>
        <w:jc w:val="center"/>
        <w:rPr>
          <w:b/>
          <w:sz w:val="24"/>
          <w:szCs w:val="28"/>
        </w:rPr>
      </w:pPr>
      <w:r w:rsidRPr="009242E5">
        <w:rPr>
          <w:b/>
          <w:sz w:val="24"/>
          <w:szCs w:val="28"/>
        </w:rPr>
        <w:t>Д Е К Л А Р А Ц И Я</w:t>
      </w:r>
    </w:p>
    <w:p w:rsidR="00BE162C" w:rsidRPr="009242E5" w:rsidRDefault="00BE162C" w:rsidP="00F02BF8">
      <w:pPr>
        <w:pStyle w:val="BodyText2"/>
        <w:jc w:val="center"/>
        <w:rPr>
          <w:b/>
          <w:sz w:val="24"/>
          <w:szCs w:val="28"/>
        </w:rPr>
      </w:pPr>
    </w:p>
    <w:p w:rsidR="00BE162C" w:rsidRPr="009242E5" w:rsidRDefault="00BE162C" w:rsidP="00F02BF8">
      <w:pPr>
        <w:pStyle w:val="BodyText2"/>
        <w:rPr>
          <w:sz w:val="24"/>
        </w:rPr>
      </w:pPr>
      <w:r w:rsidRPr="009242E5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BE162C" w:rsidRPr="009242E5" w:rsidRDefault="00BE162C" w:rsidP="00F02BF8">
      <w:pPr>
        <w:pStyle w:val="BodyText2"/>
        <w:rPr>
          <w:sz w:val="24"/>
        </w:rPr>
      </w:pPr>
    </w:p>
    <w:p w:rsidR="00BE162C" w:rsidRPr="009242E5" w:rsidRDefault="00BE162C" w:rsidP="00F02BF8">
      <w:pPr>
        <w:pStyle w:val="BodyText2"/>
        <w:jc w:val="center"/>
        <w:rPr>
          <w:b/>
          <w:sz w:val="24"/>
        </w:rPr>
      </w:pPr>
      <w:r w:rsidRPr="009242E5">
        <w:rPr>
          <w:b/>
          <w:caps/>
          <w:sz w:val="24"/>
        </w:rPr>
        <w:t xml:space="preserve">д е к л а р и р а м,   ч е </w:t>
      </w:r>
      <w:r w:rsidRPr="009242E5">
        <w:rPr>
          <w:b/>
          <w:sz w:val="24"/>
        </w:rPr>
        <w:t>:</w:t>
      </w:r>
    </w:p>
    <w:p w:rsidR="00BE162C" w:rsidRPr="009242E5" w:rsidRDefault="00BE162C" w:rsidP="00F02BF8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 xml:space="preserve">Съм запознат/а с условията посочени в </w:t>
      </w:r>
      <w:r w:rsidRPr="009242E5">
        <w:rPr>
          <w:sz w:val="24"/>
        </w:rPr>
        <w:t xml:space="preserve">тръжната документация за участие в ТАЕН ТЪРГ </w:t>
      </w:r>
      <w:r w:rsidRPr="009242E5">
        <w:rPr>
          <w:b/>
          <w:sz w:val="24"/>
        </w:rPr>
        <w:t xml:space="preserve">за отдаване под наем </w:t>
      </w:r>
      <w:r>
        <w:rPr>
          <w:b/>
          <w:sz w:val="24"/>
        </w:rPr>
        <w:t>на</w:t>
      </w:r>
      <w:r w:rsidRPr="001A31AD">
        <w:rPr>
          <w:b/>
          <w:sz w:val="22"/>
        </w:rPr>
        <w:t xml:space="preserve"> </w:t>
      </w:r>
      <w:r w:rsidRPr="001A31AD">
        <w:rPr>
          <w:sz w:val="24"/>
          <w:szCs w:val="28"/>
        </w:rPr>
        <w:t xml:space="preserve">открити </w:t>
      </w:r>
      <w:r w:rsidRPr="001A31AD">
        <w:rPr>
          <w:sz w:val="24"/>
          <w:szCs w:val="28"/>
          <w:lang w:eastAsia="bg-BG"/>
        </w:rPr>
        <w:t xml:space="preserve">тенис </w:t>
      </w:r>
      <w:r>
        <w:rPr>
          <w:sz w:val="24"/>
          <w:szCs w:val="28"/>
          <w:lang w:eastAsia="bg-BG"/>
        </w:rPr>
        <w:t xml:space="preserve">кортове по обособена позиция </w:t>
      </w:r>
      <w:r w:rsidRPr="00286F7D">
        <w:rPr>
          <w:sz w:val="24"/>
        </w:rPr>
        <w:t xml:space="preserve">№ 5 от Заповед №ЗП–1387/22.10.2020 г., находящи се в </w:t>
      </w:r>
      <w:r w:rsidRPr="00654737">
        <w:rPr>
          <w:sz w:val="24"/>
        </w:rPr>
        <w:t>гр.София, Студентски град, ОСС на НСА „В. Левски“</w:t>
      </w:r>
      <w:r w:rsidRPr="00286F7D">
        <w:rPr>
          <w:sz w:val="24"/>
        </w:rPr>
        <w:t xml:space="preserve">, изградени в имот публична държавна собственост с идентификатор 68134.1605.2300 </w:t>
      </w:r>
      <w:r w:rsidRPr="009242E5">
        <w:rPr>
          <w:b/>
          <w:sz w:val="24"/>
        </w:rPr>
        <w:t>и съм съгласен /a/ и приемам същите, включително и проектодоговорa.</w:t>
      </w:r>
    </w:p>
    <w:p w:rsidR="00BE162C" w:rsidRPr="009242E5" w:rsidRDefault="00BE162C" w:rsidP="00F02BF8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BE162C" w:rsidRPr="009242E5" w:rsidRDefault="00BE162C" w:rsidP="00F02BF8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BE162C" w:rsidRPr="009242E5" w:rsidRDefault="00BE162C" w:rsidP="00F02BF8">
      <w:pPr>
        <w:pStyle w:val="BodyText2"/>
        <w:ind w:firstLine="720"/>
        <w:rPr>
          <w:b/>
          <w:sz w:val="24"/>
        </w:rPr>
      </w:pPr>
      <w:r w:rsidRPr="009242E5">
        <w:rPr>
          <w:b/>
          <w:sz w:val="24"/>
        </w:rPr>
        <w:t>IBAN: ...................................................................................................</w:t>
      </w:r>
    </w:p>
    <w:p w:rsidR="00BE162C" w:rsidRPr="009242E5" w:rsidRDefault="00BE162C" w:rsidP="00F02BF8">
      <w:pPr>
        <w:pStyle w:val="BodyText2"/>
        <w:ind w:firstLine="720"/>
        <w:rPr>
          <w:b/>
          <w:sz w:val="24"/>
          <w:lang w:val="en-US"/>
        </w:rPr>
      </w:pPr>
      <w:r w:rsidRPr="009242E5">
        <w:rPr>
          <w:b/>
          <w:sz w:val="24"/>
        </w:rPr>
        <w:t>BIC: …………………………… При банка : .................................................................</w:t>
      </w:r>
    </w:p>
    <w:p w:rsidR="00BE162C" w:rsidRPr="009242E5" w:rsidRDefault="00BE162C" w:rsidP="00F02BF8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BE162C" w:rsidRPr="009242E5" w:rsidRDefault="00BE162C" w:rsidP="00F02BF8">
      <w:pPr>
        <w:pStyle w:val="BodyText2"/>
        <w:rPr>
          <w:b/>
          <w:sz w:val="24"/>
        </w:rPr>
      </w:pPr>
    </w:p>
    <w:p w:rsidR="00BE162C" w:rsidRPr="009242E5" w:rsidRDefault="00BE162C" w:rsidP="00F02BF8">
      <w:pPr>
        <w:pStyle w:val="BodyText2"/>
        <w:rPr>
          <w:b/>
          <w:sz w:val="24"/>
        </w:rPr>
      </w:pPr>
    </w:p>
    <w:p w:rsidR="00BE162C" w:rsidRPr="009242E5" w:rsidRDefault="00BE162C" w:rsidP="00F02BF8">
      <w:pPr>
        <w:pStyle w:val="BodyText2"/>
        <w:ind w:firstLine="720"/>
        <w:rPr>
          <w:sz w:val="24"/>
        </w:rPr>
      </w:pPr>
      <w:r>
        <w:rPr>
          <w:sz w:val="24"/>
        </w:rPr>
        <w:t>________ 2020</w:t>
      </w:r>
      <w:r w:rsidRPr="009242E5">
        <w:rPr>
          <w:sz w:val="24"/>
        </w:rPr>
        <w:t xml:space="preserve"> г.</w:t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  <w:t>Декларатор: ________________</w:t>
      </w:r>
    </w:p>
    <w:p w:rsidR="00BE162C" w:rsidRPr="009242E5" w:rsidRDefault="00BE162C" w:rsidP="00F02BF8">
      <w:pPr>
        <w:pStyle w:val="BodyText2"/>
        <w:ind w:firstLine="720"/>
        <w:rPr>
          <w:sz w:val="24"/>
        </w:rPr>
      </w:pPr>
      <w:r w:rsidRPr="009242E5">
        <w:rPr>
          <w:sz w:val="24"/>
        </w:rPr>
        <w:t>гр.</w:t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  <w:t xml:space="preserve">                                   /подпис и печат/</w:t>
      </w:r>
    </w:p>
    <w:p w:rsidR="00BE162C" w:rsidRPr="00B67A5B" w:rsidRDefault="00BE162C" w:rsidP="00F02BF8">
      <w:pPr>
        <w:spacing w:line="1" w:lineRule="exact"/>
        <w:rPr>
          <w:sz w:val="20"/>
        </w:rPr>
      </w:pPr>
      <w:r w:rsidRPr="009242E5">
        <w:rPr>
          <w:sz w:val="36"/>
          <w:szCs w:val="36"/>
        </w:rPr>
        <w:br w:type="page"/>
      </w:r>
    </w:p>
    <w:p w:rsidR="00BE162C" w:rsidRPr="00B67A5B" w:rsidRDefault="00BE162C" w:rsidP="00B67A5B">
      <w:pPr>
        <w:shd w:val="clear" w:color="auto" w:fill="FFFFFF"/>
        <w:spacing w:before="77" w:line="278" w:lineRule="exact"/>
        <w:ind w:right="24"/>
        <w:jc w:val="right"/>
        <w:rPr>
          <w:caps/>
          <w:spacing w:val="7"/>
          <w:sz w:val="20"/>
        </w:rPr>
      </w:pPr>
      <w:r w:rsidRPr="00B67A5B">
        <w:rPr>
          <w:b/>
          <w:sz w:val="20"/>
        </w:rPr>
        <w:t>Образец ОП</w:t>
      </w:r>
      <w:r>
        <w:rPr>
          <w:b/>
          <w:sz w:val="20"/>
        </w:rPr>
        <w:t>5</w:t>
      </w:r>
      <w:r w:rsidRPr="00B67A5B">
        <w:rPr>
          <w:b/>
          <w:sz w:val="20"/>
        </w:rPr>
        <w:t>_Д_2020</w:t>
      </w:r>
    </w:p>
    <w:p w:rsidR="00BE162C" w:rsidRPr="009242E5" w:rsidRDefault="00BE162C" w:rsidP="00F02BF8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9242E5">
        <w:rPr>
          <w:caps/>
          <w:spacing w:val="7"/>
        </w:rPr>
        <w:t>Договор за наем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</w:p>
    <w:p w:rsidR="00BE162C" w:rsidRDefault="00BE162C" w:rsidP="00F02BF8">
      <w:pPr>
        <w:shd w:val="clear" w:color="auto" w:fill="FFFFFF"/>
        <w:ind w:firstLine="567"/>
        <w:jc w:val="both"/>
      </w:pPr>
      <w:r>
        <w:t xml:space="preserve">Днес, ……………2020 </w:t>
      </w:r>
      <w:r w:rsidRPr="009242E5">
        <w:t>г., в гр. София, на основание чл.55 и сл. от ППЗДС и т...</w:t>
      </w:r>
      <w:r>
        <w:t>.... от Заповед №ЗП-………./………...2020</w:t>
      </w:r>
      <w:r w:rsidRPr="009242E5">
        <w:t xml:space="preserve"> г. на Ректора на НСА “Васил Левски”, за класиране на участниците в Таен търг за отдаване под наем на </w:t>
      </w:r>
      <w:r>
        <w:t>свободни помещения и площи</w:t>
      </w:r>
      <w:r w:rsidRPr="009242E5">
        <w:t xml:space="preserve">, открит със </w:t>
      </w:r>
      <w:r w:rsidRPr="009242E5">
        <w:rPr>
          <w:b/>
        </w:rPr>
        <w:t xml:space="preserve">Заповед </w:t>
      </w:r>
      <w:r>
        <w:t xml:space="preserve">№ЗП–1387/22.10.2020 </w:t>
      </w:r>
      <w:r w:rsidRPr="009242E5">
        <w:t>г. обявление публ. във в. “24 часа” бр. ...</w:t>
      </w:r>
      <w:r>
        <w:t>........ от …..</w:t>
      </w:r>
      <w:r>
        <w:rPr>
          <w:lang w:val="en-US"/>
        </w:rPr>
        <w:t>…</w:t>
      </w:r>
      <w:r>
        <w:t>10.2020</w:t>
      </w:r>
      <w:r w:rsidRPr="009242E5">
        <w:t xml:space="preserve"> г.</w:t>
      </w:r>
      <w:r>
        <w:t xml:space="preserve"> и в. </w:t>
      </w:r>
      <w:r w:rsidRPr="009242E5">
        <w:t>“</w:t>
      </w:r>
      <w:r>
        <w:t>България днес</w:t>
      </w:r>
      <w:r w:rsidRPr="009242E5">
        <w:t xml:space="preserve">” бр. </w:t>
      </w:r>
      <w:r>
        <w:t>…..</w:t>
      </w:r>
      <w:r w:rsidRPr="009242E5">
        <w:t>....... от …..</w:t>
      </w:r>
      <w:r>
        <w:rPr>
          <w:lang w:val="en-US"/>
        </w:rPr>
        <w:t>……</w:t>
      </w:r>
      <w:r>
        <w:t>10.2020</w:t>
      </w:r>
      <w:r w:rsidRPr="009242E5">
        <w:t xml:space="preserve"> г. , между: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</w:p>
    <w:p w:rsidR="00BE162C" w:rsidRDefault="00BE162C" w:rsidP="00F02BF8">
      <w:pPr>
        <w:shd w:val="clear" w:color="auto" w:fill="FFFFFF"/>
        <w:ind w:firstLine="567"/>
        <w:jc w:val="both"/>
        <w:rPr>
          <w:spacing w:val="3"/>
        </w:rPr>
      </w:pPr>
      <w:r w:rsidRPr="009242E5">
        <w:rPr>
          <w:b/>
          <w:spacing w:val="4"/>
        </w:rPr>
        <w:t>Национална спортна академия "Васил Левски"</w:t>
      </w:r>
      <w:r w:rsidRPr="009242E5">
        <w:rPr>
          <w:spacing w:val="4"/>
        </w:rPr>
        <w:t>, гр. София, Студентски град,</w:t>
      </w:r>
      <w:r w:rsidRPr="009242E5">
        <w:rPr>
          <w:spacing w:val="-12"/>
        </w:rPr>
        <w:t xml:space="preserve"> ул. ”Акад. Стефан Младенов” 21,</w:t>
      </w:r>
      <w:r w:rsidRPr="009242E5">
        <w:rPr>
          <w:spacing w:val="4"/>
        </w:rPr>
        <w:t xml:space="preserve"> </w:t>
      </w:r>
      <w:r w:rsidRPr="009242E5">
        <w:rPr>
          <w:spacing w:val="8"/>
        </w:rPr>
        <w:t xml:space="preserve">представлявана от ректора проф. </w:t>
      </w:r>
      <w:r>
        <w:rPr>
          <w:spacing w:val="8"/>
        </w:rPr>
        <w:t>Николай Изов</w:t>
      </w:r>
      <w:r w:rsidRPr="009242E5">
        <w:rPr>
          <w:spacing w:val="8"/>
        </w:rPr>
        <w:t xml:space="preserve">, ЕИК BG000670627, </w:t>
      </w:r>
      <w:r w:rsidRPr="009242E5">
        <w:rPr>
          <w:spacing w:val="3"/>
        </w:rPr>
        <w:t>наречена в настоящия</w:t>
      </w:r>
      <w:r>
        <w:rPr>
          <w:spacing w:val="3"/>
        </w:rPr>
        <w:t xml:space="preserve"> договор за краткост НАЕМОДАТЕЛ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rPr>
          <w:spacing w:val="3"/>
        </w:rPr>
        <w:t>и</w:t>
      </w:r>
    </w:p>
    <w:p w:rsidR="00BE162C" w:rsidRPr="009242E5" w:rsidRDefault="00BE162C" w:rsidP="00F02BF8">
      <w:pPr>
        <w:shd w:val="clear" w:color="auto" w:fill="FFFFFF"/>
        <w:jc w:val="both"/>
        <w:rPr>
          <w:spacing w:val="4"/>
        </w:rPr>
      </w:pPr>
      <w:r w:rsidRPr="009242E5">
        <w:t>....................…….......……………….………………………</w:t>
      </w:r>
      <w:r w:rsidRPr="009242E5">
        <w:rPr>
          <w:spacing w:val="4"/>
        </w:rPr>
        <w:t>, ЕИК: …………………, представлява</w:t>
      </w:r>
      <w:r>
        <w:rPr>
          <w:spacing w:val="4"/>
        </w:rPr>
        <w:t>но от …………………………………………………………</w:t>
      </w:r>
      <w:r w:rsidRPr="009242E5">
        <w:rPr>
          <w:spacing w:val="4"/>
        </w:rPr>
        <w:t>… - Управител, с адрес:</w:t>
      </w:r>
      <w:r>
        <w:rPr>
          <w:spacing w:val="4"/>
        </w:rPr>
        <w:t xml:space="preserve"> </w:t>
      </w:r>
      <w:r w:rsidRPr="009242E5">
        <w:rPr>
          <w:spacing w:val="4"/>
        </w:rPr>
        <w:t>.................................................................................................., тел/GSM …………….…………, наречен в договора за краткост НАЕМАТЕЛ,</w:t>
      </w:r>
    </w:p>
    <w:p w:rsidR="00BE162C" w:rsidRPr="009242E5" w:rsidRDefault="00BE162C" w:rsidP="00F02BF8">
      <w:pPr>
        <w:shd w:val="clear" w:color="auto" w:fill="FFFFFF"/>
        <w:ind w:firstLine="567"/>
        <w:jc w:val="both"/>
        <w:rPr>
          <w:spacing w:val="1"/>
        </w:rPr>
      </w:pPr>
      <w:r w:rsidRPr="009242E5">
        <w:rPr>
          <w:spacing w:val="1"/>
        </w:rPr>
        <w:t>се сключи настоящият договор за наем, по силата на който: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</w:p>
    <w:p w:rsidR="00BE162C" w:rsidRPr="009242E5" w:rsidRDefault="00BE162C" w:rsidP="00F02BF8">
      <w:pPr>
        <w:shd w:val="clear" w:color="auto" w:fill="FFFFFF"/>
        <w:spacing w:line="274" w:lineRule="exact"/>
        <w:ind w:left="10"/>
        <w:jc w:val="center"/>
      </w:pPr>
      <w:r w:rsidRPr="009242E5">
        <w:rPr>
          <w:b/>
          <w:bCs/>
          <w:spacing w:val="5"/>
          <w:w w:val="93"/>
        </w:rPr>
        <w:t>ПРЕДМЕТ НА ДОГОВОРА</w:t>
      </w:r>
    </w:p>
    <w:p w:rsidR="00BE162C" w:rsidRPr="00BE6AAD" w:rsidRDefault="00BE162C" w:rsidP="00F02BF8">
      <w:pPr>
        <w:shd w:val="clear" w:color="auto" w:fill="FFFFFF"/>
        <w:ind w:firstLine="567"/>
        <w:jc w:val="both"/>
      </w:pPr>
      <w:r w:rsidRPr="00BE6AAD">
        <w:t xml:space="preserve">Чл. 1.1. НАЕМОДАТЕЛЯТ предоставя за временно и възмездно ползване /под наем/ на НАЕМАТЕЛЯ, при условията на </w:t>
      </w:r>
      <w:r>
        <w:t>този</w:t>
      </w:r>
      <w:r w:rsidRPr="00BE6AAD">
        <w:t xml:space="preserve"> договор, недвижим имот – публична държавна собственост</w:t>
      </w:r>
      <w:r>
        <w:t>, представляващ</w:t>
      </w:r>
      <w:r w:rsidRPr="00BE6AAD">
        <w:t xml:space="preserve">: </w:t>
      </w:r>
      <w:r w:rsidRPr="00493E0B">
        <w:rPr>
          <w:b/>
          <w:bCs/>
        </w:rPr>
        <w:t>спортна площадка</w:t>
      </w:r>
      <w:r w:rsidRPr="003D53A9">
        <w:t xml:space="preserve"> с площ </w:t>
      </w:r>
      <w:r w:rsidRPr="000456F5">
        <w:t>2400</w:t>
      </w:r>
      <w:r w:rsidRPr="003D53A9">
        <w:t xml:space="preserve"> (</w:t>
      </w:r>
      <w:r>
        <w:t xml:space="preserve">две хиляди и </w:t>
      </w:r>
      <w:r w:rsidRPr="003D53A9">
        <w:t>четири</w:t>
      </w:r>
      <w:r>
        <w:t>стотин</w:t>
      </w:r>
      <w:r w:rsidRPr="003D53A9">
        <w:t xml:space="preserve">) </w:t>
      </w:r>
      <w:r>
        <w:t>кв.</w:t>
      </w:r>
      <w:r w:rsidRPr="003D53A9">
        <w:t>м</w:t>
      </w:r>
      <w:r>
        <w:t>.</w:t>
      </w:r>
      <w:r w:rsidRPr="000456F5">
        <w:t xml:space="preserve">, </w:t>
      </w:r>
      <w:r w:rsidRPr="00654737">
        <w:rPr>
          <w:b/>
        </w:rPr>
        <w:t>прилежащи открити площи</w:t>
      </w:r>
      <w:r w:rsidRPr="000456F5">
        <w:t xml:space="preserve"> за поставяне на преместваеми съоръжения за съблекални, сервизни и обслужващи контейнери с обща площ </w:t>
      </w:r>
      <w:r>
        <w:t>1200 кв.</w:t>
      </w:r>
      <w:r w:rsidRPr="000456F5">
        <w:t>м</w:t>
      </w:r>
      <w:r>
        <w:t>.</w:t>
      </w:r>
      <w:r w:rsidRPr="000456F5">
        <w:t xml:space="preserve"> и </w:t>
      </w:r>
      <w:r w:rsidRPr="00654737">
        <w:rPr>
          <w:b/>
        </w:rPr>
        <w:t>складово помещение</w:t>
      </w:r>
      <w:r w:rsidRPr="000456F5">
        <w:t xml:space="preserve"> с площ 70 кв.м.</w:t>
      </w:r>
      <w:r>
        <w:t>,</w:t>
      </w:r>
      <w:r w:rsidRPr="00E82CF9">
        <w:t xml:space="preserve"> по обособена позиция № </w:t>
      </w:r>
      <w:r>
        <w:t>5</w:t>
      </w:r>
      <w:r w:rsidRPr="00E82CF9">
        <w:t xml:space="preserve"> от Заповед №ЗП–</w:t>
      </w:r>
      <w:r>
        <w:t>1387/22.10.2020</w:t>
      </w:r>
      <w:r w:rsidRPr="00E82CF9">
        <w:t xml:space="preserve"> г., находящи се в </w:t>
      </w:r>
      <w:r w:rsidRPr="00654737">
        <w:t>гр.София, Студентски град, ОСС на НСА „В. Левски“</w:t>
      </w:r>
      <w:r>
        <w:t>, изградени в имот публична държавна собственост с идентификатор 68134.1605.2300</w:t>
      </w:r>
      <w:r w:rsidRPr="00BE6AAD">
        <w:t xml:space="preserve">, за </w:t>
      </w:r>
      <w:r>
        <w:t>спорт</w:t>
      </w:r>
      <w:r w:rsidRPr="00BE6AAD">
        <w:t>, подробно описани в приемо-предавателен протокол</w:t>
      </w:r>
      <w:r>
        <w:t xml:space="preserve"> и скица, неразделна част от този договор.</w:t>
      </w:r>
    </w:p>
    <w:p w:rsidR="00BE162C" w:rsidRDefault="00BE162C" w:rsidP="00F02BF8">
      <w:pPr>
        <w:shd w:val="clear" w:color="auto" w:fill="FFFFFF"/>
        <w:ind w:firstLine="567"/>
        <w:jc w:val="both"/>
      </w:pP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1.2. </w:t>
      </w:r>
      <w:r w:rsidRPr="009242E5">
        <w:rPr>
          <w:caps/>
        </w:rPr>
        <w:t>Наемателят</w:t>
      </w:r>
      <w:r>
        <w:t xml:space="preserve"> приема да ползва описаните </w:t>
      </w:r>
      <w:r w:rsidRPr="009242E5">
        <w:t>в чл. 1.1. от договора</w:t>
      </w:r>
      <w:r>
        <w:t xml:space="preserve"> имоти и вещи</w:t>
      </w:r>
      <w:r w:rsidRPr="009242E5">
        <w:t xml:space="preserve">, съгласно предназначението </w:t>
      </w:r>
      <w:r>
        <w:t>и</w:t>
      </w:r>
      <w:r w:rsidRPr="009242E5">
        <w:t>м, срещу заплащане на наемна цена по чл.3 от този договор.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</w:p>
    <w:p w:rsidR="00BE162C" w:rsidRPr="009242E5" w:rsidRDefault="00BE162C" w:rsidP="00F02BF8">
      <w:pPr>
        <w:shd w:val="clear" w:color="auto" w:fill="FFFFFF"/>
        <w:ind w:left="19"/>
        <w:jc w:val="center"/>
      </w:pPr>
      <w:r w:rsidRPr="009242E5">
        <w:rPr>
          <w:b/>
          <w:bCs/>
          <w:spacing w:val="6"/>
          <w:w w:val="93"/>
        </w:rPr>
        <w:t>СРОК НА ДОГОВОРА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Чл. 2. Този договор се сключва за срок от датата на регистрирането му в деловодството на Национална спортна акаде</w:t>
      </w:r>
      <w:r>
        <w:t>мия „Васил Левски” до 31.12.2030</w:t>
      </w:r>
      <w:r w:rsidRPr="009242E5">
        <w:t xml:space="preserve"> г.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</w:p>
    <w:p w:rsidR="00BE162C" w:rsidRPr="009242E5" w:rsidRDefault="00BE162C" w:rsidP="00F02BF8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Чл. 3 /1/. НАЕМАТЕЛЯТ се задължава да заплаща месечен наем в размер на …………/…………………….............................................../ лева с включен ДДС</w:t>
      </w:r>
      <w:r>
        <w:t>, като същия</w:t>
      </w:r>
      <w:r w:rsidRPr="009242E5">
        <w:t xml:space="preserve"> се увеличава с 3 /три/ процента всяка година, считано от 1 (първи) </w:t>
      </w:r>
      <w:r>
        <w:t>юни</w:t>
      </w:r>
      <w:r w:rsidRPr="009242E5">
        <w:t>, без да е необходимо допълнително писмено споразумение между страните.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/3/ В цената по предходната алинея не се включва стойността на консумативните разходи /за ел. енергия, вода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</w:p>
    <w:p w:rsidR="00BE162C" w:rsidRPr="009242E5" w:rsidRDefault="00BE162C" w:rsidP="00F02BF8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9242E5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Чл.4. /1/ Предоставеният под наем имот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</w:t>
      </w:r>
      <w:r>
        <w:t>, освен почасово отдаване за спорт</w:t>
      </w:r>
      <w:r w:rsidRPr="009242E5">
        <w:t>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/2/ </w:t>
      </w:r>
      <w:r>
        <w:t>Наемателят се задължава да</w:t>
      </w:r>
      <w:r w:rsidRPr="009242E5">
        <w:t>: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1. </w:t>
      </w:r>
      <w:r>
        <w:t>Се снабди</w:t>
      </w:r>
      <w:r w:rsidRPr="009242E5">
        <w:t xml:space="preserve"> с всички документи, отнасящи се за неговата дейност, разрешения, регистрации, удостоверения и други от </w:t>
      </w:r>
      <w:r>
        <w:t xml:space="preserve">Столична </w:t>
      </w:r>
      <w:r w:rsidRPr="009242E5">
        <w:t xml:space="preserve">община, РИОКОЗ/Регионална здравна инспекция/, и други държавни и общински органи, както и да поддържа </w:t>
      </w:r>
      <w:r>
        <w:t xml:space="preserve">терените, площите, съоръженията, помещенията и други </w:t>
      </w:r>
      <w:r w:rsidRPr="009242E5">
        <w:t>във вид, отговарящ на всички изисквания за пожарна и друга безопасност.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3. Във връзка с изчисляване</w:t>
      </w:r>
      <w:r>
        <w:t>то на консумирани ел.енергия</w:t>
      </w:r>
      <w:r w:rsidRPr="009242E5">
        <w:t xml:space="preserve"> и вода</w:t>
      </w:r>
      <w:r>
        <w:t xml:space="preserve"> да</w:t>
      </w:r>
      <w:r w:rsidRPr="009242E5">
        <w:t xml:space="preserve"> монтира </w:t>
      </w:r>
      <w:r>
        <w:t>водомер</w:t>
      </w:r>
      <w:r w:rsidRPr="009242E5">
        <w:t xml:space="preserve"> и електромер за своя сметка.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4.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5. Приеме </w:t>
      </w:r>
      <w:r>
        <w:t xml:space="preserve">имотите и вещите </w:t>
      </w:r>
      <w:r w:rsidRPr="009242E5">
        <w:t xml:space="preserve">предмет на този договор с Приемателно – предавателен протокол, в който </w:t>
      </w:r>
      <w:r>
        <w:t xml:space="preserve">следва </w:t>
      </w:r>
      <w:r w:rsidRPr="009242E5">
        <w:t>да е отразено състояние</w:t>
      </w:r>
      <w:r>
        <w:t>то им</w:t>
      </w:r>
      <w:r w:rsidRPr="009242E5">
        <w:t xml:space="preserve"> към същата дата.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6. Изцяло за своя сметка да облагороди и подобри интериора около и в предоставяния под наем обект, да го поддър</w:t>
      </w:r>
      <w:r>
        <w:t>жа чист в добър естетически вид.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7. Заплаща всички начислени му от НАЕМОДАТЕЛЯ суми за такса битови отпадъци, както и всички имуществени санкции, глоби и други подобни свързани с ползването и стопанисването на </w:t>
      </w:r>
      <w:r>
        <w:t>обекта</w:t>
      </w:r>
      <w:r w:rsidRPr="009242E5">
        <w:t>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8.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Чл.5./1/ НАЕМАТЕЛЯТ се задължава </w:t>
      </w:r>
      <w:r>
        <w:t xml:space="preserve">за своя сметка </w:t>
      </w:r>
      <w:r w:rsidRPr="009242E5">
        <w:t xml:space="preserve">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</w:t>
      </w:r>
      <w:r>
        <w:t>терените, съоръженията и вещите</w:t>
      </w:r>
      <w:r w:rsidRPr="009242E5">
        <w:t>, вкл</w:t>
      </w:r>
      <w:r>
        <w:t>ючително и за охраната на същите</w:t>
      </w:r>
      <w:r w:rsidRPr="009242E5">
        <w:t>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/2/ НАЕМАТЕЛЯТ се задължава да застрахова наетия имот за своя сметка, в полза на НАЕМОДАТЕЛЯ, срещу следните застрахователни рискове: </w:t>
      </w:r>
      <w:r>
        <w:t xml:space="preserve">кражби, умишлено увреждане, </w:t>
      </w:r>
      <w:r w:rsidRPr="009242E5">
        <w:t>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BE162C" w:rsidRDefault="00BE162C" w:rsidP="00F02BF8">
      <w:pPr>
        <w:shd w:val="clear" w:color="auto" w:fill="FFFFFF"/>
        <w:ind w:firstLine="567"/>
        <w:jc w:val="both"/>
      </w:pPr>
      <w:r w:rsidRPr="009242E5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>
        <w:t xml:space="preserve">/5/ </w:t>
      </w:r>
      <w:r w:rsidRPr="009242E5">
        <w:t>НАЕМАТЕЛЯТ се задължава</w:t>
      </w:r>
      <w:r>
        <w:t xml:space="preserve"> за своя сметка</w:t>
      </w:r>
      <w:r w:rsidRPr="009242E5">
        <w:t xml:space="preserve"> да</w:t>
      </w:r>
      <w:r>
        <w:t xml:space="preserve"> ремонтира, опазва, охранява и поддържа отдадените под наем спортни терени през цялата година, без това да се приспада от дължимия наем и разноски.</w:t>
      </w:r>
    </w:p>
    <w:p w:rsidR="00BE162C" w:rsidRPr="003D53A9" w:rsidRDefault="00BE162C" w:rsidP="004E645B">
      <w:pPr>
        <w:shd w:val="clear" w:color="auto" w:fill="FFFFFF"/>
        <w:ind w:firstLine="567"/>
        <w:jc w:val="both"/>
      </w:pPr>
      <w:r w:rsidRPr="003D53A9">
        <w:t>/6/ НАЕМАТЕЛЯТ се задължава да осигури на Наемодателя за осъществяване на учебен процес, свободен, безплатен и безпрепятствен достъп за ползване на всички терени</w:t>
      </w:r>
      <w:r>
        <w:t>, помещения и съблекални</w:t>
      </w:r>
      <w:r w:rsidRPr="003D53A9">
        <w:t>, за времето от 10:00 до 12:00 часа, от понеделник до петък включително, през целия период на срока на договора.</w:t>
      </w:r>
    </w:p>
    <w:p w:rsidR="00BE162C" w:rsidRPr="003D53A9" w:rsidRDefault="00BE162C" w:rsidP="004E645B">
      <w:pPr>
        <w:shd w:val="clear" w:color="auto" w:fill="FFFFFF"/>
        <w:ind w:firstLine="567"/>
        <w:jc w:val="both"/>
      </w:pPr>
      <w:r w:rsidRPr="003D53A9">
        <w:t xml:space="preserve">Чл.6./1/ След изтичане на наемния срок и/или най-късно в последния ден на предизвестието по чл.9.2. </w:t>
      </w:r>
      <w:r>
        <w:t xml:space="preserve">или по чл.10 </w:t>
      </w:r>
      <w:r w:rsidRPr="003D53A9">
        <w:t>от този договор, НАЕМАТЕЛЯТ се задължава да освободи незабавно наетия имот, като го почисти от материали, отпадъци, лични вещи и други подобни. Всички направени подобрения и монтирани съоръжения</w:t>
      </w:r>
      <w:r>
        <w:t>, контейнери, огради, стълбове и други (в случай, че такива са изградени и/или поставени)</w:t>
      </w:r>
      <w:r w:rsidRPr="003D53A9">
        <w:t>, като покривни конструкции, настилки, съблекални, контейнери, инсталации, осветление, огради и други подобни, след прекратяване на договора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</w:t>
      </w:r>
      <w:r>
        <w:t>обекта</w:t>
      </w:r>
      <w:r w:rsidRPr="009242E5">
        <w:t xml:space="preserve">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</w:t>
      </w:r>
      <w:r>
        <w:t>имота</w:t>
      </w:r>
      <w:r w:rsidRPr="009242E5">
        <w:t xml:space="preserve">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</w:p>
    <w:p w:rsidR="00BE162C" w:rsidRPr="009242E5" w:rsidRDefault="00BE162C" w:rsidP="00F02BF8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Чл.7 /1/ НАЕМОДАТЕЛЯТ има право: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1. на достъп до </w:t>
      </w:r>
      <w:r>
        <w:t xml:space="preserve">спортните терени и прилежащите му площи </w:t>
      </w:r>
      <w:r w:rsidRPr="009242E5">
        <w:t xml:space="preserve">предмет на </w:t>
      </w:r>
      <w:r>
        <w:t>този договор</w:t>
      </w:r>
      <w:r w:rsidRPr="009242E5">
        <w:t>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2. да получи в срок дължимият наем.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/2/. НАЕМОДАТЕЛЯТ се задължава: 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1. да предостави на наемателя описания в чл. 1 от договора имот.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</w:p>
    <w:p w:rsidR="00BE162C" w:rsidRPr="00F53176" w:rsidRDefault="00BE162C" w:rsidP="00F02BF8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F53176">
        <w:rPr>
          <w:b/>
          <w:bCs/>
          <w:caps/>
          <w:spacing w:val="5"/>
          <w:w w:val="93"/>
        </w:rPr>
        <w:t>ОСНОВНИ И ТЕКУЩИ РЕМОНТИ</w:t>
      </w:r>
    </w:p>
    <w:p w:rsidR="00BE162C" w:rsidRPr="00F53176" w:rsidRDefault="00BE162C" w:rsidP="00F02BF8">
      <w:pPr>
        <w:shd w:val="clear" w:color="auto" w:fill="FFFFFF"/>
        <w:ind w:firstLine="567"/>
        <w:jc w:val="both"/>
      </w:pPr>
      <w:r w:rsidRPr="00F53176">
        <w:t xml:space="preserve">Чл. 8. Всички основни </w:t>
      </w:r>
      <w:r>
        <w:t xml:space="preserve">и текущи </w:t>
      </w:r>
      <w:r w:rsidRPr="00F53176">
        <w:t>ремонти, подобрения</w:t>
      </w:r>
      <w:r>
        <w:t xml:space="preserve">, монтирани спортни настилки, съоръжения, огради, стълбове, прожектори, видеонаблюдение, контейнери и други </w:t>
      </w:r>
      <w:r w:rsidRPr="00F53176">
        <w:t>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</w:p>
    <w:p w:rsidR="00BE162C" w:rsidRPr="009242E5" w:rsidRDefault="00BE162C" w:rsidP="00F02BF8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ПРЕКРАТЯВАНЕ НА ДОГОВОРА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Чл. 9. Настоящият договор се прекратява: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1. с изтичане на срока му;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2. с 10 – дневно писмено предизвестие;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3. по взаимно съгласие.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Чл. 10. НАЕМОДАТЕЛЯТ може да прекрати договора с 3-дневно писмено предизвестие, в случай че НАЕМАТЕЛЯT: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- виновно не изпълнява </w:t>
      </w:r>
      <w:r>
        <w:t>задълженията си по този договор;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- допуска във връзка с използването на обекта нарушения;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- не заплати в сроковете по чл.3 от този договор дължимите парични суми.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</w:p>
    <w:p w:rsidR="00BE162C" w:rsidRPr="009242E5" w:rsidRDefault="00BE162C" w:rsidP="00F02BF8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</w:t>
      </w:r>
      <w:r w:rsidRPr="009842F9">
        <w:rPr>
          <w:b/>
        </w:rPr>
        <w:t>два месечни наема с включен ДДС</w:t>
      </w:r>
      <w:r w:rsidRPr="009242E5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BE162C" w:rsidRDefault="00BE162C" w:rsidP="00F02BF8">
      <w:pPr>
        <w:shd w:val="clear" w:color="auto" w:fill="FFFFFF"/>
        <w:ind w:firstLine="567"/>
        <w:jc w:val="both"/>
      </w:pPr>
    </w:p>
    <w:p w:rsidR="00BE162C" w:rsidRPr="009242E5" w:rsidRDefault="00BE162C" w:rsidP="00F02BF8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ЗАКЛЮЧИТЕЛНИ РАЗПОРЕДБИ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BE162C" w:rsidRPr="009242E5" w:rsidRDefault="00BE162C" w:rsidP="00F02BF8">
      <w:pPr>
        <w:pStyle w:val="Style11"/>
        <w:widowControl/>
        <w:ind w:firstLine="710"/>
        <w:rPr>
          <w:spacing w:val="-12"/>
        </w:rPr>
      </w:pPr>
      <w:r w:rsidRPr="009242E5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BE162C" w:rsidRPr="009242E5" w:rsidRDefault="00BE162C" w:rsidP="00F02BF8">
      <w:pPr>
        <w:pStyle w:val="Style11"/>
        <w:widowControl/>
        <w:ind w:firstLine="710"/>
        <w:rPr>
          <w:spacing w:val="-12"/>
        </w:rPr>
      </w:pPr>
      <w:r w:rsidRPr="009242E5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За НАЕМОДАТЕЛЯ: гр. София, Студентски град, </w:t>
      </w:r>
      <w:r w:rsidRPr="009242E5">
        <w:rPr>
          <w:spacing w:val="-12"/>
        </w:rPr>
        <w:t>ул. ”Акад. Стефан Младенов” 21</w:t>
      </w:r>
      <w:r w:rsidRPr="009242E5">
        <w:t>, П.К.1700, Ректорат НСА В.Левски, ет.1, Деловодство, ст.111.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За </w:t>
      </w:r>
      <w:r w:rsidRPr="009242E5">
        <w:rPr>
          <w:caps/>
        </w:rPr>
        <w:t>наемателя</w:t>
      </w:r>
      <w:r w:rsidRPr="009242E5">
        <w:t>: ............................@.................................., или лично на представляващия НАЕМАТЕЛЯ.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>Настоящият договор се състави и подписа в два еднообразни екземпляра, по един за всяка от страните.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  <w:r w:rsidRPr="009242E5">
        <w:t xml:space="preserve">Приложение: Ценова оферта, документ за внесен депозит </w:t>
      </w:r>
      <w:r>
        <w:t>за добро изпълнение на договора, скица и приемателно-предавателен протокол.</w:t>
      </w:r>
    </w:p>
    <w:p w:rsidR="00BE162C" w:rsidRPr="009242E5" w:rsidRDefault="00BE162C" w:rsidP="00F02BF8">
      <w:pPr>
        <w:shd w:val="clear" w:color="auto" w:fill="FFFFFF"/>
        <w:ind w:firstLine="567"/>
        <w:jc w:val="both"/>
      </w:pPr>
    </w:p>
    <w:p w:rsidR="00BE162C" w:rsidRPr="009242E5" w:rsidRDefault="00BE162C" w:rsidP="00F02BF8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9242E5">
        <w:t>НАЕМОДАТЕЛ</w:t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rPr>
          <w:caps/>
          <w:spacing w:val="4"/>
        </w:rPr>
        <w:t>наемател</w:t>
      </w:r>
    </w:p>
    <w:p w:rsidR="00BE162C" w:rsidRDefault="00BE162C" w:rsidP="00F02BF8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BE162C" w:rsidRPr="009242E5" w:rsidRDefault="00BE162C" w:rsidP="00F02BF8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BE162C" w:rsidRPr="009242E5" w:rsidRDefault="00BE162C" w:rsidP="00F02BF8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9242E5">
        <w:rPr>
          <w:spacing w:val="1"/>
        </w:rPr>
        <w:t>НСА „Васил Левски”</w:t>
      </w:r>
      <w:r w:rsidRPr="009242E5">
        <w:rPr>
          <w:spacing w:val="1"/>
        </w:rPr>
        <w:tab/>
      </w:r>
      <w:r w:rsidRPr="009242E5">
        <w:rPr>
          <w:spacing w:val="1"/>
        </w:rPr>
        <w:tab/>
      </w:r>
      <w:r w:rsidRPr="009242E5">
        <w:rPr>
          <w:spacing w:val="1"/>
        </w:rPr>
        <w:tab/>
      </w:r>
      <w:r w:rsidRPr="009242E5">
        <w:rPr>
          <w:spacing w:val="1"/>
        </w:rPr>
        <w:tab/>
      </w:r>
    </w:p>
    <w:p w:rsidR="00BE162C" w:rsidRPr="009242E5" w:rsidRDefault="00BE162C" w:rsidP="00F02BF8">
      <w:pPr>
        <w:pStyle w:val="Heading3"/>
        <w:rPr>
          <w:color w:val="auto"/>
          <w:spacing w:val="4"/>
          <w:szCs w:val="24"/>
        </w:rPr>
      </w:pPr>
      <w:r w:rsidRPr="009242E5">
        <w:rPr>
          <w:color w:val="auto"/>
          <w:spacing w:val="8"/>
          <w:szCs w:val="24"/>
        </w:rPr>
        <w:t xml:space="preserve">проф. </w:t>
      </w:r>
      <w:r>
        <w:rPr>
          <w:color w:val="auto"/>
          <w:spacing w:val="8"/>
          <w:szCs w:val="24"/>
        </w:rPr>
        <w:t>Николай Изов</w:t>
      </w:r>
      <w:r w:rsidRPr="009242E5">
        <w:rPr>
          <w:color w:val="auto"/>
          <w:szCs w:val="24"/>
        </w:rPr>
        <w:t xml:space="preserve"> - Ректор </w:t>
      </w:r>
    </w:p>
    <w:p w:rsidR="00BE162C" w:rsidRDefault="00BE162C" w:rsidP="00F02BF8"/>
    <w:p w:rsidR="00BE162C" w:rsidRDefault="00BE162C" w:rsidP="00F02BF8"/>
    <w:p w:rsidR="00BE162C" w:rsidRPr="009242E5" w:rsidRDefault="00BE162C" w:rsidP="00F02BF8"/>
    <w:p w:rsidR="00BE162C" w:rsidRPr="009242E5" w:rsidRDefault="00BE162C" w:rsidP="00F02BF8">
      <w:pPr>
        <w:ind w:left="708"/>
        <w:rPr>
          <w:spacing w:val="1"/>
        </w:rPr>
      </w:pPr>
      <w:r w:rsidRPr="009242E5">
        <w:rPr>
          <w:spacing w:val="1"/>
        </w:rPr>
        <w:t>Николинка Любенова - Гл. счетоводител</w:t>
      </w:r>
    </w:p>
    <w:p w:rsidR="00BE162C" w:rsidRPr="009242E5" w:rsidRDefault="00BE162C" w:rsidP="00F02BF8">
      <w:pPr>
        <w:ind w:left="708"/>
      </w:pPr>
      <w:r w:rsidRPr="009242E5">
        <w:rPr>
          <w:spacing w:val="1"/>
        </w:rPr>
        <w:br w:type="page"/>
      </w:r>
    </w:p>
    <w:p w:rsidR="00BE162C" w:rsidRPr="009242E5" w:rsidRDefault="00BE162C" w:rsidP="00F02BF8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szCs w:val="20"/>
        </w:rPr>
      </w:pPr>
      <w:r w:rsidRPr="009242E5">
        <w:rPr>
          <w:color w:val="auto"/>
          <w:sz w:val="22"/>
        </w:rPr>
        <w:t xml:space="preserve">Образец </w:t>
      </w:r>
      <w:r>
        <w:rPr>
          <w:color w:val="auto"/>
          <w:sz w:val="22"/>
        </w:rPr>
        <w:t>ОП5П_2020</w:t>
      </w:r>
    </w:p>
    <w:p w:rsidR="00BE162C" w:rsidRPr="009242E5" w:rsidRDefault="00BE162C" w:rsidP="00F02BF8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BE162C" w:rsidRPr="009242E5" w:rsidRDefault="00BE162C" w:rsidP="00F02BF8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9242E5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BE162C" w:rsidRPr="009242E5" w:rsidRDefault="00BE162C" w:rsidP="00F02BF8">
      <w:pPr>
        <w:rPr>
          <w:sz w:val="22"/>
        </w:rPr>
      </w:pPr>
    </w:p>
    <w:p w:rsidR="00BE162C" w:rsidRPr="009242E5" w:rsidRDefault="00BE162C" w:rsidP="00F02BF8">
      <w:pPr>
        <w:jc w:val="center"/>
        <w:rPr>
          <w:rStyle w:val="FontStyle17"/>
          <w:sz w:val="24"/>
        </w:rPr>
      </w:pPr>
    </w:p>
    <w:p w:rsidR="00BE162C" w:rsidRPr="009242E5" w:rsidRDefault="00BE162C" w:rsidP="00F02BF8">
      <w:pPr>
        <w:jc w:val="center"/>
      </w:pPr>
      <w:r>
        <w:t>По т.2.6</w:t>
      </w:r>
      <w:r w:rsidRPr="009242E5">
        <w:t xml:space="preserve">. от Документация за участие в Таен търг по реда на ЗДС одобрена със </w:t>
      </w:r>
    </w:p>
    <w:p w:rsidR="00BE162C" w:rsidRDefault="00BE162C" w:rsidP="00F02BF8">
      <w:pPr>
        <w:jc w:val="center"/>
      </w:pPr>
    </w:p>
    <w:p w:rsidR="00BE162C" w:rsidRPr="009242E5" w:rsidRDefault="00BE162C" w:rsidP="00F02BF8">
      <w:pPr>
        <w:jc w:val="center"/>
        <w:rPr>
          <w:rStyle w:val="FontStyle17"/>
          <w:sz w:val="24"/>
        </w:rPr>
      </w:pPr>
      <w:r>
        <w:t xml:space="preserve">Заповед №ЗП–1387/22.10.2020 </w:t>
      </w:r>
      <w:r w:rsidRPr="009242E5">
        <w:t>г.</w:t>
      </w:r>
      <w:r w:rsidRPr="009242E5">
        <w:rPr>
          <w:b/>
        </w:rPr>
        <w:t xml:space="preserve">, </w:t>
      </w:r>
      <w:r w:rsidRPr="009242E5">
        <w:t>по описа на  Национална спортна академия „Васил Левски”</w:t>
      </w:r>
    </w:p>
    <w:p w:rsidR="00BE162C" w:rsidRPr="009242E5" w:rsidRDefault="00BE162C" w:rsidP="00F02BF8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BE162C" w:rsidRPr="009242E5" w:rsidRDefault="00BE162C" w:rsidP="00F02BF8">
      <w:pPr>
        <w:pStyle w:val="Style11"/>
        <w:widowControl/>
        <w:ind w:firstLine="720"/>
        <w:rPr>
          <w:lang w:eastAsia="en-US"/>
        </w:rPr>
      </w:pPr>
      <w:r>
        <w:rPr>
          <w:lang w:eastAsia="en-US"/>
        </w:rPr>
        <w:t>Днес ........…11.2020</w:t>
      </w:r>
      <w:r w:rsidRPr="009242E5">
        <w:rPr>
          <w:lang w:eastAsia="en-US"/>
        </w:rPr>
        <w:t xml:space="preserve"> г. между:</w:t>
      </w:r>
    </w:p>
    <w:p w:rsidR="00BE162C" w:rsidRPr="009242E5" w:rsidRDefault="00BE162C" w:rsidP="00F02BF8">
      <w:pPr>
        <w:pStyle w:val="Style11"/>
        <w:widowControl/>
        <w:ind w:firstLine="720"/>
        <w:rPr>
          <w:rStyle w:val="FontStyle17"/>
          <w:sz w:val="24"/>
        </w:rPr>
      </w:pPr>
    </w:p>
    <w:p w:rsidR="00BE162C" w:rsidRPr="009242E5" w:rsidRDefault="00BE162C" w:rsidP="00F02BF8">
      <w:pPr>
        <w:pStyle w:val="Style11"/>
        <w:widowControl/>
        <w:ind w:firstLine="720"/>
      </w:pPr>
      <w:r w:rsidRPr="009242E5">
        <w:t>Валентин Добрев – Директор АСД тел: 0899 333393</w:t>
      </w:r>
    </w:p>
    <w:p w:rsidR="00BE162C" w:rsidRPr="009242E5" w:rsidRDefault="00BE162C" w:rsidP="00F02BF8">
      <w:pPr>
        <w:pStyle w:val="Style11"/>
        <w:widowControl/>
        <w:ind w:firstLine="720"/>
      </w:pPr>
      <w:r w:rsidRPr="009242E5">
        <w:t xml:space="preserve">и </w:t>
      </w:r>
    </w:p>
    <w:p w:rsidR="00BE162C" w:rsidRPr="009242E5" w:rsidRDefault="00BE162C" w:rsidP="00F02BF8">
      <w:pPr>
        <w:pStyle w:val="Style11"/>
        <w:widowControl/>
        <w:ind w:firstLine="720"/>
      </w:pPr>
    </w:p>
    <w:p w:rsidR="00BE162C" w:rsidRDefault="00BE162C" w:rsidP="00F02BF8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 xml:space="preserve">__________________________________________________________________, в качеството си на </w:t>
      </w:r>
    </w:p>
    <w:p w:rsidR="00BE162C" w:rsidRDefault="00BE162C" w:rsidP="00F02BF8">
      <w:pPr>
        <w:pStyle w:val="BodyText2"/>
        <w:rPr>
          <w:rStyle w:val="FontStyle17"/>
          <w:b/>
          <w:sz w:val="24"/>
        </w:rPr>
      </w:pPr>
    </w:p>
    <w:p w:rsidR="00BE162C" w:rsidRPr="009242E5" w:rsidRDefault="00BE162C" w:rsidP="00F02BF8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>______________________ на дружество ______________________________, ЕИК______________</w:t>
      </w:r>
    </w:p>
    <w:p w:rsidR="00BE162C" w:rsidRPr="009242E5" w:rsidRDefault="00BE162C" w:rsidP="00F02BF8">
      <w:pPr>
        <w:pStyle w:val="Style11"/>
        <w:widowControl/>
        <w:ind w:firstLine="720"/>
        <w:rPr>
          <w:rStyle w:val="FontStyle17"/>
          <w:sz w:val="24"/>
        </w:rPr>
      </w:pPr>
    </w:p>
    <w:p w:rsidR="00BE162C" w:rsidRPr="009242E5" w:rsidRDefault="00BE162C" w:rsidP="00F02BF8">
      <w:pPr>
        <w:pStyle w:val="Style11"/>
        <w:widowControl/>
        <w:ind w:firstLine="720"/>
        <w:rPr>
          <w:rStyle w:val="FontStyle17"/>
          <w:sz w:val="24"/>
        </w:rPr>
      </w:pPr>
    </w:p>
    <w:p w:rsidR="00BE162C" w:rsidRPr="009242E5" w:rsidRDefault="00BE162C" w:rsidP="00F02BF8">
      <w:pPr>
        <w:pStyle w:val="Style11"/>
        <w:widowControl/>
        <w:ind w:firstLine="720"/>
        <w:rPr>
          <w:lang w:eastAsia="en-US"/>
        </w:rPr>
      </w:pPr>
      <w:r w:rsidRPr="005A6229">
        <w:rPr>
          <w:lang w:eastAsia="en-US"/>
        </w:rPr>
        <w:t xml:space="preserve">Се подписа този протокол, по силата на който се удостоверява, че лицето е извършило оглед на </w:t>
      </w:r>
      <w:r w:rsidRPr="0072139E">
        <w:rPr>
          <w:b/>
          <w:bCs/>
        </w:rPr>
        <w:t>спортна площадка с площ 2400 кв.м., прилежащи открити площи с обща площ 1200 кв.м. и складово помещение с площ 70 кв.м.</w:t>
      </w:r>
      <w:r>
        <w:rPr>
          <w:b/>
          <w:bCs/>
        </w:rPr>
        <w:t>,</w:t>
      </w:r>
      <w:r w:rsidRPr="005A6229">
        <w:rPr>
          <w:lang w:eastAsia="en-US"/>
        </w:rPr>
        <w:t xml:space="preserve"> по обособена позиция № </w:t>
      </w:r>
      <w:r>
        <w:rPr>
          <w:lang w:eastAsia="en-US"/>
        </w:rPr>
        <w:t>5</w:t>
      </w:r>
      <w:r w:rsidRPr="005A6229">
        <w:rPr>
          <w:lang w:eastAsia="en-US"/>
        </w:rPr>
        <w:t xml:space="preserve"> от Заповед №ЗП–</w:t>
      </w:r>
      <w:r>
        <w:rPr>
          <w:lang w:eastAsia="en-US"/>
        </w:rPr>
        <w:t xml:space="preserve">1387/22.10.2020 </w:t>
      </w:r>
      <w:r w:rsidRPr="005A6229">
        <w:rPr>
          <w:lang w:eastAsia="en-US"/>
        </w:rPr>
        <w:t xml:space="preserve">г., находящи се в </w:t>
      </w:r>
      <w:r w:rsidRPr="00654737">
        <w:t>гр.София, Студентски град, ОСС на НСА „В. Левски“</w:t>
      </w:r>
      <w:r>
        <w:t>, изградени в имот публична държавна собственост с идентификатор 68134.1605.2300.</w:t>
      </w:r>
    </w:p>
    <w:p w:rsidR="00BE162C" w:rsidRPr="009242E5" w:rsidRDefault="00BE162C" w:rsidP="00F02BF8"/>
    <w:p w:rsidR="00BE162C" w:rsidRPr="009242E5" w:rsidRDefault="00BE162C" w:rsidP="00F02BF8">
      <w:pPr>
        <w:ind w:left="454"/>
      </w:pPr>
    </w:p>
    <w:p w:rsidR="00BE162C" w:rsidRDefault="00BE162C" w:rsidP="00F02BF8">
      <w:pPr>
        <w:ind w:left="454"/>
      </w:pPr>
      <w:r w:rsidRPr="009242E5">
        <w:t>Валентин Добрев – Директор АСД</w:t>
      </w:r>
      <w:r>
        <w:t xml:space="preserve"> </w:t>
      </w:r>
      <w:r w:rsidRPr="009242E5">
        <w:tab/>
      </w:r>
      <w:r w:rsidRPr="009242E5">
        <w:tab/>
      </w:r>
      <w:r w:rsidRPr="009242E5">
        <w:tab/>
        <w:t>Участник</w:t>
      </w:r>
      <w:r>
        <w:t>:</w:t>
      </w:r>
    </w:p>
    <w:p w:rsidR="00BE162C" w:rsidRDefault="00BE162C" w:rsidP="00F02BF8">
      <w:pPr>
        <w:ind w:left="454"/>
      </w:pPr>
    </w:p>
    <w:p w:rsidR="00BE162C" w:rsidRPr="009242E5" w:rsidRDefault="00BE162C" w:rsidP="00F02BF8">
      <w:pPr>
        <w:ind w:left="454"/>
      </w:pPr>
      <w:r w:rsidRPr="009242E5">
        <w:t>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242E5">
        <w:t>________________________</w:t>
      </w:r>
    </w:p>
    <w:p w:rsidR="00BE162C" w:rsidRDefault="00BE162C" w:rsidP="00F02BF8">
      <w:pPr>
        <w:ind w:left="720"/>
      </w:pPr>
      <w:r>
        <w:t>подпис</w:t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  <w:t>подпис</w:t>
      </w:r>
    </w:p>
    <w:p w:rsidR="00BE162C" w:rsidRDefault="00BE162C" w:rsidP="00F02BF8">
      <w:pPr>
        <w:ind w:left="720"/>
      </w:pPr>
      <w:r>
        <w:br w:type="pag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4.75pt;height:709.5pt">
            <v:imagedata r:id="rId5" o:title=""/>
          </v:shape>
        </w:pict>
      </w:r>
    </w:p>
    <w:sectPr w:rsidR="00BE162C" w:rsidSect="00C14C6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1584"/>
    <w:rsid w:val="00005BC4"/>
    <w:rsid w:val="000442D2"/>
    <w:rsid w:val="000456F5"/>
    <w:rsid w:val="0006317C"/>
    <w:rsid w:val="0008585C"/>
    <w:rsid w:val="00087010"/>
    <w:rsid w:val="0009575C"/>
    <w:rsid w:val="000A009F"/>
    <w:rsid w:val="000A041A"/>
    <w:rsid w:val="000A6CF5"/>
    <w:rsid w:val="000B49F5"/>
    <w:rsid w:val="000C415E"/>
    <w:rsid w:val="000E5286"/>
    <w:rsid w:val="000E59E1"/>
    <w:rsid w:val="000F527F"/>
    <w:rsid w:val="00114E37"/>
    <w:rsid w:val="001176CC"/>
    <w:rsid w:val="00124AC3"/>
    <w:rsid w:val="00127E1F"/>
    <w:rsid w:val="00132F8E"/>
    <w:rsid w:val="00152AC9"/>
    <w:rsid w:val="001932CA"/>
    <w:rsid w:val="001A31AD"/>
    <w:rsid w:val="001C4E4C"/>
    <w:rsid w:val="001C5B20"/>
    <w:rsid w:val="001F5F6C"/>
    <w:rsid w:val="00265505"/>
    <w:rsid w:val="00265DFE"/>
    <w:rsid w:val="00285113"/>
    <w:rsid w:val="00286F7D"/>
    <w:rsid w:val="002912B7"/>
    <w:rsid w:val="002A27BC"/>
    <w:rsid w:val="002B4B65"/>
    <w:rsid w:val="002D3F36"/>
    <w:rsid w:val="002D645C"/>
    <w:rsid w:val="002E7F65"/>
    <w:rsid w:val="002F266A"/>
    <w:rsid w:val="00304E27"/>
    <w:rsid w:val="00335E4B"/>
    <w:rsid w:val="00342105"/>
    <w:rsid w:val="00357C36"/>
    <w:rsid w:val="00376A32"/>
    <w:rsid w:val="003B3269"/>
    <w:rsid w:val="003C353B"/>
    <w:rsid w:val="003D5268"/>
    <w:rsid w:val="003D53A9"/>
    <w:rsid w:val="003E1FE1"/>
    <w:rsid w:val="003E3BF3"/>
    <w:rsid w:val="003E6666"/>
    <w:rsid w:val="004038F5"/>
    <w:rsid w:val="00405225"/>
    <w:rsid w:val="00406DD9"/>
    <w:rsid w:val="004142AB"/>
    <w:rsid w:val="00430BA4"/>
    <w:rsid w:val="00431BE1"/>
    <w:rsid w:val="00433EDD"/>
    <w:rsid w:val="0044789B"/>
    <w:rsid w:val="004605D7"/>
    <w:rsid w:val="00466A2F"/>
    <w:rsid w:val="004849BF"/>
    <w:rsid w:val="00493E0B"/>
    <w:rsid w:val="004A66D9"/>
    <w:rsid w:val="004D0338"/>
    <w:rsid w:val="004D1B53"/>
    <w:rsid w:val="004D4B0E"/>
    <w:rsid w:val="004E0CF7"/>
    <w:rsid w:val="004E15BC"/>
    <w:rsid w:val="004E645B"/>
    <w:rsid w:val="004F0D62"/>
    <w:rsid w:val="004F57A5"/>
    <w:rsid w:val="004F67A6"/>
    <w:rsid w:val="004F7728"/>
    <w:rsid w:val="004F7BBB"/>
    <w:rsid w:val="00507884"/>
    <w:rsid w:val="0052655A"/>
    <w:rsid w:val="00532EA6"/>
    <w:rsid w:val="00533D62"/>
    <w:rsid w:val="00563EF7"/>
    <w:rsid w:val="00567180"/>
    <w:rsid w:val="00585413"/>
    <w:rsid w:val="005929BD"/>
    <w:rsid w:val="005A27E2"/>
    <w:rsid w:val="005A6229"/>
    <w:rsid w:val="005C1749"/>
    <w:rsid w:val="005F044B"/>
    <w:rsid w:val="006115E5"/>
    <w:rsid w:val="00614C37"/>
    <w:rsid w:val="006223CB"/>
    <w:rsid w:val="006347F7"/>
    <w:rsid w:val="0063766D"/>
    <w:rsid w:val="006409B4"/>
    <w:rsid w:val="00641E1A"/>
    <w:rsid w:val="00644B06"/>
    <w:rsid w:val="00645C54"/>
    <w:rsid w:val="00654737"/>
    <w:rsid w:val="00684C37"/>
    <w:rsid w:val="00684DDB"/>
    <w:rsid w:val="0069091A"/>
    <w:rsid w:val="006970A5"/>
    <w:rsid w:val="00697873"/>
    <w:rsid w:val="006A0032"/>
    <w:rsid w:val="006A1D35"/>
    <w:rsid w:val="006B2C6F"/>
    <w:rsid w:val="006B41C7"/>
    <w:rsid w:val="006C35B6"/>
    <w:rsid w:val="006D0215"/>
    <w:rsid w:val="00704DA6"/>
    <w:rsid w:val="0072139E"/>
    <w:rsid w:val="00736D6C"/>
    <w:rsid w:val="00745260"/>
    <w:rsid w:val="007639AE"/>
    <w:rsid w:val="00764530"/>
    <w:rsid w:val="0076469A"/>
    <w:rsid w:val="0077496A"/>
    <w:rsid w:val="00775ABF"/>
    <w:rsid w:val="00775C20"/>
    <w:rsid w:val="00777850"/>
    <w:rsid w:val="00782231"/>
    <w:rsid w:val="007A62CC"/>
    <w:rsid w:val="007D5E96"/>
    <w:rsid w:val="007E05BE"/>
    <w:rsid w:val="007E0F64"/>
    <w:rsid w:val="007F04BC"/>
    <w:rsid w:val="00821242"/>
    <w:rsid w:val="00824051"/>
    <w:rsid w:val="008273F7"/>
    <w:rsid w:val="0083669D"/>
    <w:rsid w:val="0086024A"/>
    <w:rsid w:val="008660D6"/>
    <w:rsid w:val="00870D61"/>
    <w:rsid w:val="00883631"/>
    <w:rsid w:val="00883B90"/>
    <w:rsid w:val="008A1ABD"/>
    <w:rsid w:val="008A3A7B"/>
    <w:rsid w:val="008B320C"/>
    <w:rsid w:val="008C1270"/>
    <w:rsid w:val="008D6665"/>
    <w:rsid w:val="008E39A0"/>
    <w:rsid w:val="008E5F7D"/>
    <w:rsid w:val="008E6CF5"/>
    <w:rsid w:val="008F30F5"/>
    <w:rsid w:val="008F69B9"/>
    <w:rsid w:val="00900014"/>
    <w:rsid w:val="009065FA"/>
    <w:rsid w:val="009242E5"/>
    <w:rsid w:val="00932727"/>
    <w:rsid w:val="0093313F"/>
    <w:rsid w:val="009544A5"/>
    <w:rsid w:val="00966CF3"/>
    <w:rsid w:val="00977165"/>
    <w:rsid w:val="00980230"/>
    <w:rsid w:val="009842F9"/>
    <w:rsid w:val="00986B3F"/>
    <w:rsid w:val="0099101D"/>
    <w:rsid w:val="00996C85"/>
    <w:rsid w:val="009978B9"/>
    <w:rsid w:val="009A596C"/>
    <w:rsid w:val="009D195F"/>
    <w:rsid w:val="009E4F1B"/>
    <w:rsid w:val="009E68F8"/>
    <w:rsid w:val="009E6CC5"/>
    <w:rsid w:val="009F35D3"/>
    <w:rsid w:val="00A1550A"/>
    <w:rsid w:val="00A30940"/>
    <w:rsid w:val="00A30A06"/>
    <w:rsid w:val="00A4230F"/>
    <w:rsid w:val="00A531ED"/>
    <w:rsid w:val="00A73A9A"/>
    <w:rsid w:val="00AA32FB"/>
    <w:rsid w:val="00AA4046"/>
    <w:rsid w:val="00AA57E3"/>
    <w:rsid w:val="00AC7B1D"/>
    <w:rsid w:val="00AD0F15"/>
    <w:rsid w:val="00AD26AC"/>
    <w:rsid w:val="00AF2B75"/>
    <w:rsid w:val="00AF3A5D"/>
    <w:rsid w:val="00AF4DD2"/>
    <w:rsid w:val="00B00E13"/>
    <w:rsid w:val="00B12083"/>
    <w:rsid w:val="00B41F26"/>
    <w:rsid w:val="00B424B4"/>
    <w:rsid w:val="00B42C69"/>
    <w:rsid w:val="00B43098"/>
    <w:rsid w:val="00B60F6D"/>
    <w:rsid w:val="00B61A6E"/>
    <w:rsid w:val="00B61B2A"/>
    <w:rsid w:val="00B67A5B"/>
    <w:rsid w:val="00BC4874"/>
    <w:rsid w:val="00BC5FCF"/>
    <w:rsid w:val="00BC650B"/>
    <w:rsid w:val="00BE162C"/>
    <w:rsid w:val="00BE6AAD"/>
    <w:rsid w:val="00BF697A"/>
    <w:rsid w:val="00C14C6D"/>
    <w:rsid w:val="00C17BE4"/>
    <w:rsid w:val="00C72FAD"/>
    <w:rsid w:val="00C73EFC"/>
    <w:rsid w:val="00C81789"/>
    <w:rsid w:val="00C85D62"/>
    <w:rsid w:val="00C9271D"/>
    <w:rsid w:val="00C9426A"/>
    <w:rsid w:val="00CA0BA7"/>
    <w:rsid w:val="00CA2829"/>
    <w:rsid w:val="00CA407B"/>
    <w:rsid w:val="00CB24CA"/>
    <w:rsid w:val="00CD3670"/>
    <w:rsid w:val="00CE24EF"/>
    <w:rsid w:val="00CE4098"/>
    <w:rsid w:val="00CE70E3"/>
    <w:rsid w:val="00CF7635"/>
    <w:rsid w:val="00D11CED"/>
    <w:rsid w:val="00D17B4E"/>
    <w:rsid w:val="00D323E1"/>
    <w:rsid w:val="00D52CA7"/>
    <w:rsid w:val="00D632A3"/>
    <w:rsid w:val="00D923DC"/>
    <w:rsid w:val="00D93585"/>
    <w:rsid w:val="00D96D77"/>
    <w:rsid w:val="00DA7932"/>
    <w:rsid w:val="00DA7C1D"/>
    <w:rsid w:val="00DB575E"/>
    <w:rsid w:val="00DC5154"/>
    <w:rsid w:val="00DD59EB"/>
    <w:rsid w:val="00DE1A96"/>
    <w:rsid w:val="00DF00CC"/>
    <w:rsid w:val="00E0391A"/>
    <w:rsid w:val="00E142C5"/>
    <w:rsid w:val="00E2457E"/>
    <w:rsid w:val="00E37A8C"/>
    <w:rsid w:val="00E4121B"/>
    <w:rsid w:val="00E47B91"/>
    <w:rsid w:val="00E72620"/>
    <w:rsid w:val="00E750E1"/>
    <w:rsid w:val="00E753A6"/>
    <w:rsid w:val="00E8244B"/>
    <w:rsid w:val="00E82CF9"/>
    <w:rsid w:val="00E922E9"/>
    <w:rsid w:val="00EB7AAA"/>
    <w:rsid w:val="00EC6722"/>
    <w:rsid w:val="00EE09C4"/>
    <w:rsid w:val="00EE5748"/>
    <w:rsid w:val="00EF15A1"/>
    <w:rsid w:val="00F02BF8"/>
    <w:rsid w:val="00F17D4B"/>
    <w:rsid w:val="00F26E22"/>
    <w:rsid w:val="00F352F0"/>
    <w:rsid w:val="00F53176"/>
    <w:rsid w:val="00F7139A"/>
    <w:rsid w:val="00F85323"/>
    <w:rsid w:val="00F92C65"/>
    <w:rsid w:val="00FA5BE5"/>
    <w:rsid w:val="00FE2066"/>
    <w:rsid w:val="00FE7347"/>
    <w:rsid w:val="00FF23EB"/>
    <w:rsid w:val="00FF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AC7B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7B1D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47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150</TotalTime>
  <Pages>11</Pages>
  <Words>4337</Words>
  <Characters>24724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№3</dc:title>
  <dc:subject/>
  <dc:creator>Win7</dc:creator>
  <cp:keywords/>
  <dc:description/>
  <cp:lastModifiedBy>Валентин Добрев</cp:lastModifiedBy>
  <cp:revision>2</cp:revision>
  <cp:lastPrinted>2020-08-25T10:22:00Z</cp:lastPrinted>
  <dcterms:created xsi:type="dcterms:W3CDTF">2020-10-22T11:14:00Z</dcterms:created>
  <dcterms:modified xsi:type="dcterms:W3CDTF">2020-10-22T11:14:00Z</dcterms:modified>
</cp:coreProperties>
</file>