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E5B" w:rsidRPr="00370844" w:rsidRDefault="00040E5B" w:rsidP="00925148">
      <w:pPr>
        <w:pStyle w:val="BodyText"/>
        <w:jc w:val="right"/>
        <w:rPr>
          <w:sz w:val="24"/>
          <w:szCs w:val="22"/>
        </w:rPr>
      </w:pPr>
      <w:r w:rsidRPr="00AE2ED9">
        <w:rPr>
          <w:sz w:val="24"/>
          <w:szCs w:val="22"/>
        </w:rPr>
        <w:t>Обособена позиция №</w:t>
      </w:r>
      <w:r>
        <w:rPr>
          <w:sz w:val="24"/>
          <w:szCs w:val="22"/>
        </w:rPr>
        <w:t>3</w:t>
      </w:r>
    </w:p>
    <w:p w:rsidR="00040E5B" w:rsidRPr="00AE2ED9" w:rsidRDefault="00040E5B" w:rsidP="00925148">
      <w:pPr>
        <w:pStyle w:val="BodyText"/>
        <w:jc w:val="right"/>
        <w:rPr>
          <w:bCs w:val="0"/>
          <w:caps/>
          <w:sz w:val="24"/>
        </w:rPr>
      </w:pPr>
    </w:p>
    <w:p w:rsidR="00040E5B" w:rsidRPr="00AE2ED9" w:rsidRDefault="00040E5B" w:rsidP="000C415E">
      <w:pPr>
        <w:pStyle w:val="BodyText"/>
        <w:jc w:val="center"/>
        <w:rPr>
          <w:bCs w:val="0"/>
          <w:sz w:val="24"/>
        </w:rPr>
      </w:pPr>
      <w:r w:rsidRPr="00AE2ED9">
        <w:rPr>
          <w:bCs w:val="0"/>
          <w:caps/>
          <w:sz w:val="24"/>
        </w:rPr>
        <w:t>Документация за участие</w:t>
      </w:r>
      <w:r w:rsidRPr="00AE2ED9">
        <w:rPr>
          <w:bCs w:val="0"/>
          <w:sz w:val="24"/>
        </w:rPr>
        <w:t xml:space="preserve"> </w:t>
      </w:r>
    </w:p>
    <w:p w:rsidR="00040E5B" w:rsidRPr="00AE2ED9" w:rsidRDefault="00040E5B" w:rsidP="000C415E">
      <w:pPr>
        <w:pStyle w:val="BodyText"/>
        <w:jc w:val="center"/>
      </w:pPr>
      <w:r w:rsidRPr="00AE2ED9">
        <w:t xml:space="preserve">в таен търг за отдаване под наем на помещение </w:t>
      </w:r>
    </w:p>
    <w:p w:rsidR="00040E5B" w:rsidRPr="00AE2ED9" w:rsidRDefault="00040E5B" w:rsidP="000C415E">
      <w:pPr>
        <w:pStyle w:val="BodyText"/>
        <w:jc w:val="center"/>
        <w:rPr>
          <w:bCs w:val="0"/>
          <w:sz w:val="24"/>
        </w:rPr>
      </w:pPr>
      <w:r w:rsidRPr="00AE2ED9">
        <w:t>на Национална спортна академия „Васил Левски”</w:t>
      </w:r>
    </w:p>
    <w:p w:rsidR="00040E5B" w:rsidRPr="00AE2ED9" w:rsidRDefault="00040E5B" w:rsidP="000C415E">
      <w:pPr>
        <w:pStyle w:val="BodyText"/>
        <w:jc w:val="center"/>
        <w:rPr>
          <w:bCs w:val="0"/>
          <w:sz w:val="24"/>
        </w:rPr>
      </w:pPr>
    </w:p>
    <w:p w:rsidR="00040E5B" w:rsidRPr="00AE2ED9" w:rsidRDefault="00040E5B" w:rsidP="000C415E">
      <w:pPr>
        <w:ind w:firstLine="454"/>
        <w:jc w:val="both"/>
        <w:rPr>
          <w:b/>
          <w:bCs/>
        </w:rPr>
      </w:pPr>
      <w:r w:rsidRPr="00AE2ED9">
        <w:rPr>
          <w:b/>
          <w:bCs/>
        </w:rPr>
        <w:t>І. ПРЕДМЕТ НА ТЪРГА, МЕСТОНАХОЖДЕНИЕ НА ПОМЕЩЕНИЕТО, НАЧАЛНА ТРЪЖНА МЕСЕЧНА НАЕМНА ЦЕНА, СРОК НА ДОГОВОРА, УЧАСТНИЦИ В ТЪРГА.</w:t>
      </w:r>
    </w:p>
    <w:p w:rsidR="00040E5B" w:rsidRPr="00AE2ED9" w:rsidRDefault="00040E5B" w:rsidP="000C415E">
      <w:pPr>
        <w:ind w:firstLine="454"/>
        <w:jc w:val="both"/>
        <w:rPr>
          <w:vertAlign w:val="superscript"/>
        </w:rPr>
      </w:pPr>
      <w:r w:rsidRPr="00AE2ED9">
        <w:rPr>
          <w:b/>
          <w:bCs/>
        </w:rPr>
        <w:t xml:space="preserve">Предмет на търга: </w:t>
      </w:r>
      <w:r w:rsidRPr="00AE2ED9">
        <w:t>Помещение за търговска/нетърговска</w:t>
      </w:r>
      <w:r>
        <w:t xml:space="preserve"> дейност със закрита площ от 22</w:t>
      </w:r>
      <w:r w:rsidRPr="00AE2ED9">
        <w:t>м</w:t>
      </w:r>
      <w:r w:rsidRPr="00AE2ED9">
        <w:rPr>
          <w:vertAlign w:val="superscript"/>
        </w:rPr>
        <w:t>2.</w:t>
      </w:r>
    </w:p>
    <w:p w:rsidR="00040E5B" w:rsidRPr="00AE2ED9" w:rsidRDefault="00040E5B" w:rsidP="000C415E">
      <w:pPr>
        <w:ind w:firstLine="454"/>
        <w:jc w:val="both"/>
        <w:rPr>
          <w:b/>
        </w:rPr>
      </w:pPr>
      <w:r w:rsidRPr="00AE2ED9">
        <w:rPr>
          <w:b/>
        </w:rPr>
        <w:t xml:space="preserve">Местонахождение: </w:t>
      </w:r>
      <w:r w:rsidRPr="00AE2ED9">
        <w:t>Студентско общежитие бл.61, вх. В,</w:t>
      </w:r>
      <w:r>
        <w:t xml:space="preserve">ет.1, </w:t>
      </w:r>
      <w:r w:rsidRPr="00AE2ED9">
        <w:t xml:space="preserve"> Студентски град, София. </w:t>
      </w:r>
    </w:p>
    <w:p w:rsidR="00040E5B" w:rsidRPr="00AE2ED9" w:rsidRDefault="00040E5B" w:rsidP="000C415E">
      <w:pPr>
        <w:ind w:firstLine="454"/>
        <w:jc w:val="both"/>
      </w:pPr>
      <w:r w:rsidRPr="00AE2ED9">
        <w:rPr>
          <w:b/>
        </w:rPr>
        <w:t xml:space="preserve">Начална тръжна, месечна наемна цена: </w:t>
      </w:r>
      <w:r>
        <w:rPr>
          <w:b/>
        </w:rPr>
        <w:t>204</w:t>
      </w:r>
      <w:r w:rsidRPr="00AE2ED9">
        <w:t xml:space="preserve"> (</w:t>
      </w:r>
      <w:r>
        <w:t>двеста и четири</w:t>
      </w:r>
      <w:r w:rsidRPr="00AE2ED9">
        <w:t>) лева с включен ДДС.</w:t>
      </w:r>
    </w:p>
    <w:p w:rsidR="00040E5B" w:rsidRPr="00AE2ED9" w:rsidRDefault="00040E5B" w:rsidP="000C415E">
      <w:pPr>
        <w:ind w:firstLine="454"/>
        <w:jc w:val="both"/>
      </w:pPr>
      <w:r w:rsidRPr="00AE2ED9">
        <w:t>В наемната цена са включени  ел.енергия, ТЕЦ, вода и ТБО.</w:t>
      </w:r>
    </w:p>
    <w:p w:rsidR="00040E5B" w:rsidRPr="00AE2ED9" w:rsidRDefault="00040E5B" w:rsidP="000C415E">
      <w:pPr>
        <w:ind w:firstLine="454"/>
        <w:jc w:val="both"/>
      </w:pPr>
      <w:r w:rsidRPr="00AE2ED9">
        <w:rPr>
          <w:b/>
        </w:rPr>
        <w:t xml:space="preserve">Срок на договора: </w:t>
      </w:r>
      <w:r>
        <w:rPr>
          <w:bCs/>
        </w:rPr>
        <w:t>до 31.12</w:t>
      </w:r>
      <w:r w:rsidRPr="00AE2ED9">
        <w:rPr>
          <w:bCs/>
        </w:rPr>
        <w:t>.2030 г</w:t>
      </w:r>
      <w:r w:rsidRPr="00AE2ED9">
        <w:t>.</w:t>
      </w:r>
    </w:p>
    <w:p w:rsidR="00040E5B" w:rsidRPr="00AE2ED9" w:rsidRDefault="00040E5B" w:rsidP="0083669D">
      <w:pPr>
        <w:ind w:firstLine="454"/>
        <w:jc w:val="both"/>
      </w:pPr>
      <w:r w:rsidRPr="00AE2ED9">
        <w:rPr>
          <w:b/>
        </w:rPr>
        <w:t xml:space="preserve">Участници в търга: </w:t>
      </w:r>
      <w:r w:rsidRPr="00AE2ED9">
        <w:t>В този таен търг може да участва всеки, който закупи тръжна документация, заплати депозит за участие, направи оглед на помещението и спазва изискванията на процедурата по провеждането му.</w:t>
      </w:r>
    </w:p>
    <w:p w:rsidR="00040E5B" w:rsidRPr="00AE2ED9" w:rsidRDefault="00040E5B" w:rsidP="0083669D">
      <w:pPr>
        <w:ind w:firstLine="454"/>
        <w:jc w:val="both"/>
        <w:rPr>
          <w:b/>
          <w:bCs/>
        </w:rPr>
      </w:pPr>
    </w:p>
    <w:p w:rsidR="00040E5B" w:rsidRPr="00AE2ED9" w:rsidRDefault="00040E5B" w:rsidP="00033FB7">
      <w:pPr>
        <w:ind w:firstLine="454"/>
        <w:jc w:val="both"/>
      </w:pPr>
      <w:r w:rsidRPr="00AE2ED9">
        <w:rPr>
          <w:b/>
          <w:bCs/>
        </w:rPr>
        <w:t>ІІ. ЗАКУПУВАНЕ НА ТРЪЖНА ДОКУМЕНТАЦИЯ</w:t>
      </w:r>
    </w:p>
    <w:p w:rsidR="00040E5B" w:rsidRPr="00AE2ED9" w:rsidRDefault="00040E5B" w:rsidP="00033FB7">
      <w:pPr>
        <w:pStyle w:val="BodyText"/>
        <w:ind w:firstLine="454"/>
        <w:rPr>
          <w:b w:val="0"/>
          <w:bCs w:val="0"/>
          <w:sz w:val="24"/>
        </w:rPr>
      </w:pPr>
      <w:r w:rsidRPr="00AE2ED9">
        <w:rPr>
          <w:b w:val="0"/>
          <w:bCs w:val="0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</w:t>
      </w:r>
      <w:r>
        <w:rPr>
          <w:bCs w:val="0"/>
          <w:sz w:val="24"/>
        </w:rPr>
        <w:t>26.11</w:t>
      </w:r>
      <w:r w:rsidRPr="00AE2ED9">
        <w:rPr>
          <w:bCs w:val="0"/>
          <w:sz w:val="24"/>
        </w:rPr>
        <w:t>.2020</w:t>
      </w:r>
      <w:r w:rsidRPr="00AE2ED9">
        <w:rPr>
          <w:b w:val="0"/>
          <w:bCs w:val="0"/>
          <w:sz w:val="24"/>
        </w:rPr>
        <w:t xml:space="preserve"> г. в Ректората на НСА, Со</w:t>
      </w:r>
      <w:r>
        <w:rPr>
          <w:b w:val="0"/>
          <w:bCs w:val="0"/>
          <w:sz w:val="24"/>
        </w:rPr>
        <w:t>фия, Студентски град, стая № 208</w:t>
      </w:r>
      <w:r w:rsidRPr="00AE2ED9">
        <w:rPr>
          <w:b w:val="0"/>
          <w:bCs w:val="0"/>
          <w:sz w:val="24"/>
        </w:rPr>
        <w:t xml:space="preserve">. Таксата за получаване на тръжната документация е 150.00 лв. с ДДС. </w:t>
      </w:r>
    </w:p>
    <w:p w:rsidR="00040E5B" w:rsidRPr="00AE2ED9" w:rsidRDefault="00040E5B" w:rsidP="00033FB7">
      <w:pPr>
        <w:pStyle w:val="BodyText"/>
        <w:ind w:firstLine="454"/>
        <w:rPr>
          <w:b w:val="0"/>
          <w:bCs w:val="0"/>
          <w:sz w:val="24"/>
        </w:rPr>
      </w:pPr>
      <w:r w:rsidRPr="00AE2ED9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040E5B" w:rsidRPr="00AE2ED9" w:rsidRDefault="00040E5B" w:rsidP="00033FB7">
      <w:pPr>
        <w:pStyle w:val="BodyText"/>
        <w:ind w:firstLine="454"/>
        <w:rPr>
          <w:b w:val="0"/>
          <w:bCs w:val="0"/>
        </w:rPr>
      </w:pPr>
    </w:p>
    <w:p w:rsidR="00040E5B" w:rsidRPr="00AE2ED9" w:rsidRDefault="00040E5B" w:rsidP="00033FB7">
      <w:pPr>
        <w:ind w:firstLine="454"/>
        <w:jc w:val="both"/>
      </w:pPr>
      <w:r w:rsidRPr="00AE2ED9">
        <w:rPr>
          <w:b/>
          <w:bCs/>
        </w:rPr>
        <w:t>ІІІ. ОГЛЕД НА ОБЕКТА</w:t>
      </w:r>
    </w:p>
    <w:p w:rsidR="00040E5B" w:rsidRPr="00AE2ED9" w:rsidRDefault="00040E5B" w:rsidP="00033FB7">
      <w:pPr>
        <w:ind w:firstLine="454"/>
        <w:jc w:val="both"/>
        <w:rPr>
          <w:b/>
          <w:bCs/>
        </w:rPr>
      </w:pPr>
      <w:r w:rsidRPr="00AE2ED9">
        <w:t xml:space="preserve">Оглед на помещението може да се извършва всеки работен за НСА ден след закупуване на тръжната документация от 10.00 до 15.00 ч. до </w:t>
      </w:r>
      <w:r>
        <w:rPr>
          <w:b/>
          <w:bCs/>
        </w:rPr>
        <w:t>26.11</w:t>
      </w:r>
      <w:r w:rsidRPr="00AE2ED9">
        <w:rPr>
          <w:b/>
          <w:bCs/>
        </w:rPr>
        <w:t>.2020 г.</w:t>
      </w:r>
    </w:p>
    <w:p w:rsidR="00040E5B" w:rsidRPr="00AE2ED9" w:rsidRDefault="00040E5B" w:rsidP="00033FB7">
      <w:pPr>
        <w:ind w:firstLine="454"/>
        <w:jc w:val="both"/>
        <w:rPr>
          <w:b/>
          <w:bCs/>
        </w:rPr>
      </w:pPr>
    </w:p>
    <w:p w:rsidR="00040E5B" w:rsidRPr="00AE2ED9" w:rsidRDefault="00040E5B" w:rsidP="00033FB7">
      <w:pPr>
        <w:ind w:firstLine="454"/>
        <w:jc w:val="both"/>
        <w:rPr>
          <w:b/>
          <w:bCs/>
          <w:caps/>
        </w:rPr>
      </w:pPr>
      <w:r w:rsidRPr="00AE2ED9">
        <w:rPr>
          <w:b/>
          <w:bCs/>
        </w:rPr>
        <w:t>ІV.</w:t>
      </w:r>
      <w:r w:rsidRPr="00AE2ED9">
        <w:rPr>
          <w:b/>
          <w:bCs/>
          <w:caps/>
        </w:rPr>
        <w:t xml:space="preserve"> ДЕПОЗИТ за УЧАСТИЕ.</w:t>
      </w:r>
    </w:p>
    <w:p w:rsidR="00040E5B" w:rsidRPr="00AE2ED9" w:rsidRDefault="00040E5B" w:rsidP="00033FB7">
      <w:pPr>
        <w:ind w:firstLine="454"/>
        <w:jc w:val="both"/>
      </w:pPr>
      <w:r w:rsidRPr="00AE2ED9">
        <w:t xml:space="preserve">Участниците в търга следва да внесат депозит за участие в размер на </w:t>
      </w:r>
      <w:r w:rsidRPr="00AE2ED9">
        <w:rPr>
          <w:b/>
        </w:rPr>
        <w:t>300</w:t>
      </w:r>
      <w:r>
        <w:t xml:space="preserve"> лв. </w:t>
      </w:r>
      <w:r w:rsidRPr="00AE2ED9">
        <w:rPr>
          <w:b/>
        </w:rPr>
        <w:t>по банкова сметка</w:t>
      </w:r>
      <w:r w:rsidRPr="00AE2ED9">
        <w:t xml:space="preserve"> BG74BNBG96613300175101, BNBGBGSD БНБ ЦУ.</w:t>
      </w:r>
    </w:p>
    <w:p w:rsidR="00040E5B" w:rsidRPr="00AE2ED9" w:rsidRDefault="00040E5B" w:rsidP="00033FB7">
      <w:pPr>
        <w:ind w:firstLine="454"/>
        <w:jc w:val="both"/>
      </w:pPr>
      <w:r w:rsidRPr="00AE2ED9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040E5B" w:rsidRPr="00AE2ED9" w:rsidRDefault="00040E5B" w:rsidP="00033FB7">
      <w:pPr>
        <w:ind w:firstLine="454"/>
        <w:jc w:val="both"/>
      </w:pPr>
      <w:r w:rsidRPr="00AE2ED9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040E5B" w:rsidRPr="00AE2ED9" w:rsidRDefault="00040E5B" w:rsidP="000C415E">
      <w:pPr>
        <w:pStyle w:val="BodyText2"/>
        <w:ind w:firstLine="454"/>
        <w:rPr>
          <w:sz w:val="24"/>
        </w:rPr>
      </w:pPr>
    </w:p>
    <w:p w:rsidR="00040E5B" w:rsidRPr="00AE2ED9" w:rsidRDefault="00040E5B" w:rsidP="000C415E">
      <w:pPr>
        <w:pStyle w:val="BodyText2"/>
        <w:ind w:firstLine="454"/>
        <w:rPr>
          <w:b/>
          <w:sz w:val="24"/>
        </w:rPr>
      </w:pPr>
      <w:r w:rsidRPr="00AE2ED9">
        <w:rPr>
          <w:b/>
          <w:sz w:val="24"/>
        </w:rPr>
        <w:t>V. ИЗИСКВАНИЯ ПРИ ИЗГОТВЯНЕ НА ОФЕРТАТА</w:t>
      </w:r>
    </w:p>
    <w:p w:rsidR="00040E5B" w:rsidRPr="00AE2ED9" w:rsidRDefault="00040E5B" w:rsidP="006C380B">
      <w:pPr>
        <w:ind w:firstLine="454"/>
        <w:jc w:val="both"/>
      </w:pPr>
      <w:r w:rsidRPr="00AE2ED9">
        <w:t xml:space="preserve">1. Участниците в търга следва да внесат </w:t>
      </w:r>
      <w:r w:rsidRPr="00AE2ED9">
        <w:rPr>
          <w:u w:val="single"/>
        </w:rPr>
        <w:t>писмено предложение</w:t>
      </w:r>
      <w:r w:rsidRPr="00AE2ED9">
        <w:t xml:space="preserve"> (заявление за участие) (основен плик) в запечатан плик, върху който </w:t>
      </w:r>
      <w:r w:rsidRPr="00AE2ED9">
        <w:rPr>
          <w:b/>
          <w:bCs/>
        </w:rPr>
        <w:t>задължително се отбелязват:</w:t>
      </w:r>
    </w:p>
    <w:p w:rsidR="00040E5B" w:rsidRPr="00AE2ED9" w:rsidRDefault="00040E5B" w:rsidP="006C380B">
      <w:pPr>
        <w:ind w:firstLine="454"/>
        <w:jc w:val="both"/>
        <w:rPr>
          <w:b/>
        </w:rPr>
      </w:pPr>
      <w:r w:rsidRPr="00AE2ED9">
        <w:t xml:space="preserve">1.1. Цялостното наименование на обекта, предмет на търга: </w:t>
      </w:r>
      <w:r>
        <w:rPr>
          <w:b/>
        </w:rPr>
        <w:t>Обособена позиция №3</w:t>
      </w:r>
      <w:r w:rsidRPr="00AE2ED9">
        <w:rPr>
          <w:b/>
        </w:rPr>
        <w:t>: Помещение за търговска/нетърговска дейност със закрита пл</w:t>
      </w:r>
      <w:r>
        <w:rPr>
          <w:b/>
        </w:rPr>
        <w:t>ощ от 22</w:t>
      </w:r>
      <w:r w:rsidRPr="00AE2ED9">
        <w:rPr>
          <w:b/>
        </w:rPr>
        <w:t xml:space="preserve"> м</w:t>
      </w:r>
      <w:r w:rsidRPr="00AE2ED9">
        <w:rPr>
          <w:b/>
          <w:vertAlign w:val="superscript"/>
        </w:rPr>
        <w:t xml:space="preserve">2 </w:t>
      </w:r>
      <w:r w:rsidRPr="00AE2ED9">
        <w:rPr>
          <w:b/>
        </w:rPr>
        <w:t>Студентско общежитие бл.61, вх. В,</w:t>
      </w:r>
      <w:r>
        <w:rPr>
          <w:b/>
        </w:rPr>
        <w:t xml:space="preserve"> ет.1, </w:t>
      </w:r>
      <w:r w:rsidRPr="00AE2ED9">
        <w:rPr>
          <w:b/>
        </w:rPr>
        <w:t xml:space="preserve"> Студентски град, София</w:t>
      </w:r>
    </w:p>
    <w:p w:rsidR="00040E5B" w:rsidRPr="00AE2ED9" w:rsidRDefault="00040E5B" w:rsidP="006C380B">
      <w:pPr>
        <w:ind w:firstLine="454"/>
        <w:jc w:val="both"/>
      </w:pPr>
      <w:r w:rsidRPr="00AE2ED9">
        <w:t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еmail.</w:t>
      </w:r>
    </w:p>
    <w:p w:rsidR="00040E5B" w:rsidRPr="00AE2ED9" w:rsidRDefault="00040E5B" w:rsidP="006C380B">
      <w:pPr>
        <w:ind w:firstLine="454"/>
        <w:jc w:val="both"/>
      </w:pPr>
      <w:r w:rsidRPr="00AE2ED9">
        <w:t>2. В основния плик участниците задължително прилагат:</w:t>
      </w:r>
    </w:p>
    <w:p w:rsidR="00040E5B" w:rsidRPr="00AE2ED9" w:rsidRDefault="00040E5B" w:rsidP="006C380B">
      <w:pPr>
        <w:ind w:firstLine="454"/>
        <w:jc w:val="both"/>
      </w:pPr>
      <w:r w:rsidRPr="00AE2ED9">
        <w:t xml:space="preserve">2.1. Декларация </w:t>
      </w:r>
      <w:r w:rsidRPr="00AE2ED9">
        <w:rPr>
          <w:b/>
        </w:rPr>
        <w:t>Oбразец Д_2020</w:t>
      </w:r>
      <w:r w:rsidRPr="00AE2ED9">
        <w:t>, в основния плик.</w:t>
      </w:r>
    </w:p>
    <w:p w:rsidR="00040E5B" w:rsidRPr="00AE2ED9" w:rsidRDefault="00040E5B" w:rsidP="006C380B">
      <w:pPr>
        <w:ind w:firstLine="454"/>
        <w:jc w:val="both"/>
      </w:pPr>
      <w:r w:rsidRPr="00AE2ED9">
        <w:t>2.2. Копие от квитанция за закупена тръжна документация, в основния плик.</w:t>
      </w:r>
    </w:p>
    <w:p w:rsidR="00040E5B" w:rsidRPr="00AE2ED9" w:rsidRDefault="00040E5B" w:rsidP="006C380B">
      <w:pPr>
        <w:ind w:firstLine="454"/>
        <w:jc w:val="both"/>
      </w:pPr>
      <w:r w:rsidRPr="00AE2ED9">
        <w:t>2.3. Копие от вносна бележка за внесен депозит за участие в търга, в основния плик.</w:t>
      </w:r>
    </w:p>
    <w:p w:rsidR="00040E5B" w:rsidRPr="00AE2ED9" w:rsidRDefault="00040E5B" w:rsidP="006C380B">
      <w:pPr>
        <w:ind w:firstLine="454"/>
        <w:jc w:val="both"/>
      </w:pPr>
      <w:r w:rsidRPr="00AE2ED9">
        <w:t xml:space="preserve">2.5.1. Предлаганата от участника наемна цена </w:t>
      </w:r>
      <w:r w:rsidRPr="00AE2ED9">
        <w:rPr>
          <w:b/>
        </w:rPr>
        <w:t xml:space="preserve">Образец ОП3 Ц_2020 </w:t>
      </w:r>
      <w:r w:rsidRPr="00AE2ED9">
        <w:t>следва да се представи в отделен запечатан непрозрачен плик, с надпис „</w:t>
      </w:r>
      <w:r w:rsidRPr="00AE2ED9">
        <w:rPr>
          <w:b/>
        </w:rPr>
        <w:t>Предлагана цена</w:t>
      </w:r>
      <w:r w:rsidRPr="00AE2ED9">
        <w:t xml:space="preserve">”, който се поставя в основния плик. </w:t>
      </w:r>
    </w:p>
    <w:p w:rsidR="00040E5B" w:rsidRPr="00AE2ED9" w:rsidRDefault="00040E5B" w:rsidP="006C380B">
      <w:pPr>
        <w:ind w:firstLine="454"/>
        <w:jc w:val="both"/>
      </w:pPr>
      <w:r w:rsidRPr="00AE2ED9">
        <w:t>2.5.2. Няма да бъдат допускани и няма да бъдат разглеждани варианти.</w:t>
      </w:r>
    </w:p>
    <w:p w:rsidR="00040E5B" w:rsidRPr="00AE2ED9" w:rsidRDefault="00040E5B" w:rsidP="006C380B">
      <w:pPr>
        <w:ind w:firstLine="454"/>
        <w:jc w:val="both"/>
      </w:pPr>
      <w:r w:rsidRPr="00AE2ED9">
        <w:t xml:space="preserve">2.6. Протокол за извършен оглед </w:t>
      </w:r>
      <w:r w:rsidRPr="00AE2ED9">
        <w:rPr>
          <w:b/>
        </w:rPr>
        <w:t>Образец ОП3 П_2020</w:t>
      </w:r>
      <w:r w:rsidRPr="00AE2ED9">
        <w:t>, който се поставя в основния плик.</w:t>
      </w:r>
    </w:p>
    <w:p w:rsidR="00040E5B" w:rsidRPr="00AE2ED9" w:rsidRDefault="00040E5B" w:rsidP="006C380B">
      <w:pPr>
        <w:ind w:firstLine="454"/>
        <w:jc w:val="both"/>
      </w:pPr>
      <w:r w:rsidRPr="00AE2ED9">
        <w:t>3. Всички документи следва да бъдат подписани от представляващите участника и подпечатани.</w:t>
      </w:r>
    </w:p>
    <w:p w:rsidR="00040E5B" w:rsidRPr="00AE2ED9" w:rsidRDefault="00040E5B" w:rsidP="006C380B">
      <w:pPr>
        <w:ind w:firstLine="454"/>
        <w:jc w:val="both"/>
      </w:pPr>
      <w:r w:rsidRPr="00AE2ED9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се на всеки плик.</w:t>
      </w:r>
    </w:p>
    <w:p w:rsidR="00040E5B" w:rsidRPr="00AE2ED9" w:rsidRDefault="00040E5B" w:rsidP="006C380B">
      <w:pPr>
        <w:ind w:firstLine="454"/>
        <w:jc w:val="both"/>
      </w:pPr>
      <w:r w:rsidRPr="00AE2ED9">
        <w:t xml:space="preserve">5. Участникът няма право да изменя съдържанието на образците на документите. </w:t>
      </w:r>
    </w:p>
    <w:p w:rsidR="00040E5B" w:rsidRPr="00AE2ED9" w:rsidRDefault="00040E5B" w:rsidP="006C380B">
      <w:pPr>
        <w:ind w:firstLine="454"/>
        <w:jc w:val="both"/>
      </w:pPr>
      <w:r w:rsidRPr="00AE2ED9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040E5B" w:rsidRPr="00AE2ED9" w:rsidRDefault="00040E5B" w:rsidP="006C380B">
      <w:pPr>
        <w:ind w:firstLine="454"/>
        <w:jc w:val="both"/>
      </w:pPr>
    </w:p>
    <w:p w:rsidR="00040E5B" w:rsidRPr="00AE2ED9" w:rsidRDefault="00040E5B" w:rsidP="000C415E">
      <w:pPr>
        <w:ind w:firstLine="454"/>
        <w:jc w:val="both"/>
        <w:rPr>
          <w:b/>
          <w:caps/>
        </w:rPr>
      </w:pPr>
      <w:r w:rsidRPr="00AE2ED9">
        <w:rPr>
          <w:b/>
          <w:caps/>
        </w:rPr>
        <w:t>VI. Място и срок за подаване на предложенията</w:t>
      </w:r>
    </w:p>
    <w:p w:rsidR="00040E5B" w:rsidRPr="00AE2ED9" w:rsidRDefault="00040E5B" w:rsidP="00033FB7">
      <w:pPr>
        <w:ind w:firstLine="454"/>
        <w:jc w:val="both"/>
      </w:pPr>
      <w:r w:rsidRPr="00AE2ED9">
        <w:t xml:space="preserve">1. Заявленията за участие се подават всеки работен ден до 16.00 ч. на </w:t>
      </w:r>
      <w:r>
        <w:rPr>
          <w:b/>
          <w:bCs/>
        </w:rPr>
        <w:t>26.11</w:t>
      </w:r>
      <w:r w:rsidRPr="00AE2ED9">
        <w:rPr>
          <w:b/>
          <w:bCs/>
        </w:rPr>
        <w:t>.2020 г.</w:t>
      </w:r>
      <w:r w:rsidRPr="00AE2ED9">
        <w:t xml:space="preserve"> в Ректората на НСА “Васил Левски”, </w:t>
      </w:r>
      <w:r w:rsidRPr="00AE2ED9">
        <w:rPr>
          <w:spacing w:val="-12"/>
        </w:rPr>
        <w:t xml:space="preserve">ул. ”Акад. Стефан Младенов” 21, </w:t>
      </w:r>
      <w:r w:rsidRPr="00AE2ED9">
        <w:t xml:space="preserve">Студентски град, София, стая 111 – </w:t>
      </w:r>
      <w:r w:rsidRPr="00AE2ED9">
        <w:rPr>
          <w:b/>
        </w:rPr>
        <w:t>Деловодство</w:t>
      </w:r>
      <w:r w:rsidRPr="00AE2ED9">
        <w:t>.</w:t>
      </w:r>
    </w:p>
    <w:p w:rsidR="00040E5B" w:rsidRPr="00AE2ED9" w:rsidRDefault="00040E5B" w:rsidP="00033FB7">
      <w:pPr>
        <w:ind w:firstLine="454"/>
        <w:jc w:val="both"/>
      </w:pPr>
      <w:r w:rsidRPr="00AE2ED9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040E5B" w:rsidRPr="00AE2ED9" w:rsidRDefault="00040E5B" w:rsidP="00033FB7">
      <w:pPr>
        <w:ind w:firstLine="454"/>
        <w:jc w:val="both"/>
      </w:pPr>
    </w:p>
    <w:p w:rsidR="00040E5B" w:rsidRPr="00AE2ED9" w:rsidRDefault="00040E5B" w:rsidP="00033FB7">
      <w:pPr>
        <w:ind w:firstLine="454"/>
        <w:jc w:val="both"/>
        <w:rPr>
          <w:b/>
          <w:caps/>
        </w:rPr>
      </w:pPr>
      <w:r w:rsidRPr="00AE2ED9">
        <w:rPr>
          <w:b/>
          <w:caps/>
        </w:rPr>
        <w:t>VІІ. разглеждане на предложенията.</w:t>
      </w:r>
    </w:p>
    <w:p w:rsidR="00040E5B" w:rsidRPr="00AE2ED9" w:rsidRDefault="00040E5B" w:rsidP="00033FB7">
      <w:pPr>
        <w:ind w:firstLine="454"/>
        <w:jc w:val="both"/>
      </w:pPr>
      <w:r w:rsidRPr="00AE2ED9">
        <w:t xml:space="preserve">Търгът ще се проведе на </w:t>
      </w:r>
      <w:r>
        <w:rPr>
          <w:b/>
          <w:bCs/>
        </w:rPr>
        <w:t>27.11</w:t>
      </w:r>
      <w:r w:rsidRPr="00AE2ED9">
        <w:rPr>
          <w:b/>
          <w:bCs/>
        </w:rPr>
        <w:t xml:space="preserve">.2020 г. </w:t>
      </w:r>
      <w:r w:rsidRPr="00AE2ED9">
        <w:t xml:space="preserve">от </w:t>
      </w:r>
      <w:r w:rsidRPr="00AE2ED9">
        <w:rPr>
          <w:b/>
          <w:caps/>
        </w:rPr>
        <w:t>11.00</w:t>
      </w:r>
      <w:r w:rsidRPr="00AE2ED9">
        <w:t xml:space="preserve"> ч. в Кабинет 401, ет.4, Ректорат НСА “Васил Левски”, София, Студентски град, </w:t>
      </w:r>
      <w:r w:rsidRPr="00AE2ED9">
        <w:rPr>
          <w:spacing w:val="-12"/>
        </w:rPr>
        <w:t>ул. ”Акад. Стефан Младенов” 21</w:t>
      </w:r>
      <w:r w:rsidRPr="00AE2ED9">
        <w:t>.</w:t>
      </w:r>
    </w:p>
    <w:p w:rsidR="00040E5B" w:rsidRPr="00AE2ED9" w:rsidRDefault="00040E5B" w:rsidP="006C380B">
      <w:pPr>
        <w:ind w:firstLine="454"/>
        <w:jc w:val="both"/>
      </w:pPr>
      <w:r w:rsidRPr="00AE2ED9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040E5B" w:rsidRPr="00AE2ED9" w:rsidRDefault="00040E5B" w:rsidP="006C380B">
      <w:pPr>
        <w:ind w:firstLine="454"/>
        <w:jc w:val="both"/>
      </w:pPr>
      <w:r w:rsidRPr="00AE2ED9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AE2ED9">
        <w:rPr>
          <w:caps/>
        </w:rPr>
        <w:t>под</w:t>
      </w:r>
      <w:r w:rsidRPr="00AE2ED9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040E5B" w:rsidRPr="00AE2ED9" w:rsidRDefault="00040E5B" w:rsidP="006C380B">
      <w:pPr>
        <w:ind w:firstLine="454"/>
        <w:jc w:val="both"/>
      </w:pPr>
      <w:r w:rsidRPr="00AE2ED9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040E5B" w:rsidRPr="00AE2ED9" w:rsidRDefault="00040E5B" w:rsidP="006C380B">
      <w:pPr>
        <w:ind w:firstLine="454"/>
        <w:jc w:val="both"/>
      </w:pPr>
    </w:p>
    <w:p w:rsidR="00040E5B" w:rsidRPr="00AE2ED9" w:rsidRDefault="00040E5B" w:rsidP="000C415E">
      <w:pPr>
        <w:ind w:firstLine="454"/>
        <w:jc w:val="both"/>
      </w:pPr>
      <w:r w:rsidRPr="00AE2ED9">
        <w:rPr>
          <w:b/>
          <w:caps/>
        </w:rPr>
        <w:t>VIII. Сключване на договор за наем</w:t>
      </w:r>
    </w:p>
    <w:p w:rsidR="00040E5B" w:rsidRPr="00AE2ED9" w:rsidRDefault="00040E5B" w:rsidP="006C380B">
      <w:pPr>
        <w:ind w:firstLine="454"/>
        <w:jc w:val="both"/>
        <w:rPr>
          <w:b/>
        </w:rPr>
      </w:pPr>
      <w:r w:rsidRPr="00AE2ED9">
        <w:t>1. Обявеният за спечелил участник следва да представи вносна бележка за внесен депозит за добро изпълнение на договора в размер на два месечни наема с включен ДДС</w:t>
      </w:r>
      <w:r w:rsidRPr="00AE2ED9">
        <w:rPr>
          <w:b/>
        </w:rPr>
        <w:t>.</w:t>
      </w:r>
    </w:p>
    <w:p w:rsidR="00040E5B" w:rsidRPr="00AE2ED9" w:rsidRDefault="00040E5B" w:rsidP="006C380B">
      <w:pPr>
        <w:tabs>
          <w:tab w:val="num" w:pos="1440"/>
        </w:tabs>
        <w:ind w:firstLine="454"/>
        <w:jc w:val="both"/>
      </w:pPr>
      <w:r w:rsidRPr="00AE2ED9"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040E5B" w:rsidRPr="00AE2ED9" w:rsidRDefault="00040E5B" w:rsidP="006F3DC3">
      <w:pPr>
        <w:tabs>
          <w:tab w:val="num" w:pos="1440"/>
        </w:tabs>
        <w:ind w:firstLine="454"/>
        <w:jc w:val="both"/>
      </w:pPr>
      <w:r w:rsidRPr="00AE2ED9">
        <w:t>3. Договорът се сключва с обявения за спечелил в срок до 30 календарни дни след влизане в сила на заповедта за класиране. При отказ на с обявения за спечелил да сключи договор,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сключи договор за наем.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040E5B" w:rsidRPr="00AE2ED9" w:rsidRDefault="00040E5B" w:rsidP="006C380B">
      <w:pPr>
        <w:tabs>
          <w:tab w:val="num" w:pos="1440"/>
        </w:tabs>
        <w:ind w:firstLine="454"/>
        <w:jc w:val="both"/>
      </w:pPr>
    </w:p>
    <w:p w:rsidR="00040E5B" w:rsidRPr="00AE2ED9" w:rsidRDefault="00040E5B" w:rsidP="006C380B">
      <w:pPr>
        <w:tabs>
          <w:tab w:val="num" w:pos="1440"/>
        </w:tabs>
        <w:ind w:firstLine="454"/>
        <w:jc w:val="both"/>
        <w:rPr>
          <w:b/>
        </w:rPr>
      </w:pPr>
    </w:p>
    <w:p w:rsidR="00040E5B" w:rsidRPr="00AE2ED9" w:rsidRDefault="00040E5B" w:rsidP="000C415E">
      <w:pPr>
        <w:ind w:firstLine="454"/>
        <w:jc w:val="both"/>
      </w:pPr>
      <w:r w:rsidRPr="00AE2ED9">
        <w:rPr>
          <w:b/>
          <w:bCs/>
        </w:rPr>
        <w:t>ІХ. ЗАДЪЛЖИТЕЛНИ ИЗИСКВАНИЯ КЪМ ИЗБРАНИЯ УЧАСТНИК</w:t>
      </w:r>
    </w:p>
    <w:p w:rsidR="00040E5B" w:rsidRPr="00AE2ED9" w:rsidRDefault="00040E5B" w:rsidP="000C415E">
      <w:pPr>
        <w:ind w:firstLine="454"/>
        <w:jc w:val="both"/>
      </w:pPr>
      <w:r w:rsidRPr="00AE2ED9"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помещението във вид, отговарящ на всички изисквания за пожарна и друга безопасност.</w:t>
      </w:r>
    </w:p>
    <w:p w:rsidR="00040E5B" w:rsidRPr="00AE2ED9" w:rsidRDefault="00040E5B" w:rsidP="000C415E">
      <w:pPr>
        <w:numPr>
          <w:ilvl w:val="0"/>
          <w:numId w:val="1"/>
        </w:numPr>
        <w:ind w:left="0" w:firstLine="454"/>
        <w:jc w:val="both"/>
      </w:pPr>
      <w:r w:rsidRPr="00AE2ED9">
        <w:t>Отдаваното помещение следва да се използва по предназначение, а именно – търговска или нетърговска дейност.</w:t>
      </w:r>
    </w:p>
    <w:p w:rsidR="00040E5B" w:rsidRPr="00AE2ED9" w:rsidRDefault="00040E5B" w:rsidP="000C415E">
      <w:pPr>
        <w:numPr>
          <w:ilvl w:val="0"/>
          <w:numId w:val="1"/>
        </w:numPr>
        <w:ind w:left="0" w:firstLine="454"/>
        <w:jc w:val="both"/>
      </w:pPr>
      <w:r w:rsidRPr="00AE2ED9">
        <w:t>Да се спазват всички хигиенни норми, охранителен режим и вътрешен ред въведени от НСА.</w:t>
      </w:r>
    </w:p>
    <w:p w:rsidR="00040E5B" w:rsidRPr="00AE2ED9" w:rsidRDefault="00040E5B" w:rsidP="000C415E">
      <w:pPr>
        <w:numPr>
          <w:ilvl w:val="0"/>
          <w:numId w:val="1"/>
        </w:numPr>
        <w:ind w:left="0" w:firstLine="454"/>
        <w:jc w:val="both"/>
      </w:pPr>
      <w:r w:rsidRPr="00AE2ED9">
        <w:t>Наемателят поддържа за негова сметка в изправност цялото оборудване и монтирани ел.системи, В и К, ТЕЦ и други, находящи се в обекта, в случай, че има такива.</w:t>
      </w:r>
    </w:p>
    <w:p w:rsidR="00040E5B" w:rsidRPr="00AE2ED9" w:rsidRDefault="00040E5B" w:rsidP="000C415E">
      <w:pPr>
        <w:numPr>
          <w:ilvl w:val="0"/>
          <w:numId w:val="1"/>
        </w:numPr>
        <w:ind w:left="0" w:firstLine="454"/>
        <w:jc w:val="both"/>
      </w:pPr>
      <w:r w:rsidRPr="00AE2ED9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040E5B" w:rsidRPr="00AE2ED9" w:rsidRDefault="00040E5B" w:rsidP="000C415E">
      <w:pPr>
        <w:numPr>
          <w:ilvl w:val="0"/>
          <w:numId w:val="1"/>
        </w:numPr>
        <w:ind w:left="0" w:firstLine="454"/>
        <w:jc w:val="both"/>
      </w:pPr>
      <w:r w:rsidRPr="00AE2ED9">
        <w:t>Общи условия, с които Наемателят се задължава да спазва:</w:t>
      </w:r>
    </w:p>
    <w:p w:rsidR="00040E5B" w:rsidRPr="00AE2ED9" w:rsidRDefault="00040E5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Страните приемат-предават обекта с Предавателно-приемателен протокол, в който се посочват наличното обзавеждане и състоянието на помещението;</w:t>
      </w:r>
    </w:p>
    <w:p w:rsidR="00040E5B" w:rsidRPr="00AE2ED9" w:rsidRDefault="00040E5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Наемът се заплаща авансово до 28 число на предходния месец, за който се дължи;</w:t>
      </w:r>
    </w:p>
    <w:p w:rsidR="00040E5B" w:rsidRPr="00AE2ED9" w:rsidRDefault="00040E5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040E5B" w:rsidRPr="00AE2ED9" w:rsidRDefault="00040E5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AE2ED9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040E5B" w:rsidRPr="00AE2ED9" w:rsidRDefault="00040E5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AE2ED9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040E5B" w:rsidRPr="00AE2ED9" w:rsidRDefault="00040E5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Забранява се пренаемането на помещението, под каквато и да е било форма, включително и съвместното му ползване с трето/и лице/а, гражданско дружество и т.н;</w:t>
      </w:r>
    </w:p>
    <w:p w:rsidR="00040E5B" w:rsidRPr="00AE2ED9" w:rsidRDefault="00040E5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Наемателят се задължава да заплаща всички имуществени санкции, глоби и други подобни свързани с ползването и стопанисването на същото.</w:t>
      </w:r>
    </w:p>
    <w:p w:rsidR="00040E5B" w:rsidRPr="00AE2ED9" w:rsidRDefault="00040E5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помещението, в случаите когато те са наложени – издадени по причини, за които наемателят е отговорен.</w:t>
      </w:r>
    </w:p>
    <w:p w:rsidR="00040E5B" w:rsidRPr="00AE2ED9" w:rsidRDefault="00040E5B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040E5B" w:rsidRPr="00AE2ED9" w:rsidRDefault="00040E5B" w:rsidP="00464E6C">
      <w:pPr>
        <w:ind w:firstLine="454"/>
        <w:jc w:val="both"/>
        <w:rPr>
          <w:b/>
        </w:rPr>
      </w:pPr>
      <w:r w:rsidRPr="00AE2ED9">
        <w:t>Приложение: Декларация Oбразец Д</w:t>
      </w:r>
      <w:r w:rsidRPr="00AE2ED9">
        <w:rPr>
          <w:b/>
        </w:rPr>
        <w:t xml:space="preserve">_2020, </w:t>
      </w:r>
      <w:r w:rsidRPr="00AE2ED9">
        <w:t>Договор за наем</w:t>
      </w:r>
      <w:r w:rsidRPr="00AE2ED9">
        <w:rPr>
          <w:b/>
        </w:rPr>
        <w:t xml:space="preserve">, </w:t>
      </w:r>
      <w:r w:rsidRPr="00AE2ED9">
        <w:t xml:space="preserve">Наемна цена </w:t>
      </w:r>
      <w:r w:rsidRPr="00AE2ED9">
        <w:rPr>
          <w:b/>
        </w:rPr>
        <w:t xml:space="preserve">Образец ОП3 Ц_2020, </w:t>
      </w:r>
      <w:r w:rsidRPr="00AE2ED9">
        <w:t xml:space="preserve">Протокол за извършен оглед </w:t>
      </w:r>
      <w:r w:rsidRPr="00AE2ED9">
        <w:rPr>
          <w:b/>
        </w:rPr>
        <w:t xml:space="preserve">Образец ОП3 П_2020. </w:t>
      </w:r>
      <w:r w:rsidRPr="00AE2ED9">
        <w:t xml:space="preserve">Настоящата документация е неразделна част от </w:t>
      </w:r>
      <w:r w:rsidRPr="00AE2ED9">
        <w:rPr>
          <w:b/>
        </w:rPr>
        <w:t>Заповедта, с която е открит търга.</w:t>
      </w:r>
    </w:p>
    <w:p w:rsidR="00040E5B" w:rsidRPr="00AE2ED9" w:rsidRDefault="00040E5B" w:rsidP="007048E6">
      <w:pPr>
        <w:ind w:firstLine="454"/>
        <w:jc w:val="both"/>
      </w:pPr>
      <w:r w:rsidRPr="00AE2ED9">
        <w:t>Информация по документацията и заплащане на сумите по нея: 0893396353 - Георгиева;</w:t>
      </w:r>
    </w:p>
    <w:p w:rsidR="00040E5B" w:rsidRPr="00AE2ED9" w:rsidRDefault="00040E5B" w:rsidP="00B63ECA">
      <w:pPr>
        <w:ind w:firstLine="454"/>
      </w:pPr>
      <w:r w:rsidRPr="00AE2ED9">
        <w:t>За оглед и информация за помещението: Валентин Добрев – Директор АСД тел: 0899 333393</w:t>
      </w:r>
    </w:p>
    <w:p w:rsidR="00040E5B" w:rsidRPr="00AE2ED9" w:rsidRDefault="00040E5B" w:rsidP="00722492">
      <w:pPr>
        <w:ind w:firstLine="454"/>
        <w:rPr>
          <w:sz w:val="36"/>
          <w:szCs w:val="36"/>
        </w:rPr>
      </w:pPr>
      <w:r w:rsidRPr="00AE2ED9">
        <w:br w:type="page"/>
      </w:r>
    </w:p>
    <w:p w:rsidR="00040E5B" w:rsidRPr="00AE2ED9" w:rsidRDefault="00040E5B" w:rsidP="000C415E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  <w:r>
        <w:rPr>
          <w:rStyle w:val="FontStyle18"/>
          <w:b w:val="0"/>
          <w:bCs/>
          <w:szCs w:val="20"/>
        </w:rPr>
        <w:t>Образец ОП3</w:t>
      </w:r>
      <w:r w:rsidRPr="00AE2ED9">
        <w:rPr>
          <w:rStyle w:val="FontStyle18"/>
          <w:b w:val="0"/>
          <w:bCs/>
          <w:szCs w:val="20"/>
        </w:rPr>
        <w:t xml:space="preserve">  Ц</w:t>
      </w:r>
      <w:r w:rsidRPr="00AE2ED9">
        <w:rPr>
          <w:sz w:val="22"/>
        </w:rPr>
        <w:t>_2020</w:t>
      </w:r>
    </w:p>
    <w:p w:rsidR="00040E5B" w:rsidRPr="00AE2ED9" w:rsidRDefault="00040E5B" w:rsidP="000C415E">
      <w:pPr>
        <w:pStyle w:val="BodyTextIndent"/>
        <w:ind w:left="3540"/>
      </w:pPr>
    </w:p>
    <w:p w:rsidR="00040E5B" w:rsidRPr="00AE2ED9" w:rsidRDefault="00040E5B" w:rsidP="000C415E">
      <w:pPr>
        <w:pStyle w:val="BodyTextIndent"/>
        <w:ind w:left="3540"/>
      </w:pPr>
      <w:r w:rsidRPr="00AE2ED9">
        <w:t>До</w:t>
      </w:r>
    </w:p>
    <w:p w:rsidR="00040E5B" w:rsidRPr="00AE2ED9" w:rsidRDefault="00040E5B" w:rsidP="000C415E">
      <w:pPr>
        <w:pStyle w:val="BodyTextIndent"/>
        <w:ind w:left="3540"/>
      </w:pPr>
      <w:r w:rsidRPr="00AE2ED9">
        <w:t>Национална спортна академия “Васил Левски”</w:t>
      </w:r>
    </w:p>
    <w:p w:rsidR="00040E5B" w:rsidRPr="00AE2ED9" w:rsidRDefault="00040E5B" w:rsidP="000C415E">
      <w:pPr>
        <w:pStyle w:val="BodyTextIndent"/>
        <w:ind w:left="3540"/>
      </w:pPr>
      <w:r w:rsidRPr="00AE2ED9">
        <w:t>Представлявана от проф. Николай Изов - ректор</w:t>
      </w:r>
    </w:p>
    <w:p w:rsidR="00040E5B" w:rsidRPr="00AE2ED9" w:rsidRDefault="00040E5B" w:rsidP="000C415E">
      <w:pPr>
        <w:pStyle w:val="BodyTextIndent"/>
        <w:ind w:left="-708" w:firstLine="720"/>
      </w:pPr>
    </w:p>
    <w:p w:rsidR="00040E5B" w:rsidRPr="00AE2ED9" w:rsidRDefault="00040E5B" w:rsidP="000C415E">
      <w:pPr>
        <w:pStyle w:val="BodyTextIndent"/>
        <w:ind w:left="0"/>
        <w:jc w:val="center"/>
      </w:pPr>
      <w:r w:rsidRPr="00AE2ED9">
        <w:t>ПРЕДЛАГАНА НАЕМНА ЦЕНА</w:t>
      </w:r>
    </w:p>
    <w:p w:rsidR="00040E5B" w:rsidRPr="00AE2ED9" w:rsidRDefault="00040E5B" w:rsidP="000C415E">
      <w:pPr>
        <w:pStyle w:val="BodyText2"/>
        <w:rPr>
          <w:b/>
        </w:rPr>
      </w:pPr>
    </w:p>
    <w:p w:rsidR="00040E5B" w:rsidRPr="00AE2ED9" w:rsidRDefault="00040E5B" w:rsidP="000C415E">
      <w:pPr>
        <w:pStyle w:val="BodyText2"/>
        <w:rPr>
          <w:b/>
        </w:rPr>
      </w:pPr>
      <w:r w:rsidRPr="00AE2ED9">
        <w:rPr>
          <w:b/>
        </w:rPr>
        <w:t>от __________________________________________________________________, ЕГН _______________, в качеството си на _______________________________ на дружество _______________________________________, ЕИК____________, адрес ______________________________________________________________, телефон/GSM___________________, email ___________@___________</w:t>
      </w:r>
    </w:p>
    <w:p w:rsidR="00040E5B" w:rsidRPr="00AE2ED9" w:rsidRDefault="00040E5B" w:rsidP="000C415E">
      <w:pPr>
        <w:pStyle w:val="BodyText2"/>
        <w:ind w:firstLine="720"/>
      </w:pPr>
    </w:p>
    <w:p w:rsidR="00040E5B" w:rsidRPr="00AE2ED9" w:rsidRDefault="00040E5B" w:rsidP="000C415E">
      <w:pPr>
        <w:pStyle w:val="BodyText2"/>
        <w:ind w:firstLine="720"/>
      </w:pPr>
    </w:p>
    <w:p w:rsidR="00040E5B" w:rsidRPr="00AE2ED9" w:rsidRDefault="00040E5B" w:rsidP="000C415E">
      <w:pPr>
        <w:pStyle w:val="BodyText2"/>
        <w:ind w:firstLine="720"/>
        <w:jc w:val="left"/>
        <w:rPr>
          <w:b/>
        </w:rPr>
      </w:pPr>
      <w:r w:rsidRPr="00AE2ED9">
        <w:rPr>
          <w:b/>
        </w:rPr>
        <w:t>Уважаеми господин Ректор,</w:t>
      </w:r>
    </w:p>
    <w:p w:rsidR="00040E5B" w:rsidRPr="00AE2ED9" w:rsidRDefault="00040E5B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040E5B" w:rsidRPr="00AE2ED9" w:rsidRDefault="00040E5B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AE2ED9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AE2ED9">
        <w:rPr>
          <w:sz w:val="28"/>
        </w:rPr>
        <w:t>за</w:t>
      </w:r>
      <w:r>
        <w:rPr>
          <w:sz w:val="28"/>
        </w:rPr>
        <w:t xml:space="preserve"> отдаване под наем за срок до 31.12</w:t>
      </w:r>
      <w:r w:rsidRPr="00AE2ED9">
        <w:rPr>
          <w:sz w:val="28"/>
        </w:rPr>
        <w:t>.2030 г. на помещение собственост на Национална спортна академия „Васил Левски</w:t>
      </w:r>
      <w:r>
        <w:rPr>
          <w:sz w:val="28"/>
        </w:rPr>
        <w:t>”, открит с Ваша Заповед №ЗП–1387/22.10</w:t>
      </w:r>
      <w:r w:rsidRPr="00AE2ED9">
        <w:rPr>
          <w:sz w:val="28"/>
        </w:rPr>
        <w:t xml:space="preserve">.2020 г. и </w:t>
      </w:r>
      <w:r w:rsidRPr="00AE2ED9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040E5B" w:rsidRPr="00AE2ED9" w:rsidRDefault="00040E5B" w:rsidP="000C415E">
      <w:pPr>
        <w:pStyle w:val="Style6"/>
        <w:widowControl/>
        <w:spacing w:line="240" w:lineRule="auto"/>
        <w:jc w:val="center"/>
      </w:pPr>
    </w:p>
    <w:p w:rsidR="00040E5B" w:rsidRPr="00AE2ED9" w:rsidRDefault="00040E5B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AE2ED9">
        <w:rPr>
          <w:rStyle w:val="FontStyle18"/>
          <w:bCs/>
          <w:spacing w:val="70"/>
          <w:sz w:val="28"/>
          <w:szCs w:val="20"/>
        </w:rPr>
        <w:t>ПРЕДЛАГАМ</w:t>
      </w:r>
    </w:p>
    <w:p w:rsidR="00040E5B" w:rsidRPr="00AE2ED9" w:rsidRDefault="00040E5B" w:rsidP="000C415E">
      <w:pPr>
        <w:pStyle w:val="Style10"/>
        <w:widowControl/>
        <w:spacing w:line="240" w:lineRule="auto"/>
        <w:ind w:firstLine="691"/>
        <w:rPr>
          <w:sz w:val="28"/>
        </w:rPr>
      </w:pPr>
      <w:r w:rsidRPr="00AE2ED9">
        <w:rPr>
          <w:sz w:val="28"/>
        </w:rPr>
        <w:t>Представляваният от мен участник да наеме пом</w:t>
      </w:r>
      <w:r>
        <w:rPr>
          <w:sz w:val="28"/>
        </w:rPr>
        <w:t>ещение, по обособена позиция № 3</w:t>
      </w:r>
      <w:r w:rsidRPr="00AE2ED9">
        <w:rPr>
          <w:sz w:val="28"/>
        </w:rPr>
        <w:t xml:space="preserve"> от </w:t>
      </w:r>
      <w:r w:rsidRPr="00AE2ED9">
        <w:rPr>
          <w:b/>
          <w:sz w:val="28"/>
        </w:rPr>
        <w:t xml:space="preserve">Заповед </w:t>
      </w:r>
      <w:r>
        <w:rPr>
          <w:sz w:val="28"/>
        </w:rPr>
        <w:t>№ЗП–1387/22.10.2020 г</w:t>
      </w:r>
      <w:r w:rsidRPr="00AE2ED9">
        <w:rPr>
          <w:sz w:val="28"/>
        </w:rPr>
        <w:t>.</w:t>
      </w:r>
      <w:r w:rsidRPr="00AE2ED9">
        <w:rPr>
          <w:b/>
          <w:sz w:val="28"/>
        </w:rPr>
        <w:t xml:space="preserve">, </w:t>
      </w:r>
      <w:r>
        <w:rPr>
          <w:sz w:val="28"/>
        </w:rPr>
        <w:t>с площ 22</w:t>
      </w:r>
      <w:r w:rsidRPr="00AE2ED9">
        <w:rPr>
          <w:sz w:val="28"/>
        </w:rPr>
        <w:t xml:space="preserve"> кв.м, находящо се в Студентско общежитие бл.61, вх В, ет. 1, Студентски град, София, срещу месечна наемна цена, в размер на:</w:t>
      </w:r>
    </w:p>
    <w:p w:rsidR="00040E5B" w:rsidRPr="00AE2ED9" w:rsidRDefault="00040E5B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040E5B" w:rsidRPr="00AE2ED9" w:rsidRDefault="00040E5B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AE2ED9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040E5B" w:rsidRPr="00AE2ED9" w:rsidRDefault="00040E5B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r w:rsidRPr="00AE2ED9">
        <w:rPr>
          <w:rStyle w:val="FontStyle22"/>
          <w:bCs/>
          <w:sz w:val="28"/>
          <w:szCs w:val="18"/>
        </w:rPr>
        <w:t>цифром</w:t>
      </w:r>
      <w:r w:rsidRPr="00AE2ED9">
        <w:rPr>
          <w:rStyle w:val="FontStyle22"/>
          <w:bCs/>
          <w:sz w:val="28"/>
          <w:szCs w:val="18"/>
        </w:rPr>
        <w:tab/>
        <w:t>словом</w:t>
      </w:r>
    </w:p>
    <w:p w:rsidR="00040E5B" w:rsidRPr="00AE2ED9" w:rsidRDefault="00040E5B" w:rsidP="000C415E">
      <w:pPr>
        <w:pStyle w:val="BodyText2"/>
        <w:ind w:firstLine="720"/>
      </w:pPr>
    </w:p>
    <w:p w:rsidR="00040E5B" w:rsidRPr="00AE2ED9" w:rsidRDefault="00040E5B" w:rsidP="000C415E">
      <w:pPr>
        <w:pStyle w:val="BodyText2"/>
        <w:rPr>
          <w:b/>
        </w:rPr>
      </w:pPr>
    </w:p>
    <w:p w:rsidR="00040E5B" w:rsidRPr="00AE2ED9" w:rsidRDefault="00040E5B" w:rsidP="000C415E">
      <w:pPr>
        <w:pStyle w:val="BodyText2"/>
        <w:rPr>
          <w:b/>
        </w:rPr>
      </w:pPr>
      <w:r w:rsidRPr="00AE2ED9">
        <w:rPr>
          <w:b/>
        </w:rPr>
        <w:t>Настоящата ценова оферта е неразделна част от Договор за наем</w:t>
      </w:r>
    </w:p>
    <w:p w:rsidR="00040E5B" w:rsidRPr="00AE2ED9" w:rsidRDefault="00040E5B" w:rsidP="000C415E">
      <w:pPr>
        <w:pStyle w:val="BodyText2"/>
        <w:rPr>
          <w:b/>
        </w:rPr>
      </w:pPr>
    </w:p>
    <w:p w:rsidR="00040E5B" w:rsidRPr="00AE2ED9" w:rsidRDefault="00040E5B" w:rsidP="000C415E">
      <w:pPr>
        <w:pStyle w:val="BodyText2"/>
        <w:rPr>
          <w:b/>
        </w:rPr>
      </w:pPr>
      <w:r w:rsidRPr="00AE2ED9">
        <w:rPr>
          <w:b/>
        </w:rPr>
        <w:t>гр...........................                                       УЧАСТНИК:</w:t>
      </w:r>
    </w:p>
    <w:p w:rsidR="00040E5B" w:rsidRPr="00AE2ED9" w:rsidRDefault="00040E5B" w:rsidP="000C415E">
      <w:pPr>
        <w:pStyle w:val="BodyText2"/>
        <w:rPr>
          <w:b/>
        </w:rPr>
      </w:pPr>
    </w:p>
    <w:p w:rsidR="00040E5B" w:rsidRPr="00AE2ED9" w:rsidRDefault="00040E5B" w:rsidP="000C415E">
      <w:pPr>
        <w:pStyle w:val="BodyText2"/>
        <w:rPr>
          <w:b/>
        </w:rPr>
      </w:pPr>
      <w:r w:rsidRPr="00AE2ED9">
        <w:rPr>
          <w:b/>
        </w:rPr>
        <w:t xml:space="preserve">Дата:            </w:t>
      </w:r>
      <w:smartTag w:uri="urn:schemas-microsoft-com:office:smarttags" w:element="metricconverter">
        <w:smartTagPr>
          <w:attr w:name="ProductID" w:val="2020 г"/>
        </w:smartTagPr>
        <w:r w:rsidRPr="00AE2ED9">
          <w:rPr>
            <w:b/>
          </w:rPr>
          <w:t>2020 г</w:t>
        </w:r>
      </w:smartTag>
      <w:r w:rsidRPr="00AE2ED9">
        <w:rPr>
          <w:b/>
        </w:rPr>
        <w:t>.                                                                         подпис и печат</w:t>
      </w:r>
    </w:p>
    <w:p w:rsidR="00040E5B" w:rsidRPr="00AE2ED9" w:rsidRDefault="00040E5B" w:rsidP="000B49F5">
      <w:pPr>
        <w:pStyle w:val="BodyText2"/>
        <w:ind w:left="7200"/>
        <w:jc w:val="left"/>
        <w:rPr>
          <w:sz w:val="22"/>
        </w:rPr>
      </w:pPr>
      <w:r w:rsidRPr="00AE2ED9">
        <w:rPr>
          <w:sz w:val="36"/>
          <w:szCs w:val="36"/>
        </w:rPr>
        <w:br w:type="page"/>
      </w:r>
      <w:r w:rsidRPr="00AE2ED9">
        <w:rPr>
          <w:b/>
          <w:sz w:val="22"/>
        </w:rPr>
        <w:t>Образец Д_2020</w:t>
      </w:r>
    </w:p>
    <w:p w:rsidR="00040E5B" w:rsidRPr="00AE2ED9" w:rsidRDefault="00040E5B" w:rsidP="00AA32FB">
      <w:pPr>
        <w:pStyle w:val="BodyText2"/>
        <w:jc w:val="center"/>
        <w:rPr>
          <w:b/>
          <w:sz w:val="24"/>
          <w:szCs w:val="28"/>
        </w:rPr>
      </w:pPr>
    </w:p>
    <w:p w:rsidR="00040E5B" w:rsidRPr="00AE2ED9" w:rsidRDefault="00040E5B" w:rsidP="00AA32FB">
      <w:pPr>
        <w:pStyle w:val="BodyText2"/>
        <w:jc w:val="center"/>
        <w:rPr>
          <w:b/>
          <w:sz w:val="24"/>
          <w:szCs w:val="28"/>
        </w:rPr>
      </w:pPr>
    </w:p>
    <w:p w:rsidR="00040E5B" w:rsidRPr="00AE2ED9" w:rsidRDefault="00040E5B" w:rsidP="00AA32FB">
      <w:pPr>
        <w:pStyle w:val="BodyText2"/>
        <w:jc w:val="center"/>
        <w:rPr>
          <w:b/>
          <w:sz w:val="24"/>
          <w:szCs w:val="28"/>
        </w:rPr>
      </w:pPr>
      <w:r w:rsidRPr="00AE2ED9">
        <w:rPr>
          <w:b/>
          <w:sz w:val="24"/>
          <w:szCs w:val="28"/>
        </w:rPr>
        <w:t>Д Е К Л А Р А Ц И Я</w:t>
      </w:r>
    </w:p>
    <w:p w:rsidR="00040E5B" w:rsidRPr="00AE2ED9" w:rsidRDefault="00040E5B" w:rsidP="00AA32FB">
      <w:pPr>
        <w:pStyle w:val="BodyText2"/>
        <w:jc w:val="center"/>
        <w:rPr>
          <w:b/>
          <w:sz w:val="24"/>
          <w:szCs w:val="28"/>
        </w:rPr>
      </w:pPr>
    </w:p>
    <w:p w:rsidR="00040E5B" w:rsidRPr="00AE2ED9" w:rsidRDefault="00040E5B" w:rsidP="00AA32FB">
      <w:pPr>
        <w:pStyle w:val="BodyText2"/>
        <w:rPr>
          <w:sz w:val="24"/>
        </w:rPr>
      </w:pPr>
      <w:r w:rsidRPr="00AE2ED9">
        <w:rPr>
          <w:sz w:val="24"/>
        </w:rPr>
        <w:t>От _____________________________________________, ЕГН _______________, в качеството си на _______________________ на дружество ______________________________, ЕИК__________</w:t>
      </w:r>
    </w:p>
    <w:p w:rsidR="00040E5B" w:rsidRPr="00AE2ED9" w:rsidRDefault="00040E5B" w:rsidP="00AA32FB">
      <w:pPr>
        <w:pStyle w:val="BodyText2"/>
        <w:rPr>
          <w:sz w:val="24"/>
        </w:rPr>
      </w:pPr>
    </w:p>
    <w:p w:rsidR="00040E5B" w:rsidRPr="00AE2ED9" w:rsidRDefault="00040E5B" w:rsidP="00AA32FB">
      <w:pPr>
        <w:pStyle w:val="BodyText2"/>
        <w:jc w:val="center"/>
        <w:rPr>
          <w:b/>
          <w:sz w:val="24"/>
        </w:rPr>
      </w:pPr>
      <w:r w:rsidRPr="00AE2ED9">
        <w:rPr>
          <w:b/>
          <w:caps/>
          <w:sz w:val="24"/>
        </w:rPr>
        <w:t xml:space="preserve">д е к л а р и р а м,   ч е </w:t>
      </w:r>
      <w:r w:rsidRPr="00AE2ED9">
        <w:rPr>
          <w:b/>
          <w:sz w:val="24"/>
        </w:rPr>
        <w:t>:</w:t>
      </w:r>
    </w:p>
    <w:p w:rsidR="00040E5B" w:rsidRPr="00AE2ED9" w:rsidRDefault="00040E5B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AE2ED9">
        <w:rPr>
          <w:b/>
          <w:sz w:val="24"/>
        </w:rPr>
        <w:t xml:space="preserve">Съм запознат/а с условията посочени в </w:t>
      </w:r>
      <w:r w:rsidRPr="00AE2ED9">
        <w:rPr>
          <w:sz w:val="24"/>
        </w:rPr>
        <w:t xml:space="preserve">тръжната документация за участие в ТАЕН ТЪРГ </w:t>
      </w:r>
      <w:r w:rsidRPr="00AE2ED9">
        <w:rPr>
          <w:b/>
          <w:sz w:val="24"/>
        </w:rPr>
        <w:t xml:space="preserve">за отдаване под наем на помещение собственост на НСА „Васил Левски”, открит със Заповед </w:t>
      </w:r>
      <w:r>
        <w:rPr>
          <w:sz w:val="24"/>
        </w:rPr>
        <w:t>№ЗП–1387/22.10</w:t>
      </w:r>
      <w:r w:rsidRPr="00AE2ED9">
        <w:rPr>
          <w:sz w:val="24"/>
        </w:rPr>
        <w:t>.2020 г.</w:t>
      </w:r>
      <w:r w:rsidRPr="00AE2ED9">
        <w:rPr>
          <w:b/>
          <w:sz w:val="24"/>
        </w:rPr>
        <w:t>, и съм съгласен /a/ и приемам същите, включително и проектодоговорa.</w:t>
      </w:r>
    </w:p>
    <w:p w:rsidR="00040E5B" w:rsidRPr="00AE2ED9" w:rsidRDefault="00040E5B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AE2ED9">
        <w:rPr>
          <w:b/>
          <w:sz w:val="24"/>
        </w:rPr>
        <w:t>Съм съгласен/а всички уведомления, заповеди и съобщения до представлявания от мен участник да бъдат изпращани на електронен адрес email: ................……………………@..............................</w:t>
      </w:r>
    </w:p>
    <w:p w:rsidR="00040E5B" w:rsidRPr="00AE2ED9" w:rsidRDefault="00040E5B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AE2ED9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040E5B" w:rsidRPr="00AE2ED9" w:rsidRDefault="00040E5B" w:rsidP="00AA32FB">
      <w:pPr>
        <w:pStyle w:val="BodyText2"/>
        <w:ind w:firstLine="720"/>
        <w:rPr>
          <w:b/>
          <w:sz w:val="24"/>
        </w:rPr>
      </w:pPr>
      <w:r w:rsidRPr="00AE2ED9">
        <w:rPr>
          <w:b/>
          <w:sz w:val="24"/>
        </w:rPr>
        <w:t>IBAN: ...................................................................................................</w:t>
      </w:r>
    </w:p>
    <w:p w:rsidR="00040E5B" w:rsidRPr="00AE2ED9" w:rsidRDefault="00040E5B" w:rsidP="00AA32FB">
      <w:pPr>
        <w:pStyle w:val="BodyText2"/>
        <w:ind w:firstLine="720"/>
        <w:rPr>
          <w:b/>
          <w:sz w:val="24"/>
          <w:lang w:val="en-US"/>
        </w:rPr>
      </w:pPr>
      <w:r w:rsidRPr="00AE2ED9">
        <w:rPr>
          <w:b/>
          <w:sz w:val="24"/>
        </w:rPr>
        <w:t>BIC: …………………………… При банка : .................................................................</w:t>
      </w:r>
    </w:p>
    <w:p w:rsidR="00040E5B" w:rsidRPr="00AE2ED9" w:rsidRDefault="00040E5B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AE2ED9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040E5B" w:rsidRPr="00AE2ED9" w:rsidRDefault="00040E5B" w:rsidP="00AA32FB">
      <w:pPr>
        <w:pStyle w:val="BodyText2"/>
        <w:rPr>
          <w:b/>
          <w:sz w:val="24"/>
        </w:rPr>
      </w:pPr>
    </w:p>
    <w:p w:rsidR="00040E5B" w:rsidRPr="00AE2ED9" w:rsidRDefault="00040E5B" w:rsidP="00AA32FB">
      <w:pPr>
        <w:pStyle w:val="BodyText2"/>
        <w:rPr>
          <w:b/>
          <w:sz w:val="24"/>
        </w:rPr>
      </w:pPr>
    </w:p>
    <w:p w:rsidR="00040E5B" w:rsidRPr="00AE2ED9" w:rsidRDefault="00040E5B" w:rsidP="00AA32FB">
      <w:pPr>
        <w:pStyle w:val="BodyText2"/>
        <w:ind w:firstLine="720"/>
        <w:rPr>
          <w:sz w:val="24"/>
        </w:rPr>
      </w:pPr>
      <w:r w:rsidRPr="00AE2ED9">
        <w:rPr>
          <w:sz w:val="24"/>
        </w:rPr>
        <w:t xml:space="preserve">________ </w:t>
      </w:r>
      <w:smartTag w:uri="urn:schemas-microsoft-com:office:smarttags" w:element="metricconverter">
        <w:smartTagPr>
          <w:attr w:name="ProductID" w:val="2020 г"/>
        </w:smartTagPr>
        <w:r w:rsidRPr="00AE2ED9">
          <w:rPr>
            <w:sz w:val="24"/>
          </w:rPr>
          <w:t>2020 г</w:t>
        </w:r>
      </w:smartTag>
      <w:r w:rsidRPr="00AE2ED9">
        <w:rPr>
          <w:sz w:val="24"/>
        </w:rPr>
        <w:t>.</w:t>
      </w:r>
      <w:r w:rsidRPr="00AE2ED9">
        <w:rPr>
          <w:sz w:val="24"/>
        </w:rPr>
        <w:tab/>
      </w:r>
      <w:r w:rsidRPr="00AE2ED9">
        <w:rPr>
          <w:sz w:val="24"/>
        </w:rPr>
        <w:tab/>
      </w:r>
      <w:r w:rsidRPr="00AE2ED9">
        <w:rPr>
          <w:sz w:val="24"/>
        </w:rPr>
        <w:tab/>
        <w:t>Декларатор: ________________</w:t>
      </w:r>
    </w:p>
    <w:p w:rsidR="00040E5B" w:rsidRPr="00AE2ED9" w:rsidRDefault="00040E5B" w:rsidP="00AA32FB">
      <w:pPr>
        <w:pStyle w:val="BodyText2"/>
        <w:ind w:firstLine="720"/>
        <w:rPr>
          <w:sz w:val="24"/>
        </w:rPr>
      </w:pPr>
      <w:r w:rsidRPr="00AE2ED9">
        <w:rPr>
          <w:sz w:val="24"/>
        </w:rPr>
        <w:t>гр.</w:t>
      </w:r>
      <w:r w:rsidRPr="00AE2ED9">
        <w:rPr>
          <w:sz w:val="24"/>
        </w:rPr>
        <w:tab/>
      </w:r>
      <w:r w:rsidRPr="00AE2ED9">
        <w:rPr>
          <w:sz w:val="24"/>
        </w:rPr>
        <w:tab/>
      </w:r>
      <w:r w:rsidRPr="00AE2ED9">
        <w:rPr>
          <w:sz w:val="24"/>
        </w:rPr>
        <w:tab/>
      </w:r>
      <w:r w:rsidRPr="00AE2ED9">
        <w:rPr>
          <w:sz w:val="24"/>
        </w:rPr>
        <w:tab/>
        <w:t xml:space="preserve">                                   /подпис и печат/</w:t>
      </w:r>
    </w:p>
    <w:p w:rsidR="00040E5B" w:rsidRPr="00AE2ED9" w:rsidRDefault="00040E5B" w:rsidP="000C415E">
      <w:pPr>
        <w:spacing w:line="1" w:lineRule="exact"/>
      </w:pPr>
      <w:r w:rsidRPr="00AE2ED9">
        <w:rPr>
          <w:sz w:val="36"/>
          <w:szCs w:val="36"/>
        </w:rPr>
        <w:br w:type="page"/>
      </w:r>
    </w:p>
    <w:p w:rsidR="00040E5B" w:rsidRPr="00AE2ED9" w:rsidRDefault="00040E5B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</w:p>
    <w:p w:rsidR="00040E5B" w:rsidRPr="00AE2ED9" w:rsidRDefault="00040E5B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AE2ED9">
        <w:rPr>
          <w:caps/>
          <w:spacing w:val="7"/>
        </w:rPr>
        <w:t>Договор за наем</w:t>
      </w:r>
    </w:p>
    <w:p w:rsidR="00040E5B" w:rsidRPr="00AE2ED9" w:rsidRDefault="00040E5B" w:rsidP="000C415E">
      <w:pPr>
        <w:shd w:val="clear" w:color="auto" w:fill="FFFFFF"/>
        <w:ind w:firstLine="567"/>
        <w:jc w:val="both"/>
      </w:pPr>
    </w:p>
    <w:p w:rsidR="00040E5B" w:rsidRPr="00AE2ED9" w:rsidRDefault="00040E5B" w:rsidP="000C415E">
      <w:pPr>
        <w:shd w:val="clear" w:color="auto" w:fill="FFFFFF"/>
        <w:ind w:firstLine="567"/>
        <w:jc w:val="both"/>
      </w:pPr>
      <w:r w:rsidRPr="00AE2ED9">
        <w:t xml:space="preserve">Днес, ………… </w:t>
      </w:r>
      <w:smartTag w:uri="urn:schemas-microsoft-com:office:smarttags" w:element="metricconverter">
        <w:smartTagPr>
          <w:attr w:name="ProductID" w:val="2020 г"/>
        </w:smartTagPr>
        <w:r w:rsidRPr="00AE2ED9">
          <w:t>2020 г</w:t>
        </w:r>
      </w:smartTag>
      <w:r w:rsidRPr="00AE2ED9">
        <w:t xml:space="preserve">., в гр. София, на основание чл.55 и сл. от ППЗДС и т....... от Заповед №ЗП-………./………...2020 г. на Ректора на НСА “Васил Левски”, за класиране на участниците в Таен търг за отдаване под наем на свободни помещения и площи, открит със </w:t>
      </w:r>
      <w:r w:rsidRPr="00AE2ED9">
        <w:rPr>
          <w:b/>
        </w:rPr>
        <w:t xml:space="preserve">Заповед </w:t>
      </w:r>
      <w:r>
        <w:t>№ЗП–1387/22.10</w:t>
      </w:r>
      <w:r w:rsidRPr="00AE2ED9">
        <w:t xml:space="preserve">.2020 г. обявление публ. във в.  “24 часа” бр. ....... от ….. </w:t>
      </w:r>
      <w:r w:rsidRPr="00AE2ED9">
        <w:rPr>
          <w:lang w:val="en-US"/>
        </w:rPr>
        <w:t xml:space="preserve">………. </w:t>
      </w:r>
      <w:smartTag w:uri="urn:schemas-microsoft-com:office:smarttags" w:element="metricconverter">
        <w:smartTagPr>
          <w:attr w:name="ProductID" w:val="2020 г"/>
        </w:smartTagPr>
        <w:r w:rsidRPr="00AE2ED9">
          <w:t>2020 г</w:t>
        </w:r>
      </w:smartTag>
      <w:r w:rsidRPr="00AE2ED9">
        <w:t xml:space="preserve">. и в.  “България днес” бр. ....... от ….. </w:t>
      </w:r>
      <w:r w:rsidRPr="00AE2ED9">
        <w:rPr>
          <w:lang w:val="en-US"/>
        </w:rPr>
        <w:t xml:space="preserve">………. </w:t>
      </w:r>
      <w:smartTag w:uri="urn:schemas-microsoft-com:office:smarttags" w:element="metricconverter">
        <w:smartTagPr>
          <w:attr w:name="ProductID" w:val="2020 г"/>
        </w:smartTagPr>
        <w:r w:rsidRPr="00AE2ED9">
          <w:t>2020 г</w:t>
        </w:r>
      </w:smartTag>
      <w:r w:rsidRPr="00AE2ED9">
        <w:t>.  , между:</w:t>
      </w:r>
    </w:p>
    <w:p w:rsidR="00040E5B" w:rsidRPr="00AE2ED9" w:rsidRDefault="00040E5B" w:rsidP="000C415E">
      <w:pPr>
        <w:shd w:val="clear" w:color="auto" w:fill="FFFFFF"/>
        <w:ind w:firstLine="567"/>
        <w:jc w:val="both"/>
      </w:pPr>
      <w:r w:rsidRPr="00AE2ED9">
        <w:rPr>
          <w:b/>
          <w:spacing w:val="4"/>
        </w:rPr>
        <w:t>Национална спортна академия "Васил Левски"</w:t>
      </w:r>
      <w:r w:rsidRPr="00AE2ED9">
        <w:rPr>
          <w:spacing w:val="4"/>
        </w:rPr>
        <w:t>, гр. София, Студентски град,</w:t>
      </w:r>
      <w:r w:rsidRPr="00AE2ED9">
        <w:rPr>
          <w:spacing w:val="-12"/>
        </w:rPr>
        <w:t xml:space="preserve"> ул. ”Акад. Стефан Младенов” 21,</w:t>
      </w:r>
      <w:r w:rsidRPr="00AE2ED9">
        <w:rPr>
          <w:spacing w:val="4"/>
        </w:rPr>
        <w:t xml:space="preserve"> </w:t>
      </w:r>
      <w:r w:rsidRPr="00AE2ED9">
        <w:rPr>
          <w:spacing w:val="8"/>
        </w:rPr>
        <w:t xml:space="preserve">представлявана от ректора проф. Николай Изов, ЕИК BG000670627, </w:t>
      </w:r>
      <w:r w:rsidRPr="00AE2ED9">
        <w:rPr>
          <w:spacing w:val="3"/>
        </w:rPr>
        <w:t>наречена в настоящия договор за краткост НАЕМОДАТЕЛ и</w:t>
      </w:r>
    </w:p>
    <w:p w:rsidR="00040E5B" w:rsidRPr="00AE2ED9" w:rsidRDefault="00040E5B" w:rsidP="003A593B">
      <w:pPr>
        <w:shd w:val="clear" w:color="auto" w:fill="FFFFFF"/>
        <w:jc w:val="both"/>
        <w:rPr>
          <w:spacing w:val="4"/>
        </w:rPr>
      </w:pPr>
      <w:r w:rsidRPr="00AE2ED9">
        <w:t>....................……...................……………………….………………………</w:t>
      </w:r>
      <w:r w:rsidRPr="00AE2ED9">
        <w:rPr>
          <w:spacing w:val="4"/>
        </w:rPr>
        <w:t>, ЕИК: …………………, представлявано от …………………………………………………………… - Управител, с адрес: .................................................................................................., тел/GSM …………….…………, наречен в договора за краткост НАЕМАТЕЛ,</w:t>
      </w:r>
    </w:p>
    <w:p w:rsidR="00040E5B" w:rsidRPr="00AE2ED9" w:rsidRDefault="00040E5B" w:rsidP="000C415E">
      <w:pPr>
        <w:shd w:val="clear" w:color="auto" w:fill="FFFFFF"/>
        <w:ind w:firstLine="567"/>
        <w:jc w:val="both"/>
        <w:rPr>
          <w:spacing w:val="1"/>
        </w:rPr>
      </w:pPr>
      <w:r w:rsidRPr="00AE2ED9">
        <w:rPr>
          <w:spacing w:val="1"/>
        </w:rPr>
        <w:t>се сключи настоящият договор за наем, по силата на който:</w:t>
      </w:r>
    </w:p>
    <w:p w:rsidR="00040E5B" w:rsidRPr="00AE2ED9" w:rsidRDefault="00040E5B" w:rsidP="000C415E">
      <w:pPr>
        <w:shd w:val="clear" w:color="auto" w:fill="FFFFFF"/>
        <w:ind w:firstLine="567"/>
        <w:jc w:val="both"/>
      </w:pPr>
    </w:p>
    <w:p w:rsidR="00040E5B" w:rsidRPr="00AE2ED9" w:rsidRDefault="00040E5B" w:rsidP="000C415E">
      <w:pPr>
        <w:shd w:val="clear" w:color="auto" w:fill="FFFFFF"/>
        <w:spacing w:line="274" w:lineRule="exact"/>
        <w:ind w:left="10"/>
        <w:jc w:val="center"/>
      </w:pPr>
      <w:r w:rsidRPr="00AE2ED9">
        <w:rPr>
          <w:b/>
          <w:bCs/>
          <w:spacing w:val="5"/>
          <w:w w:val="93"/>
        </w:rPr>
        <w:t>ПРЕДМЕТ НА ДОГОВОРА</w:t>
      </w:r>
    </w:p>
    <w:p w:rsidR="00040E5B" w:rsidRPr="00AE2ED9" w:rsidRDefault="00040E5B" w:rsidP="000C415E">
      <w:pPr>
        <w:shd w:val="clear" w:color="auto" w:fill="FFFFFF"/>
        <w:ind w:firstLine="567"/>
        <w:jc w:val="both"/>
      </w:pPr>
      <w:r w:rsidRPr="00AE2ED9">
        <w:t xml:space="preserve">Чл. 1.1.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помещение по </w:t>
      </w:r>
      <w:r w:rsidRPr="00AE2ED9">
        <w:rPr>
          <w:spacing w:val="7"/>
        </w:rPr>
        <w:t xml:space="preserve">обособена позиция </w:t>
      </w:r>
      <w:r w:rsidRPr="00AE2ED9">
        <w:t>№</w:t>
      </w:r>
      <w:r w:rsidRPr="00AE2ED9">
        <w:rPr>
          <w:spacing w:val="7"/>
        </w:rPr>
        <w:t xml:space="preserve"> </w:t>
      </w:r>
      <w:r>
        <w:rPr>
          <w:spacing w:val="7"/>
        </w:rPr>
        <w:t>3</w:t>
      </w:r>
      <w:r w:rsidRPr="00AE2ED9">
        <w:rPr>
          <w:spacing w:val="7"/>
        </w:rPr>
        <w:t xml:space="preserve"> </w:t>
      </w:r>
      <w:r>
        <w:t>от Заповед №ЗП–1387/22.10</w:t>
      </w:r>
      <w:r w:rsidRPr="00AE2ED9">
        <w:t xml:space="preserve">.2020 г., за търговска и нетърговска </w:t>
      </w:r>
      <w:r>
        <w:t>дейност, с площ 22</w:t>
      </w:r>
      <w:r w:rsidRPr="00AE2ED9">
        <w:t xml:space="preserve"> кв.м, находящо се в Студентско общежитие бл.61, вх. В, ет.1, Студентски град, София, подробно описан в приемо-предавателен протокол.</w:t>
      </w:r>
    </w:p>
    <w:p w:rsidR="00040E5B" w:rsidRPr="00AE2ED9" w:rsidRDefault="00040E5B" w:rsidP="000C415E">
      <w:pPr>
        <w:shd w:val="clear" w:color="auto" w:fill="FFFFFF"/>
        <w:ind w:firstLine="567"/>
        <w:jc w:val="both"/>
      </w:pPr>
      <w:r w:rsidRPr="00AE2ED9">
        <w:t xml:space="preserve">1.2. </w:t>
      </w:r>
      <w:r w:rsidRPr="00AE2ED9">
        <w:rPr>
          <w:caps/>
        </w:rPr>
        <w:t>Наемателят</w:t>
      </w:r>
      <w:r w:rsidRPr="00AE2ED9">
        <w:t xml:space="preserve"> приема да ползва описания в чл. 1.1. от договора недвижим имот, съгласно предназначението му, срещу заплащане на наемна цена по чл.3 от този договор.</w:t>
      </w:r>
    </w:p>
    <w:p w:rsidR="00040E5B" w:rsidRPr="00AE2ED9" w:rsidRDefault="00040E5B" w:rsidP="000C415E">
      <w:pPr>
        <w:shd w:val="clear" w:color="auto" w:fill="FFFFFF"/>
        <w:ind w:firstLine="567"/>
        <w:jc w:val="both"/>
      </w:pPr>
    </w:p>
    <w:p w:rsidR="00040E5B" w:rsidRPr="00AE2ED9" w:rsidRDefault="00040E5B" w:rsidP="000C415E">
      <w:pPr>
        <w:shd w:val="clear" w:color="auto" w:fill="FFFFFF"/>
        <w:ind w:left="19"/>
        <w:jc w:val="center"/>
      </w:pPr>
      <w:r w:rsidRPr="00AE2ED9">
        <w:rPr>
          <w:b/>
          <w:bCs/>
          <w:spacing w:val="6"/>
          <w:w w:val="93"/>
        </w:rPr>
        <w:t>СРОК НА ДОГОВОРА</w:t>
      </w:r>
    </w:p>
    <w:p w:rsidR="00040E5B" w:rsidRPr="00AE2ED9" w:rsidRDefault="00040E5B" w:rsidP="000C415E">
      <w:pPr>
        <w:shd w:val="clear" w:color="auto" w:fill="FFFFFF"/>
        <w:ind w:firstLine="567"/>
        <w:jc w:val="both"/>
      </w:pPr>
      <w:r w:rsidRPr="00AE2ED9">
        <w:t>Чл. 2. Този договор се сключва за срок от датата на регистрирането му в деловодството на Национална спорт</w:t>
      </w:r>
      <w:r>
        <w:t>на академия „Васил Левски” до 31.12</w:t>
      </w:r>
      <w:r w:rsidRPr="00AE2ED9">
        <w:t>.2030 г.</w:t>
      </w:r>
    </w:p>
    <w:p w:rsidR="00040E5B" w:rsidRPr="00AE2ED9" w:rsidRDefault="00040E5B" w:rsidP="000C415E">
      <w:pPr>
        <w:shd w:val="clear" w:color="auto" w:fill="FFFFFF"/>
        <w:ind w:firstLine="567"/>
        <w:jc w:val="both"/>
      </w:pPr>
    </w:p>
    <w:p w:rsidR="00040E5B" w:rsidRPr="00AE2ED9" w:rsidRDefault="00040E5B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AE2ED9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040E5B" w:rsidRPr="00AE2ED9" w:rsidRDefault="00040E5B" w:rsidP="000C415E">
      <w:pPr>
        <w:shd w:val="clear" w:color="auto" w:fill="FFFFFF"/>
        <w:ind w:firstLine="567"/>
        <w:jc w:val="both"/>
      </w:pPr>
      <w:r w:rsidRPr="00AE2ED9">
        <w:t>Чл. 3 /1/. НАЕМАТЕЛЯТ се задължава да заплаща 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040E5B" w:rsidRPr="00AE2ED9" w:rsidRDefault="00040E5B" w:rsidP="000C415E">
      <w:pPr>
        <w:shd w:val="clear" w:color="auto" w:fill="FFFFFF"/>
        <w:ind w:firstLine="567"/>
        <w:jc w:val="both"/>
      </w:pPr>
      <w:r w:rsidRPr="00AE2ED9">
        <w:t>/2/ Месечният наем по предходната алинея се изплаща авансово до всяко 28 –мо число на месеца предхождащ този, за който се дължи, по банкова сметка на НАЕМОДАТЕЛЯ, IBAN: BG83 BNBG 9661 3100 1751 01, при БНБ, ЦУ, BIC BNBG BGSD.</w:t>
      </w:r>
    </w:p>
    <w:p w:rsidR="00040E5B" w:rsidRPr="00AE2ED9" w:rsidRDefault="00040E5B" w:rsidP="000C415E">
      <w:pPr>
        <w:shd w:val="clear" w:color="auto" w:fill="FFFFFF"/>
        <w:ind w:firstLine="567"/>
        <w:jc w:val="both"/>
      </w:pPr>
      <w:r w:rsidRPr="00AE2ED9">
        <w:t>/3/ В наемната цена са включени  ел.енергия, ТЕЦ, вода и ТБО.</w:t>
      </w:r>
    </w:p>
    <w:p w:rsidR="00040E5B" w:rsidRPr="00AE2ED9" w:rsidRDefault="00040E5B" w:rsidP="000C415E">
      <w:pPr>
        <w:shd w:val="clear" w:color="auto" w:fill="FFFFFF"/>
        <w:ind w:firstLine="567"/>
        <w:jc w:val="both"/>
      </w:pPr>
    </w:p>
    <w:p w:rsidR="00040E5B" w:rsidRPr="00AE2ED9" w:rsidRDefault="00040E5B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AE2ED9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040E5B" w:rsidRPr="00AE2ED9" w:rsidRDefault="00040E5B" w:rsidP="000C415E">
      <w:pPr>
        <w:shd w:val="clear" w:color="auto" w:fill="FFFFFF"/>
        <w:ind w:firstLine="567"/>
        <w:jc w:val="both"/>
      </w:pPr>
      <w:r w:rsidRPr="00AE2ED9">
        <w:t>Чл.4. /1/ Предоставеният под наем имот и вещи се използват само от НАЕМАТЕЛЯ, като се забранява преотдаването им под наем, отстъпването им под каквато и да е било формa на други лица (в т.ч. съвместно ползване, гражданско дружество и други).</w:t>
      </w:r>
    </w:p>
    <w:p w:rsidR="00040E5B" w:rsidRPr="00AE2ED9" w:rsidRDefault="00040E5B" w:rsidP="000C415E">
      <w:pPr>
        <w:shd w:val="clear" w:color="auto" w:fill="FFFFFF"/>
        <w:ind w:firstLine="567"/>
        <w:jc w:val="both"/>
      </w:pPr>
      <w:r w:rsidRPr="00AE2ED9">
        <w:t>/2/ Наемателят се задължава да:</w:t>
      </w:r>
    </w:p>
    <w:p w:rsidR="00040E5B" w:rsidRPr="00AE2ED9" w:rsidRDefault="00040E5B" w:rsidP="000C415E">
      <w:pPr>
        <w:shd w:val="clear" w:color="auto" w:fill="FFFFFF"/>
        <w:ind w:firstLine="567"/>
        <w:jc w:val="both"/>
      </w:pPr>
      <w:r w:rsidRPr="00AE2ED9">
        <w:t>1. Се снабди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помещенията във вид, отговарящ на всички изисквания за пожарна и друга безопасност.</w:t>
      </w:r>
    </w:p>
    <w:p w:rsidR="00040E5B" w:rsidRPr="00AE2ED9" w:rsidRDefault="00040E5B" w:rsidP="000C415E">
      <w:pPr>
        <w:shd w:val="clear" w:color="auto" w:fill="FFFFFF"/>
        <w:ind w:firstLine="567"/>
        <w:jc w:val="both"/>
      </w:pPr>
      <w:r w:rsidRPr="00AE2ED9"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040E5B" w:rsidRPr="00AE2ED9" w:rsidRDefault="00040E5B" w:rsidP="000C415E">
      <w:pPr>
        <w:shd w:val="clear" w:color="auto" w:fill="FFFFFF"/>
        <w:ind w:firstLine="567"/>
        <w:jc w:val="both"/>
      </w:pPr>
      <w:r w:rsidRPr="00AE2ED9">
        <w:t>3.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наемната цена се изплаща в пълен размер.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4. Приеме помещението предмет на този договор с Приемателно – предавателен протокол, в който да е отразено състояние на помещението и наличното обзавеждане в него към същата дата.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5.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6. Заплаща всички имуществени санкции, глоби и други подобни свързани с ползването и стопанисването на същото.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7.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/2/ НАЕМАТЕЛЯТ се задължава да застрахова наетия имот за своя сметка, в полза на НАЕМОДАТЕЛЯ, срещу следните застрахователни рискове: пожар, наводнение, земетресение, спукване на водопроводни и канализационни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/3/ НАЕМАТЕЛЯТ се задължава, за своя сметка, да оборудва имота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/4/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 наетия имот, като го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имота и евентуално дължимите, но неизплатени до момента парични суми.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имота и вещите,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ИМОТА се намират стоки и други вещи на НАЕМАТЕЛЯ, НАЕМОДАТЕЛЯТ съставя протокол-опис за тях и за сметка на НАЕМАТЕЛЯ ги оставя в помещението,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в помещението от НАЕМАТЕЛЯ и ги предава на съответното депо за отпадъци, в зависимост от вида на вещите. Горните действия на НАЕМОДАТЕЛЯ не могат да се тълкуват като самоуправство. 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</w:p>
    <w:p w:rsidR="00040E5B" w:rsidRPr="00AE2ED9" w:rsidRDefault="00040E5B" w:rsidP="00BC1147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AE2ED9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Чл.7 /1/ НАЕМОДАТЕЛЯТ има право: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1. на достъп до помещението предмет на договора.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2. да получи в срок дължимият наем.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 xml:space="preserve">/2/. НАЕМОДАТЕЛЯТ се задължава: 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1. да предостави на наемателя описания в чл. 1 от договора недвижим имот.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 xml:space="preserve">2. предаването на имота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</w:p>
    <w:p w:rsidR="00040E5B" w:rsidRPr="00AE2ED9" w:rsidRDefault="00040E5B" w:rsidP="00BC1147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AE2ED9">
        <w:rPr>
          <w:b/>
          <w:bCs/>
          <w:caps/>
          <w:spacing w:val="5"/>
          <w:w w:val="93"/>
        </w:rPr>
        <w:t>ОСНОВНИ И ТЕКУЩИ РЕМОНТИ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</w:p>
    <w:p w:rsidR="00040E5B" w:rsidRPr="00AE2ED9" w:rsidRDefault="00040E5B" w:rsidP="00BC1147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AE2ED9">
        <w:rPr>
          <w:b/>
          <w:bCs/>
          <w:caps/>
          <w:spacing w:val="5"/>
          <w:w w:val="93"/>
        </w:rPr>
        <w:t>ПРЕКРАТЯВАНЕ НА ДОГОВОРА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Чл. 9. Настоящият договор се прекратява: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1. с изтичане на срока му;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2. с 10 – дневно писмено предизвестие;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3. по взаимно съгласие.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Чл. 10. НАЕМОДАТЕЛЯТ може да прекрати договора с 3-дневно писмено предизвестие, в случай че НАЕМАТЕЛЯT: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- виновно не изпълнява задълженията си по този договор.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- допуска във връзка с използването на обекта нарушения;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- не заплати в сроковете по чл.3 от този договор дължимите парични суми.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</w:p>
    <w:p w:rsidR="00040E5B" w:rsidRPr="00AE2ED9" w:rsidRDefault="00040E5B" w:rsidP="00BC1147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AE2ED9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Чл. 12. НАЕМАТЕЛЯТ се задължава преди сключване на договора, да внесе по банкова сметка на НАЕМОДАТЕЛЯ IBAN: BG74 BNBG 9661 3300 1751 01, при БНБ, ЦУ, BIC BNBG BGSD, депозит в размер, равен на два месечни наема с включен ДДС,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</w:p>
    <w:p w:rsidR="00040E5B" w:rsidRPr="00AE2ED9" w:rsidRDefault="00040E5B" w:rsidP="00BC1147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AE2ED9">
        <w:rPr>
          <w:b/>
          <w:bCs/>
          <w:caps/>
          <w:spacing w:val="5"/>
          <w:w w:val="93"/>
        </w:rPr>
        <w:t>ЗАКЛЮЧИТЕЛНИ РАЗПОРЕДБИ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нововъзникнали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040E5B" w:rsidRPr="00AE2ED9" w:rsidRDefault="00040E5B" w:rsidP="00BC1147">
      <w:pPr>
        <w:pStyle w:val="Style11"/>
        <w:widowControl/>
        <w:ind w:firstLine="710"/>
        <w:rPr>
          <w:spacing w:val="-12"/>
        </w:rPr>
      </w:pPr>
      <w:r w:rsidRPr="00AE2ED9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040E5B" w:rsidRPr="00AE2ED9" w:rsidRDefault="00040E5B" w:rsidP="00BC1147">
      <w:pPr>
        <w:pStyle w:val="Style11"/>
        <w:widowControl/>
        <w:ind w:firstLine="710"/>
        <w:rPr>
          <w:spacing w:val="-12"/>
        </w:rPr>
      </w:pPr>
      <w:r w:rsidRPr="00AE2ED9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 xml:space="preserve">За НАЕМОДАТЕЛЯ: гр. София, Студентски град, </w:t>
      </w:r>
      <w:r w:rsidRPr="00AE2ED9">
        <w:rPr>
          <w:spacing w:val="-12"/>
        </w:rPr>
        <w:t>ул. ”Акад. Стефан Младенов” 21</w:t>
      </w:r>
      <w:r w:rsidRPr="00AE2ED9">
        <w:t>, П.К.1700, Ректорат НСА В.Левски, ет.1, Деловодство, ст.111.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 xml:space="preserve">За </w:t>
      </w:r>
      <w:r w:rsidRPr="00AE2ED9">
        <w:rPr>
          <w:caps/>
        </w:rPr>
        <w:t>наемателя</w:t>
      </w:r>
      <w:r w:rsidRPr="00AE2ED9">
        <w:t>: ............................@.................................., или лично на представляващия НАЕМАТЕЛЯ.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/2/ Не отварянето, изтриването и не прочитането на уведомлението изпратено по електронната поща /по email/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/email/ на НАЕМОДАТЕЛЯ.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/3/ При промяна на посочените адреси, email,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Настоящият договор се състави и подписа в два еднообразни екземпляра, по един за всяка от страните.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  <w:r w:rsidRPr="00AE2ED9">
        <w:t>Приложение: Ценова оферта, документ за внесен депозит за добро изпълнение на договора.</w:t>
      </w:r>
    </w:p>
    <w:p w:rsidR="00040E5B" w:rsidRPr="00AE2ED9" w:rsidRDefault="00040E5B" w:rsidP="00BC1147">
      <w:pPr>
        <w:shd w:val="clear" w:color="auto" w:fill="FFFFFF"/>
        <w:ind w:firstLine="567"/>
        <w:jc w:val="both"/>
      </w:pPr>
    </w:p>
    <w:p w:rsidR="00040E5B" w:rsidRPr="00AE2ED9" w:rsidRDefault="00040E5B" w:rsidP="00BC1147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  <w:r w:rsidRPr="00AE2ED9">
        <w:t>НАЕМОДАТЕЛ</w:t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rPr>
          <w:caps/>
          <w:spacing w:val="4"/>
        </w:rPr>
        <w:t>наемател</w:t>
      </w:r>
    </w:p>
    <w:p w:rsidR="00040E5B" w:rsidRPr="00AE2ED9" w:rsidRDefault="00040E5B" w:rsidP="00BC1147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</w:p>
    <w:p w:rsidR="00040E5B" w:rsidRPr="00AE2ED9" w:rsidRDefault="00040E5B" w:rsidP="00BC1147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AE2ED9">
        <w:rPr>
          <w:spacing w:val="1"/>
        </w:rPr>
        <w:t>НСА „Васил Левски”</w:t>
      </w:r>
      <w:r w:rsidRPr="00AE2ED9">
        <w:rPr>
          <w:spacing w:val="1"/>
        </w:rPr>
        <w:tab/>
      </w:r>
      <w:r w:rsidRPr="00AE2ED9">
        <w:rPr>
          <w:spacing w:val="1"/>
        </w:rPr>
        <w:tab/>
      </w:r>
      <w:r w:rsidRPr="00AE2ED9">
        <w:rPr>
          <w:spacing w:val="1"/>
        </w:rPr>
        <w:tab/>
      </w:r>
      <w:r w:rsidRPr="00AE2ED9">
        <w:rPr>
          <w:spacing w:val="1"/>
        </w:rPr>
        <w:tab/>
      </w:r>
    </w:p>
    <w:p w:rsidR="00040E5B" w:rsidRDefault="00040E5B" w:rsidP="00BC1147">
      <w:pPr>
        <w:pStyle w:val="Heading3"/>
        <w:rPr>
          <w:color w:val="auto"/>
          <w:spacing w:val="8"/>
          <w:szCs w:val="24"/>
        </w:rPr>
      </w:pPr>
    </w:p>
    <w:p w:rsidR="00040E5B" w:rsidRDefault="00040E5B" w:rsidP="00BC1147">
      <w:pPr>
        <w:pStyle w:val="Heading3"/>
        <w:rPr>
          <w:color w:val="auto"/>
          <w:spacing w:val="8"/>
          <w:szCs w:val="24"/>
        </w:rPr>
      </w:pPr>
    </w:p>
    <w:p w:rsidR="00040E5B" w:rsidRPr="00AE2ED9" w:rsidRDefault="00040E5B" w:rsidP="00BC1147">
      <w:pPr>
        <w:pStyle w:val="Heading3"/>
        <w:rPr>
          <w:color w:val="auto"/>
          <w:spacing w:val="4"/>
          <w:szCs w:val="24"/>
        </w:rPr>
      </w:pPr>
      <w:r w:rsidRPr="00AE2ED9">
        <w:rPr>
          <w:color w:val="auto"/>
          <w:spacing w:val="8"/>
          <w:szCs w:val="24"/>
        </w:rPr>
        <w:t>проф. Николай Изов</w:t>
      </w:r>
      <w:r w:rsidRPr="00AE2ED9">
        <w:rPr>
          <w:color w:val="auto"/>
          <w:szCs w:val="24"/>
        </w:rPr>
        <w:t xml:space="preserve"> - Ректор </w:t>
      </w:r>
    </w:p>
    <w:p w:rsidR="00040E5B" w:rsidRPr="00AE2ED9" w:rsidRDefault="00040E5B" w:rsidP="00BC1147"/>
    <w:p w:rsidR="00040E5B" w:rsidRDefault="00040E5B" w:rsidP="00BC1147"/>
    <w:p w:rsidR="00040E5B" w:rsidRDefault="00040E5B" w:rsidP="00BC1147"/>
    <w:p w:rsidR="00040E5B" w:rsidRPr="00AE2ED9" w:rsidRDefault="00040E5B" w:rsidP="00BC1147"/>
    <w:p w:rsidR="00040E5B" w:rsidRPr="00AE2ED9" w:rsidRDefault="00040E5B" w:rsidP="00BC1147">
      <w:pPr>
        <w:ind w:left="708"/>
        <w:rPr>
          <w:spacing w:val="1"/>
        </w:rPr>
      </w:pPr>
      <w:r w:rsidRPr="00AE2ED9">
        <w:rPr>
          <w:spacing w:val="1"/>
        </w:rPr>
        <w:t>Николинка Любенова - Гл. счетоводител</w:t>
      </w:r>
    </w:p>
    <w:p w:rsidR="00040E5B" w:rsidRPr="00AE2ED9" w:rsidRDefault="00040E5B" w:rsidP="00F96676">
      <w:pPr>
        <w:ind w:left="708"/>
        <w:rPr>
          <w:spacing w:val="1"/>
        </w:rPr>
      </w:pPr>
    </w:p>
    <w:p w:rsidR="00040E5B" w:rsidRPr="00AE2ED9" w:rsidRDefault="00040E5B" w:rsidP="00F96676">
      <w:pPr>
        <w:ind w:left="708"/>
      </w:pPr>
      <w:r w:rsidRPr="00AE2ED9">
        <w:rPr>
          <w:spacing w:val="1"/>
        </w:rPr>
        <w:br w:type="page"/>
      </w:r>
    </w:p>
    <w:p w:rsidR="00040E5B" w:rsidRPr="00AE2ED9" w:rsidRDefault="00040E5B" w:rsidP="00FF23EB">
      <w:pPr>
        <w:pStyle w:val="Heading1"/>
        <w:tabs>
          <w:tab w:val="num" w:pos="0"/>
        </w:tabs>
        <w:jc w:val="right"/>
        <w:rPr>
          <w:rStyle w:val="FontStyle17"/>
          <w:caps/>
          <w:color w:val="auto"/>
          <w:sz w:val="24"/>
          <w:szCs w:val="20"/>
        </w:rPr>
      </w:pPr>
      <w:r>
        <w:rPr>
          <w:color w:val="auto"/>
          <w:sz w:val="22"/>
        </w:rPr>
        <w:t>Образец ОП3</w:t>
      </w:r>
      <w:r w:rsidRPr="00AE2ED9">
        <w:rPr>
          <w:color w:val="auto"/>
          <w:sz w:val="22"/>
        </w:rPr>
        <w:t>_П_2020</w:t>
      </w:r>
    </w:p>
    <w:p w:rsidR="00040E5B" w:rsidRPr="00AE2ED9" w:rsidRDefault="00040E5B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040E5B" w:rsidRPr="00AE2ED9" w:rsidRDefault="00040E5B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AE2ED9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040E5B" w:rsidRPr="00AE2ED9" w:rsidRDefault="00040E5B" w:rsidP="00FF23EB">
      <w:pPr>
        <w:rPr>
          <w:sz w:val="22"/>
        </w:rPr>
      </w:pPr>
    </w:p>
    <w:p w:rsidR="00040E5B" w:rsidRPr="00AE2ED9" w:rsidRDefault="00040E5B" w:rsidP="00FF23EB">
      <w:pPr>
        <w:jc w:val="center"/>
        <w:rPr>
          <w:rStyle w:val="FontStyle17"/>
          <w:sz w:val="24"/>
        </w:rPr>
      </w:pPr>
    </w:p>
    <w:p w:rsidR="00040E5B" w:rsidRPr="00AE2ED9" w:rsidRDefault="00040E5B" w:rsidP="00FF23EB">
      <w:pPr>
        <w:jc w:val="center"/>
      </w:pPr>
      <w:r w:rsidRPr="00AE2ED9">
        <w:t xml:space="preserve">По т.2.6. от Документация за участие в Таен търг по реда на ЗДС одобрена със </w:t>
      </w:r>
    </w:p>
    <w:p w:rsidR="00040E5B" w:rsidRPr="00AE2ED9" w:rsidRDefault="00040E5B" w:rsidP="00FF23EB">
      <w:pPr>
        <w:jc w:val="center"/>
        <w:rPr>
          <w:rStyle w:val="FontStyle17"/>
          <w:sz w:val="24"/>
        </w:rPr>
      </w:pPr>
      <w:r>
        <w:t>Заповед №ЗП–1387/22.10</w:t>
      </w:r>
      <w:r w:rsidRPr="00AE2ED9">
        <w:t>.2020 г.</w:t>
      </w:r>
      <w:r w:rsidRPr="00AE2ED9">
        <w:rPr>
          <w:b/>
        </w:rPr>
        <w:t xml:space="preserve">, </w:t>
      </w:r>
      <w:r w:rsidRPr="00AE2ED9">
        <w:t>по описа на  Национална спортна академия „Васил Левски”</w:t>
      </w:r>
    </w:p>
    <w:p w:rsidR="00040E5B" w:rsidRPr="00AE2ED9" w:rsidRDefault="00040E5B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040E5B" w:rsidRPr="00AE2ED9" w:rsidRDefault="00040E5B" w:rsidP="00FF23EB">
      <w:pPr>
        <w:pStyle w:val="Style11"/>
        <w:widowControl/>
        <w:ind w:firstLine="720"/>
        <w:rPr>
          <w:lang w:eastAsia="en-US"/>
        </w:rPr>
      </w:pPr>
      <w:r w:rsidRPr="00AE2ED9">
        <w:rPr>
          <w:lang w:eastAsia="en-US"/>
        </w:rPr>
        <w:t xml:space="preserve">Днес ........ </w:t>
      </w:r>
      <w:r>
        <w:rPr>
          <w:lang w:eastAsia="en-US"/>
        </w:rPr>
        <w:t>…..</w:t>
      </w:r>
      <w:r w:rsidRPr="00AE2ED9">
        <w:rPr>
          <w:lang w:eastAsia="en-US"/>
        </w:rPr>
        <w:t>2020 г. между:</w:t>
      </w:r>
    </w:p>
    <w:p w:rsidR="00040E5B" w:rsidRPr="00AE2ED9" w:rsidRDefault="00040E5B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040E5B" w:rsidRPr="00AE2ED9" w:rsidRDefault="00040E5B" w:rsidP="00FF23EB">
      <w:pPr>
        <w:pStyle w:val="Style11"/>
        <w:widowControl/>
        <w:ind w:firstLine="720"/>
      </w:pPr>
      <w:r w:rsidRPr="00AE2ED9">
        <w:t>Валентин Добрев – Директор АСД тел: 0899 333393</w:t>
      </w:r>
    </w:p>
    <w:p w:rsidR="00040E5B" w:rsidRPr="00AE2ED9" w:rsidRDefault="00040E5B" w:rsidP="00FF23EB">
      <w:pPr>
        <w:pStyle w:val="Style11"/>
        <w:widowControl/>
        <w:ind w:firstLine="720"/>
      </w:pPr>
      <w:r w:rsidRPr="00AE2ED9">
        <w:t xml:space="preserve">и </w:t>
      </w:r>
    </w:p>
    <w:p w:rsidR="00040E5B" w:rsidRPr="00AE2ED9" w:rsidRDefault="00040E5B" w:rsidP="00FF23EB">
      <w:pPr>
        <w:pStyle w:val="Style11"/>
        <w:widowControl/>
        <w:ind w:firstLine="720"/>
      </w:pPr>
    </w:p>
    <w:p w:rsidR="00040E5B" w:rsidRPr="00AE2ED9" w:rsidRDefault="00040E5B" w:rsidP="00FF23EB">
      <w:pPr>
        <w:pStyle w:val="BodyText2"/>
        <w:rPr>
          <w:rStyle w:val="FontStyle17"/>
          <w:b/>
          <w:sz w:val="24"/>
        </w:rPr>
      </w:pPr>
      <w:r w:rsidRPr="00AE2ED9">
        <w:rPr>
          <w:rStyle w:val="FontStyle17"/>
          <w:b/>
          <w:sz w:val="24"/>
        </w:rPr>
        <w:t xml:space="preserve">___________________________________________________________________________, </w:t>
      </w:r>
    </w:p>
    <w:p w:rsidR="00040E5B" w:rsidRPr="00AE2ED9" w:rsidRDefault="00040E5B" w:rsidP="00FF23EB">
      <w:pPr>
        <w:pStyle w:val="BodyText2"/>
        <w:rPr>
          <w:rStyle w:val="FontStyle17"/>
          <w:b/>
          <w:sz w:val="24"/>
        </w:rPr>
      </w:pPr>
    </w:p>
    <w:p w:rsidR="00040E5B" w:rsidRPr="00AE2ED9" w:rsidRDefault="00040E5B" w:rsidP="00FF23EB">
      <w:pPr>
        <w:pStyle w:val="BodyText2"/>
        <w:rPr>
          <w:rStyle w:val="FontStyle17"/>
          <w:b/>
          <w:sz w:val="24"/>
        </w:rPr>
      </w:pPr>
      <w:r w:rsidRPr="00AE2ED9">
        <w:rPr>
          <w:rStyle w:val="FontStyle17"/>
          <w:b/>
          <w:sz w:val="24"/>
        </w:rPr>
        <w:t>в качеството си на ______________________ на дружество ______________________________,</w:t>
      </w:r>
    </w:p>
    <w:p w:rsidR="00040E5B" w:rsidRPr="00AE2ED9" w:rsidRDefault="00040E5B" w:rsidP="00FF23EB">
      <w:pPr>
        <w:pStyle w:val="BodyText2"/>
        <w:rPr>
          <w:rStyle w:val="FontStyle17"/>
          <w:b/>
          <w:sz w:val="24"/>
        </w:rPr>
      </w:pPr>
    </w:p>
    <w:p w:rsidR="00040E5B" w:rsidRPr="00AE2ED9" w:rsidRDefault="00040E5B" w:rsidP="00FF23EB">
      <w:pPr>
        <w:pStyle w:val="BodyText2"/>
        <w:rPr>
          <w:rStyle w:val="FontStyle17"/>
          <w:b/>
          <w:sz w:val="24"/>
        </w:rPr>
      </w:pPr>
      <w:r w:rsidRPr="00AE2ED9">
        <w:rPr>
          <w:rStyle w:val="FontStyle17"/>
          <w:b/>
          <w:sz w:val="24"/>
        </w:rPr>
        <w:t xml:space="preserve"> ЕИК_________________</w:t>
      </w:r>
    </w:p>
    <w:p w:rsidR="00040E5B" w:rsidRPr="00AE2ED9" w:rsidRDefault="00040E5B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040E5B" w:rsidRPr="00AE2ED9" w:rsidRDefault="00040E5B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040E5B" w:rsidRPr="00AE2ED9" w:rsidRDefault="00040E5B" w:rsidP="00722492">
      <w:pPr>
        <w:pStyle w:val="Style11"/>
        <w:widowControl/>
        <w:ind w:firstLine="720"/>
      </w:pPr>
      <w:r w:rsidRPr="00AE2ED9">
        <w:rPr>
          <w:sz w:val="28"/>
        </w:rPr>
        <w:t xml:space="preserve">Се подписа този протокол, по силата на който се удостоверява, че лицето е извършило оглед на помещение </w:t>
      </w:r>
      <w:r>
        <w:rPr>
          <w:b/>
          <w:sz w:val="28"/>
        </w:rPr>
        <w:t>по обособена позиция № 3</w:t>
      </w:r>
      <w:r w:rsidRPr="00AE2ED9">
        <w:rPr>
          <w:b/>
          <w:sz w:val="28"/>
        </w:rPr>
        <w:t xml:space="preserve"> </w:t>
      </w:r>
      <w:r w:rsidRPr="00AE2ED9">
        <w:rPr>
          <w:sz w:val="28"/>
        </w:rPr>
        <w:t xml:space="preserve">от </w:t>
      </w:r>
      <w:r w:rsidRPr="00AE2ED9">
        <w:rPr>
          <w:b/>
          <w:sz w:val="28"/>
        </w:rPr>
        <w:t xml:space="preserve">Заповед </w:t>
      </w:r>
      <w:r w:rsidRPr="00AE2ED9">
        <w:rPr>
          <w:sz w:val="28"/>
        </w:rPr>
        <w:t>№ЗП–</w:t>
      </w:r>
      <w:r>
        <w:rPr>
          <w:sz w:val="28"/>
        </w:rPr>
        <w:t>1387/22.10</w:t>
      </w:r>
      <w:r w:rsidRPr="00AE2ED9">
        <w:rPr>
          <w:sz w:val="28"/>
        </w:rPr>
        <w:t>.2020 г.</w:t>
      </w:r>
      <w:r w:rsidRPr="00AE2ED9">
        <w:rPr>
          <w:b/>
          <w:sz w:val="28"/>
        </w:rPr>
        <w:t>,</w:t>
      </w:r>
      <w:r w:rsidRPr="00AE2ED9">
        <w:rPr>
          <w:sz w:val="32"/>
        </w:rPr>
        <w:t xml:space="preserve"> </w:t>
      </w:r>
      <w:r>
        <w:rPr>
          <w:sz w:val="28"/>
        </w:rPr>
        <w:t>с площ 22</w:t>
      </w:r>
      <w:r w:rsidRPr="00AE2ED9">
        <w:rPr>
          <w:sz w:val="28"/>
        </w:rPr>
        <w:t xml:space="preserve"> кв.м, находящо се в Студентско общежитие </w:t>
      </w:r>
      <w:r w:rsidRPr="00AE2ED9">
        <w:rPr>
          <w:b/>
          <w:sz w:val="28"/>
        </w:rPr>
        <w:t>бл.61, вх. В</w:t>
      </w:r>
      <w:r w:rsidRPr="00AE2ED9">
        <w:rPr>
          <w:sz w:val="28"/>
        </w:rPr>
        <w:t>, ет.</w:t>
      </w:r>
      <w:r>
        <w:rPr>
          <w:sz w:val="28"/>
        </w:rPr>
        <w:t>1</w:t>
      </w:r>
      <w:r w:rsidRPr="00AE2ED9">
        <w:rPr>
          <w:sz w:val="28"/>
        </w:rPr>
        <w:t>, Студентски град, София</w:t>
      </w:r>
    </w:p>
    <w:p w:rsidR="00040E5B" w:rsidRPr="00AE2ED9" w:rsidRDefault="00040E5B" w:rsidP="00FF23EB"/>
    <w:p w:rsidR="00040E5B" w:rsidRPr="00AE2ED9" w:rsidRDefault="00040E5B" w:rsidP="00FF23EB">
      <w:pPr>
        <w:ind w:left="454"/>
      </w:pPr>
    </w:p>
    <w:p w:rsidR="00040E5B" w:rsidRPr="00AE2ED9" w:rsidRDefault="00040E5B" w:rsidP="00AE2ED9">
      <w:pPr>
        <w:ind w:left="454"/>
      </w:pPr>
      <w:r w:rsidRPr="00AE2ED9">
        <w:t xml:space="preserve">Валентин Добрев – Директор АСД </w:t>
      </w:r>
      <w:r w:rsidRPr="00AE2ED9">
        <w:tab/>
      </w:r>
      <w:r w:rsidRPr="00AE2ED9">
        <w:tab/>
      </w:r>
      <w:r w:rsidRPr="00AE2ED9">
        <w:tab/>
        <w:t>Участник:</w:t>
      </w:r>
    </w:p>
    <w:p w:rsidR="00040E5B" w:rsidRPr="00AE2ED9" w:rsidRDefault="00040E5B" w:rsidP="00AE2ED9">
      <w:pPr>
        <w:ind w:left="454"/>
      </w:pPr>
    </w:p>
    <w:p w:rsidR="00040E5B" w:rsidRPr="00AE2ED9" w:rsidRDefault="00040E5B" w:rsidP="00AE2ED9">
      <w:pPr>
        <w:ind w:left="454"/>
      </w:pPr>
      <w:r w:rsidRPr="00AE2ED9">
        <w:t>________________________</w:t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  <w:t>________________________</w:t>
      </w:r>
    </w:p>
    <w:p w:rsidR="00040E5B" w:rsidRPr="00AE2ED9" w:rsidRDefault="00040E5B" w:rsidP="00AE2ED9">
      <w:pPr>
        <w:ind w:left="720"/>
      </w:pPr>
      <w:r w:rsidRPr="00AE2ED9">
        <w:t>подпис</w:t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  <w:t>подпис</w:t>
      </w:r>
    </w:p>
    <w:p w:rsidR="00040E5B" w:rsidRPr="00AE2ED9" w:rsidRDefault="00040E5B" w:rsidP="00383603">
      <w:pPr>
        <w:rPr>
          <w:sz w:val="36"/>
          <w:szCs w:val="36"/>
        </w:rPr>
      </w:pPr>
      <w:r w:rsidRPr="00AE2ED9">
        <w:rPr>
          <w:sz w:val="36"/>
          <w:szCs w:val="36"/>
        </w:rPr>
        <w:br w:type="page"/>
      </w:r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04.2pt;margin-top:90.1pt;width:11in;height:612.4pt;z-index:251658240">
            <v:imagedata r:id="rId5" o:title=""/>
          </v:shape>
        </w:pict>
      </w:r>
    </w:p>
    <w:sectPr w:rsidR="00040E5B" w:rsidRPr="00AE2ED9" w:rsidSect="00722492">
      <w:pgSz w:w="11906" w:h="16838"/>
      <w:pgMar w:top="568" w:right="849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362D"/>
    <w:rsid w:val="00024433"/>
    <w:rsid w:val="00033FB7"/>
    <w:rsid w:val="00035247"/>
    <w:rsid w:val="00040E5B"/>
    <w:rsid w:val="000525FD"/>
    <w:rsid w:val="00064B97"/>
    <w:rsid w:val="00064F1A"/>
    <w:rsid w:val="00065E38"/>
    <w:rsid w:val="0007534A"/>
    <w:rsid w:val="0008585C"/>
    <w:rsid w:val="00087010"/>
    <w:rsid w:val="00093906"/>
    <w:rsid w:val="0009575C"/>
    <w:rsid w:val="000A45A9"/>
    <w:rsid w:val="000A6CF5"/>
    <w:rsid w:val="000B2D0A"/>
    <w:rsid w:val="000B49F5"/>
    <w:rsid w:val="000B4D90"/>
    <w:rsid w:val="000C20DE"/>
    <w:rsid w:val="000C415E"/>
    <w:rsid w:val="000C782E"/>
    <w:rsid w:val="000D7F6D"/>
    <w:rsid w:val="000E0D99"/>
    <w:rsid w:val="000F00C4"/>
    <w:rsid w:val="00105ADC"/>
    <w:rsid w:val="00151DDF"/>
    <w:rsid w:val="00175C93"/>
    <w:rsid w:val="00186CA5"/>
    <w:rsid w:val="001C4E4C"/>
    <w:rsid w:val="001C591A"/>
    <w:rsid w:val="001E225A"/>
    <w:rsid w:val="001E50EE"/>
    <w:rsid w:val="001F34D7"/>
    <w:rsid w:val="00225637"/>
    <w:rsid w:val="00267F98"/>
    <w:rsid w:val="00270E28"/>
    <w:rsid w:val="00282CCB"/>
    <w:rsid w:val="002830F0"/>
    <w:rsid w:val="002A126A"/>
    <w:rsid w:val="002B0353"/>
    <w:rsid w:val="002B7A4C"/>
    <w:rsid w:val="002C5AC8"/>
    <w:rsid w:val="002F1C83"/>
    <w:rsid w:val="002F483D"/>
    <w:rsid w:val="002F5C07"/>
    <w:rsid w:val="0030611D"/>
    <w:rsid w:val="003337D0"/>
    <w:rsid w:val="00336BDE"/>
    <w:rsid w:val="00351ADE"/>
    <w:rsid w:val="00361E51"/>
    <w:rsid w:val="00363259"/>
    <w:rsid w:val="00370844"/>
    <w:rsid w:val="00383603"/>
    <w:rsid w:val="00385430"/>
    <w:rsid w:val="003A593B"/>
    <w:rsid w:val="003D5268"/>
    <w:rsid w:val="003E4A92"/>
    <w:rsid w:val="003E6666"/>
    <w:rsid w:val="0041742D"/>
    <w:rsid w:val="00421F6C"/>
    <w:rsid w:val="00430057"/>
    <w:rsid w:val="00433A71"/>
    <w:rsid w:val="00464E6C"/>
    <w:rsid w:val="004827E5"/>
    <w:rsid w:val="004843F5"/>
    <w:rsid w:val="00492F79"/>
    <w:rsid w:val="00493D4D"/>
    <w:rsid w:val="004A4F60"/>
    <w:rsid w:val="004D5DA6"/>
    <w:rsid w:val="004E5AC8"/>
    <w:rsid w:val="004E68A6"/>
    <w:rsid w:val="004F22AC"/>
    <w:rsid w:val="004F77B7"/>
    <w:rsid w:val="004F7BBB"/>
    <w:rsid w:val="005201F0"/>
    <w:rsid w:val="00522F0B"/>
    <w:rsid w:val="00550B15"/>
    <w:rsid w:val="00560D24"/>
    <w:rsid w:val="00563EF7"/>
    <w:rsid w:val="00567180"/>
    <w:rsid w:val="00572966"/>
    <w:rsid w:val="005733AA"/>
    <w:rsid w:val="0057645E"/>
    <w:rsid w:val="0058184E"/>
    <w:rsid w:val="005A1B9A"/>
    <w:rsid w:val="005A3E8F"/>
    <w:rsid w:val="005B053B"/>
    <w:rsid w:val="005C0E6D"/>
    <w:rsid w:val="005C4BC0"/>
    <w:rsid w:val="005E49B7"/>
    <w:rsid w:val="005E55F5"/>
    <w:rsid w:val="005F6D1B"/>
    <w:rsid w:val="00612B5B"/>
    <w:rsid w:val="006223CB"/>
    <w:rsid w:val="00676CC6"/>
    <w:rsid w:val="006864FE"/>
    <w:rsid w:val="00693725"/>
    <w:rsid w:val="006A70AA"/>
    <w:rsid w:val="006C380B"/>
    <w:rsid w:val="006D0FAD"/>
    <w:rsid w:val="006F3DC3"/>
    <w:rsid w:val="007048E6"/>
    <w:rsid w:val="00704DA6"/>
    <w:rsid w:val="007148DD"/>
    <w:rsid w:val="007151E8"/>
    <w:rsid w:val="00722492"/>
    <w:rsid w:val="00723297"/>
    <w:rsid w:val="007257B1"/>
    <w:rsid w:val="007464FE"/>
    <w:rsid w:val="00775924"/>
    <w:rsid w:val="00775ED1"/>
    <w:rsid w:val="007843CD"/>
    <w:rsid w:val="00785305"/>
    <w:rsid w:val="00786D41"/>
    <w:rsid w:val="007F5ED9"/>
    <w:rsid w:val="00801363"/>
    <w:rsid w:val="00821D7D"/>
    <w:rsid w:val="00823D7D"/>
    <w:rsid w:val="00824051"/>
    <w:rsid w:val="00832CC7"/>
    <w:rsid w:val="0083669D"/>
    <w:rsid w:val="00843400"/>
    <w:rsid w:val="008B320C"/>
    <w:rsid w:val="008B6285"/>
    <w:rsid w:val="008B6930"/>
    <w:rsid w:val="008E32A2"/>
    <w:rsid w:val="008E39A0"/>
    <w:rsid w:val="00900014"/>
    <w:rsid w:val="00916C31"/>
    <w:rsid w:val="009242E5"/>
    <w:rsid w:val="00925148"/>
    <w:rsid w:val="0093313F"/>
    <w:rsid w:val="009353FD"/>
    <w:rsid w:val="00941154"/>
    <w:rsid w:val="00944B4B"/>
    <w:rsid w:val="00952BC6"/>
    <w:rsid w:val="00963083"/>
    <w:rsid w:val="00970C1B"/>
    <w:rsid w:val="00982B78"/>
    <w:rsid w:val="009978B9"/>
    <w:rsid w:val="009C3A70"/>
    <w:rsid w:val="009E33A1"/>
    <w:rsid w:val="009F6F50"/>
    <w:rsid w:val="00A24CFA"/>
    <w:rsid w:val="00A32732"/>
    <w:rsid w:val="00A4230F"/>
    <w:rsid w:val="00A4291B"/>
    <w:rsid w:val="00A65B7D"/>
    <w:rsid w:val="00A81825"/>
    <w:rsid w:val="00A85D81"/>
    <w:rsid w:val="00AA32FB"/>
    <w:rsid w:val="00AA615C"/>
    <w:rsid w:val="00AB4807"/>
    <w:rsid w:val="00AD76D0"/>
    <w:rsid w:val="00AE2ED9"/>
    <w:rsid w:val="00B36AAE"/>
    <w:rsid w:val="00B42C69"/>
    <w:rsid w:val="00B44B82"/>
    <w:rsid w:val="00B63ECA"/>
    <w:rsid w:val="00B82271"/>
    <w:rsid w:val="00B8256D"/>
    <w:rsid w:val="00B83BEC"/>
    <w:rsid w:val="00B9045F"/>
    <w:rsid w:val="00BA1C61"/>
    <w:rsid w:val="00BA50F6"/>
    <w:rsid w:val="00BB3F3D"/>
    <w:rsid w:val="00BB5F1B"/>
    <w:rsid w:val="00BC1147"/>
    <w:rsid w:val="00BC7A3E"/>
    <w:rsid w:val="00BF74A6"/>
    <w:rsid w:val="00C32E81"/>
    <w:rsid w:val="00C37540"/>
    <w:rsid w:val="00C43478"/>
    <w:rsid w:val="00C60F7F"/>
    <w:rsid w:val="00C73EFC"/>
    <w:rsid w:val="00C8500B"/>
    <w:rsid w:val="00C9426A"/>
    <w:rsid w:val="00CA0E23"/>
    <w:rsid w:val="00CA2829"/>
    <w:rsid w:val="00CB2512"/>
    <w:rsid w:val="00CD3AD7"/>
    <w:rsid w:val="00CF0E57"/>
    <w:rsid w:val="00CF1F56"/>
    <w:rsid w:val="00D14DCF"/>
    <w:rsid w:val="00D15E23"/>
    <w:rsid w:val="00D26850"/>
    <w:rsid w:val="00D56912"/>
    <w:rsid w:val="00D647A7"/>
    <w:rsid w:val="00D76189"/>
    <w:rsid w:val="00D93CAD"/>
    <w:rsid w:val="00DA17BB"/>
    <w:rsid w:val="00DC367F"/>
    <w:rsid w:val="00DC53BF"/>
    <w:rsid w:val="00DE73D1"/>
    <w:rsid w:val="00E03684"/>
    <w:rsid w:val="00E27642"/>
    <w:rsid w:val="00E37A8C"/>
    <w:rsid w:val="00E46608"/>
    <w:rsid w:val="00E47B91"/>
    <w:rsid w:val="00E71BB4"/>
    <w:rsid w:val="00E74448"/>
    <w:rsid w:val="00E805C3"/>
    <w:rsid w:val="00E9179F"/>
    <w:rsid w:val="00E96B7D"/>
    <w:rsid w:val="00ED19FD"/>
    <w:rsid w:val="00ED6A1D"/>
    <w:rsid w:val="00EF2FB1"/>
    <w:rsid w:val="00EF758A"/>
    <w:rsid w:val="00F03218"/>
    <w:rsid w:val="00F12174"/>
    <w:rsid w:val="00F212DF"/>
    <w:rsid w:val="00F2132C"/>
    <w:rsid w:val="00F33285"/>
    <w:rsid w:val="00F3500A"/>
    <w:rsid w:val="00F53176"/>
    <w:rsid w:val="00F55511"/>
    <w:rsid w:val="00F96676"/>
    <w:rsid w:val="00FA78CF"/>
    <w:rsid w:val="00FB280B"/>
    <w:rsid w:val="00FE066D"/>
    <w:rsid w:val="00FE51C0"/>
    <w:rsid w:val="00FE568F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val="bg-BG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/>
      <w:sz w:val="20"/>
      <w:lang w:val="bg-BG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319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535</TotalTime>
  <Pages>11</Pages>
  <Words>3853</Words>
  <Characters>21968</Characters>
  <Application>Microsoft Office Word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Валентин Добрев</cp:lastModifiedBy>
  <cp:revision>134</cp:revision>
  <cp:lastPrinted>2020-10-23T07:05:00Z</cp:lastPrinted>
  <dcterms:created xsi:type="dcterms:W3CDTF">2017-02-11T06:50:00Z</dcterms:created>
  <dcterms:modified xsi:type="dcterms:W3CDTF">2020-10-23T07:05:00Z</dcterms:modified>
</cp:coreProperties>
</file>