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F9C" w:rsidRPr="00BC2049" w:rsidRDefault="00480F9C" w:rsidP="00925148">
      <w:pPr>
        <w:pStyle w:val="BodyText"/>
        <w:jc w:val="right"/>
        <w:rPr>
          <w:sz w:val="24"/>
          <w:szCs w:val="22"/>
          <w:lang w:val="en-US"/>
        </w:rPr>
      </w:pPr>
      <w:r>
        <w:rPr>
          <w:sz w:val="24"/>
          <w:szCs w:val="22"/>
        </w:rPr>
        <w:t>Обособена позиция №</w:t>
      </w:r>
      <w:r>
        <w:rPr>
          <w:sz w:val="24"/>
          <w:szCs w:val="22"/>
          <w:lang w:val="en-US"/>
        </w:rPr>
        <w:t>1</w:t>
      </w:r>
    </w:p>
    <w:p w:rsidR="00480F9C" w:rsidRPr="009242E5" w:rsidRDefault="00480F9C" w:rsidP="00925148">
      <w:pPr>
        <w:pStyle w:val="BodyText"/>
        <w:jc w:val="right"/>
        <w:rPr>
          <w:bCs w:val="0"/>
          <w:caps/>
          <w:sz w:val="24"/>
        </w:rPr>
      </w:pPr>
    </w:p>
    <w:p w:rsidR="00480F9C" w:rsidRPr="009242E5" w:rsidRDefault="00480F9C" w:rsidP="000C415E">
      <w:pPr>
        <w:pStyle w:val="BodyText"/>
        <w:jc w:val="center"/>
        <w:rPr>
          <w:bCs w:val="0"/>
          <w:sz w:val="24"/>
        </w:rPr>
      </w:pPr>
      <w:r w:rsidRPr="009242E5">
        <w:rPr>
          <w:bCs w:val="0"/>
          <w:caps/>
          <w:sz w:val="24"/>
        </w:rPr>
        <w:t>Документация за участие</w:t>
      </w:r>
      <w:r w:rsidRPr="009242E5">
        <w:rPr>
          <w:bCs w:val="0"/>
          <w:sz w:val="24"/>
        </w:rPr>
        <w:t xml:space="preserve"> </w:t>
      </w:r>
    </w:p>
    <w:p w:rsidR="00480F9C" w:rsidRPr="009242E5" w:rsidRDefault="00480F9C" w:rsidP="000C415E">
      <w:pPr>
        <w:pStyle w:val="BodyText"/>
        <w:jc w:val="center"/>
      </w:pPr>
      <w:r w:rsidRPr="009242E5">
        <w:t xml:space="preserve">в таен търг за отдаване под наем на помещение </w:t>
      </w:r>
    </w:p>
    <w:p w:rsidR="00480F9C" w:rsidRPr="009242E5" w:rsidRDefault="00480F9C" w:rsidP="000C415E">
      <w:pPr>
        <w:pStyle w:val="BodyText"/>
        <w:jc w:val="center"/>
        <w:rPr>
          <w:bCs w:val="0"/>
          <w:sz w:val="24"/>
        </w:rPr>
      </w:pPr>
      <w:r w:rsidRPr="009242E5">
        <w:t>на Национална спортна академия „Васил Левски”</w:t>
      </w:r>
    </w:p>
    <w:p w:rsidR="00480F9C" w:rsidRPr="009242E5" w:rsidRDefault="00480F9C" w:rsidP="000C415E">
      <w:pPr>
        <w:pStyle w:val="BodyText"/>
        <w:jc w:val="center"/>
        <w:rPr>
          <w:bCs w:val="0"/>
          <w:sz w:val="24"/>
        </w:rPr>
      </w:pPr>
    </w:p>
    <w:p w:rsidR="00480F9C" w:rsidRPr="009242E5" w:rsidRDefault="00480F9C" w:rsidP="000C415E">
      <w:pPr>
        <w:ind w:firstLine="454"/>
        <w:jc w:val="both"/>
        <w:rPr>
          <w:b/>
          <w:bCs/>
        </w:rPr>
      </w:pPr>
      <w:r w:rsidRPr="009242E5">
        <w:rPr>
          <w:b/>
          <w:bCs/>
        </w:rPr>
        <w:t>І. ПРЕДМЕТ НА ТЪРГА, МЕСТОНАХОЖДЕНИЕ НА ПОМЕЩЕНИЕТО</w:t>
      </w:r>
      <w:r>
        <w:rPr>
          <w:b/>
          <w:bCs/>
        </w:rPr>
        <w:t xml:space="preserve"> И ПЛОЩИТЕ</w:t>
      </w:r>
      <w:r w:rsidRPr="009242E5">
        <w:rPr>
          <w:b/>
          <w:bCs/>
        </w:rPr>
        <w:t>, НАЧАЛНА ТРЪЖНА МЕСЕЧНА НАЕМНА ЦЕНА, СРОК НА ДОГОВОРА, УЧАСТНИЦИ В ТЪРГА.</w:t>
      </w:r>
    </w:p>
    <w:p w:rsidR="00480F9C" w:rsidRDefault="00480F9C" w:rsidP="000C415E">
      <w:pPr>
        <w:ind w:firstLine="454"/>
        <w:jc w:val="both"/>
        <w:rPr>
          <w:b/>
          <w:bCs/>
        </w:rPr>
      </w:pPr>
      <w:r w:rsidRPr="009242E5">
        <w:rPr>
          <w:b/>
          <w:bCs/>
        </w:rPr>
        <w:t xml:space="preserve">Предмет на търга: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9"/>
        <w:gridCol w:w="4688"/>
        <w:gridCol w:w="1800"/>
        <w:gridCol w:w="3596"/>
      </w:tblGrid>
      <w:tr w:rsidR="00480F9C" w:rsidRPr="00AE728C" w:rsidTr="00CD6272">
        <w:trPr>
          <w:trHeight w:val="324"/>
        </w:trPr>
        <w:tc>
          <w:tcPr>
            <w:tcW w:w="5000" w:type="pct"/>
            <w:gridSpan w:val="4"/>
          </w:tcPr>
          <w:p w:rsidR="00480F9C" w:rsidRPr="00AE728C" w:rsidRDefault="00480F9C" w:rsidP="00CD6272">
            <w:pPr>
              <w:pStyle w:val="BodyText"/>
              <w:rPr>
                <w:b w:val="0"/>
                <w:sz w:val="20"/>
                <w:szCs w:val="20"/>
              </w:rPr>
            </w:pPr>
            <w:r w:rsidRPr="00AE728C">
              <w:rPr>
                <w:b w:val="0"/>
                <w:sz w:val="20"/>
                <w:szCs w:val="20"/>
              </w:rPr>
              <w:t>Обособена позиция №1:</w:t>
            </w:r>
            <w:r w:rsidRPr="00976EF0">
              <w:rPr>
                <w:sz w:val="20"/>
                <w:szCs w:val="20"/>
              </w:rPr>
              <w:t xml:space="preserve"> Помещение </w:t>
            </w:r>
            <w:r>
              <w:rPr>
                <w:sz w:val="20"/>
                <w:szCs w:val="20"/>
              </w:rPr>
              <w:t xml:space="preserve">и прилежащи открити площи </w:t>
            </w:r>
            <w:r w:rsidRPr="00976EF0">
              <w:rPr>
                <w:sz w:val="20"/>
                <w:szCs w:val="20"/>
              </w:rPr>
              <w:t xml:space="preserve">за </w:t>
            </w:r>
            <w:r w:rsidRPr="00AE728C">
              <w:rPr>
                <w:sz w:val="20"/>
                <w:szCs w:val="20"/>
              </w:rPr>
              <w:t>търговска/нетърговска дейност</w:t>
            </w:r>
          </w:p>
        </w:tc>
      </w:tr>
      <w:tr w:rsidR="00480F9C" w:rsidRPr="00AE728C" w:rsidTr="00BC2049">
        <w:trPr>
          <w:trHeight w:val="300"/>
        </w:trPr>
        <w:tc>
          <w:tcPr>
            <w:tcW w:w="227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 w:rsidRPr="00AE728C">
              <w:rPr>
                <w:sz w:val="20"/>
                <w:szCs w:val="20"/>
              </w:rPr>
              <w:t>№</w:t>
            </w:r>
          </w:p>
        </w:tc>
        <w:tc>
          <w:tcPr>
            <w:tcW w:w="2219" w:type="pct"/>
          </w:tcPr>
          <w:p w:rsidR="00480F9C" w:rsidRPr="00AE728C" w:rsidRDefault="00480F9C" w:rsidP="00CD6272">
            <w:pPr>
              <w:pStyle w:val="BodyText"/>
              <w:jc w:val="center"/>
              <w:rPr>
                <w:sz w:val="20"/>
                <w:szCs w:val="20"/>
              </w:rPr>
            </w:pPr>
            <w:r w:rsidRPr="00AE728C">
              <w:rPr>
                <w:sz w:val="20"/>
                <w:szCs w:val="20"/>
              </w:rPr>
              <w:t>Местонахождение гр.София</w:t>
            </w:r>
            <w:r>
              <w:rPr>
                <w:sz w:val="20"/>
                <w:szCs w:val="20"/>
              </w:rPr>
              <w:t>, Студентски град</w:t>
            </w:r>
          </w:p>
        </w:tc>
        <w:tc>
          <w:tcPr>
            <w:tcW w:w="852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 w:rsidRPr="00AE728C">
              <w:rPr>
                <w:sz w:val="20"/>
                <w:szCs w:val="20"/>
              </w:rPr>
              <w:t>площ</w:t>
            </w:r>
          </w:p>
        </w:tc>
        <w:tc>
          <w:tcPr>
            <w:tcW w:w="1702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 w:rsidRPr="00AE728C">
              <w:rPr>
                <w:sz w:val="20"/>
                <w:szCs w:val="20"/>
              </w:rPr>
              <w:t xml:space="preserve">Начална </w:t>
            </w:r>
            <w:r w:rsidRPr="00AE728C">
              <w:rPr>
                <w:bCs w:val="0"/>
                <w:sz w:val="20"/>
                <w:szCs w:val="20"/>
              </w:rPr>
              <w:t>тръжна месечна наемна цена</w:t>
            </w:r>
            <w:r w:rsidRPr="00AE728C">
              <w:rPr>
                <w:sz w:val="20"/>
                <w:szCs w:val="20"/>
              </w:rPr>
              <w:t xml:space="preserve"> </w:t>
            </w:r>
          </w:p>
        </w:tc>
      </w:tr>
      <w:tr w:rsidR="00480F9C" w:rsidRPr="00AE728C" w:rsidTr="00BC2049">
        <w:trPr>
          <w:trHeight w:val="300"/>
        </w:trPr>
        <w:tc>
          <w:tcPr>
            <w:tcW w:w="227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AE728C">
              <w:rPr>
                <w:sz w:val="20"/>
                <w:szCs w:val="20"/>
              </w:rPr>
              <w:t>1</w:t>
            </w:r>
          </w:p>
        </w:tc>
        <w:tc>
          <w:tcPr>
            <w:tcW w:w="2219" w:type="pct"/>
          </w:tcPr>
          <w:p w:rsidR="00480F9C" w:rsidRPr="00AE728C" w:rsidRDefault="00480F9C" w:rsidP="00CD6272">
            <w:pPr>
              <w:pStyle w:val="BodyTex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ОСС</w:t>
            </w:r>
            <w:r w:rsidRPr="00AE728C">
              <w:rPr>
                <w:b w:val="0"/>
                <w:sz w:val="20"/>
                <w:szCs w:val="20"/>
              </w:rPr>
              <w:t xml:space="preserve"> НСА, ул. ”Акад. Стефан Младенов” 21</w:t>
            </w:r>
            <w:r>
              <w:rPr>
                <w:b w:val="0"/>
                <w:sz w:val="20"/>
                <w:szCs w:val="20"/>
                <w:lang w:val="en-US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Закрита площ</w:t>
            </w:r>
          </w:p>
        </w:tc>
        <w:tc>
          <w:tcPr>
            <w:tcW w:w="852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</w:t>
            </w:r>
            <w:r w:rsidRPr="00AE728C">
              <w:rPr>
                <w:sz w:val="20"/>
                <w:szCs w:val="20"/>
              </w:rPr>
              <w:t xml:space="preserve"> кв.м.</w:t>
            </w:r>
          </w:p>
        </w:tc>
        <w:tc>
          <w:tcPr>
            <w:tcW w:w="1702" w:type="pct"/>
          </w:tcPr>
          <w:p w:rsidR="00480F9C" w:rsidRPr="00AE728C" w:rsidRDefault="00480F9C" w:rsidP="00CD6272">
            <w:pPr>
              <w:pStyle w:val="BodyText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1200.00 лева с ДДС</w:t>
            </w:r>
          </w:p>
        </w:tc>
      </w:tr>
      <w:tr w:rsidR="00480F9C" w:rsidRPr="00AE728C" w:rsidTr="00BC2049">
        <w:trPr>
          <w:trHeight w:val="300"/>
        </w:trPr>
        <w:tc>
          <w:tcPr>
            <w:tcW w:w="227" w:type="pct"/>
          </w:tcPr>
          <w:p w:rsidR="00480F9C" w:rsidRPr="00AE728C" w:rsidRDefault="00480F9C" w:rsidP="00CD627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219" w:type="pct"/>
          </w:tcPr>
          <w:p w:rsidR="00480F9C" w:rsidRDefault="00480F9C" w:rsidP="00CD6272">
            <w:pPr>
              <w:pStyle w:val="BodyTex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Открити площи </w:t>
            </w:r>
            <w:r>
              <w:rPr>
                <w:b w:val="0"/>
                <w:sz w:val="20"/>
                <w:szCs w:val="28"/>
              </w:rPr>
              <w:t>за периода 01.04.-30.09</w:t>
            </w:r>
          </w:p>
        </w:tc>
        <w:tc>
          <w:tcPr>
            <w:tcW w:w="852" w:type="pct"/>
          </w:tcPr>
          <w:p w:rsidR="00480F9C" w:rsidRDefault="00480F9C" w:rsidP="00CD627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 кв.м.</w:t>
            </w:r>
          </w:p>
        </w:tc>
        <w:tc>
          <w:tcPr>
            <w:tcW w:w="1702" w:type="pct"/>
          </w:tcPr>
          <w:p w:rsidR="00480F9C" w:rsidRPr="00AE728C" w:rsidRDefault="00480F9C" w:rsidP="00CD6272">
            <w:pPr>
              <w:pStyle w:val="BodyText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360.00 лева с ДДС</w:t>
            </w:r>
          </w:p>
        </w:tc>
      </w:tr>
    </w:tbl>
    <w:p w:rsidR="00480F9C" w:rsidRPr="00BC2049" w:rsidRDefault="00480F9C" w:rsidP="000C415E">
      <w:pPr>
        <w:ind w:firstLine="454"/>
        <w:jc w:val="both"/>
        <w:rPr>
          <w:b/>
        </w:rPr>
      </w:pPr>
      <w:r w:rsidRPr="00BC2049">
        <w:rPr>
          <w:b/>
        </w:rPr>
        <w:t>Отделно от наемната цена, се дължи и заплаща ел.енергия, вода и ТБО.</w:t>
      </w:r>
    </w:p>
    <w:p w:rsidR="00480F9C" w:rsidRPr="009242E5" w:rsidRDefault="00480F9C" w:rsidP="000C415E">
      <w:pPr>
        <w:ind w:firstLine="454"/>
        <w:jc w:val="both"/>
      </w:pPr>
      <w:r w:rsidRPr="009242E5">
        <w:rPr>
          <w:b/>
        </w:rPr>
        <w:t xml:space="preserve">Срок на договора: </w:t>
      </w:r>
      <w:r>
        <w:rPr>
          <w:bCs/>
        </w:rPr>
        <w:t>до 31.12.202</w:t>
      </w:r>
      <w:r>
        <w:rPr>
          <w:bCs/>
          <w:lang w:val="en-US"/>
        </w:rPr>
        <w:t>9</w:t>
      </w:r>
      <w:r w:rsidRPr="009242E5">
        <w:rPr>
          <w:bCs/>
        </w:rPr>
        <w:t xml:space="preserve"> г</w:t>
      </w:r>
      <w:r w:rsidRPr="009242E5">
        <w:t>.</w:t>
      </w:r>
    </w:p>
    <w:p w:rsidR="00480F9C" w:rsidRDefault="00480F9C" w:rsidP="0083669D">
      <w:pPr>
        <w:ind w:firstLine="454"/>
        <w:jc w:val="both"/>
        <w:rPr>
          <w:b/>
          <w:lang w:val="en-US"/>
        </w:rPr>
      </w:pPr>
      <w:r w:rsidRPr="00625F6B">
        <w:rPr>
          <w:b/>
          <w:bCs/>
        </w:rPr>
        <w:t xml:space="preserve">Не се допуска подаване на оферта само за </w:t>
      </w:r>
      <w:r>
        <w:rPr>
          <w:b/>
          <w:bCs/>
        </w:rPr>
        <w:t>една от двете площи</w:t>
      </w:r>
      <w:r w:rsidRPr="00625F6B">
        <w:rPr>
          <w:b/>
          <w:bCs/>
        </w:rPr>
        <w:t>.</w:t>
      </w:r>
    </w:p>
    <w:p w:rsidR="00480F9C" w:rsidRPr="009242E5" w:rsidRDefault="00480F9C" w:rsidP="0083669D">
      <w:pPr>
        <w:ind w:firstLine="454"/>
        <w:jc w:val="both"/>
      </w:pPr>
      <w:r w:rsidRPr="009242E5">
        <w:rPr>
          <w:b/>
        </w:rPr>
        <w:t xml:space="preserve">Участници в търга: </w:t>
      </w:r>
      <w:r w:rsidRPr="009242E5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480F9C" w:rsidRPr="009242E5" w:rsidRDefault="00480F9C" w:rsidP="0083669D">
      <w:pPr>
        <w:ind w:firstLine="454"/>
        <w:jc w:val="both"/>
        <w:rPr>
          <w:b/>
          <w:bCs/>
        </w:rPr>
      </w:pPr>
    </w:p>
    <w:p w:rsidR="00480F9C" w:rsidRPr="009242E5" w:rsidRDefault="00480F9C" w:rsidP="00033FB7">
      <w:pPr>
        <w:ind w:firstLine="454"/>
        <w:jc w:val="both"/>
      </w:pPr>
      <w:r w:rsidRPr="009242E5">
        <w:rPr>
          <w:b/>
          <w:bCs/>
        </w:rPr>
        <w:t>ІІ. ЗАКУПУВАНЕ НА ТРЪЖНА ДОКУМЕНТАЦИЯ</w:t>
      </w:r>
    </w:p>
    <w:p w:rsidR="00480F9C" w:rsidRPr="009242E5" w:rsidRDefault="00480F9C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>Тръжната документация може да се закупува всеки работен за НСА ден от 10.00 ч. до 12.00 ч. и от 1</w:t>
      </w:r>
      <w:r>
        <w:rPr>
          <w:b w:val="0"/>
          <w:bCs w:val="0"/>
          <w:sz w:val="24"/>
        </w:rPr>
        <w:t xml:space="preserve">3.00 ч. до 15.00 ч. в срок до </w:t>
      </w:r>
      <w:r w:rsidRPr="00E36C04">
        <w:rPr>
          <w:bCs w:val="0"/>
          <w:sz w:val="24"/>
        </w:rPr>
        <w:t>24.02.2020</w:t>
      </w:r>
      <w:r w:rsidRPr="009242E5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60.00 лв. с ДДС. </w:t>
      </w:r>
    </w:p>
    <w:p w:rsidR="00480F9C" w:rsidRPr="009242E5" w:rsidRDefault="00480F9C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480F9C" w:rsidRPr="009242E5" w:rsidRDefault="00480F9C" w:rsidP="00033FB7">
      <w:pPr>
        <w:pStyle w:val="BodyText"/>
        <w:ind w:firstLine="454"/>
        <w:rPr>
          <w:b w:val="0"/>
          <w:bCs w:val="0"/>
        </w:rPr>
      </w:pPr>
    </w:p>
    <w:p w:rsidR="00480F9C" w:rsidRPr="009242E5" w:rsidRDefault="00480F9C" w:rsidP="00033FB7">
      <w:pPr>
        <w:ind w:firstLine="454"/>
        <w:jc w:val="both"/>
      </w:pPr>
      <w:r w:rsidRPr="009242E5">
        <w:rPr>
          <w:b/>
          <w:bCs/>
        </w:rPr>
        <w:t>ІІІ. ОГЛЕД НА ОБЕКТА</w:t>
      </w:r>
    </w:p>
    <w:p w:rsidR="00480F9C" w:rsidRPr="009242E5" w:rsidRDefault="00480F9C" w:rsidP="00033FB7">
      <w:pPr>
        <w:ind w:firstLine="454"/>
        <w:jc w:val="both"/>
        <w:rPr>
          <w:b/>
          <w:bCs/>
        </w:rPr>
      </w:pPr>
      <w:r>
        <w:t>Оглед на помещението</w:t>
      </w:r>
      <w:r w:rsidRPr="009242E5">
        <w:t xml:space="preserve">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24.02.2020</w:t>
      </w:r>
      <w:r w:rsidRPr="009242E5">
        <w:rPr>
          <w:b/>
          <w:bCs/>
        </w:rPr>
        <w:t xml:space="preserve"> г.</w:t>
      </w:r>
    </w:p>
    <w:p w:rsidR="00480F9C" w:rsidRPr="009242E5" w:rsidRDefault="00480F9C" w:rsidP="00033FB7">
      <w:pPr>
        <w:ind w:firstLine="454"/>
        <w:jc w:val="both"/>
        <w:rPr>
          <w:b/>
          <w:bCs/>
        </w:rPr>
      </w:pPr>
    </w:p>
    <w:p w:rsidR="00480F9C" w:rsidRPr="009242E5" w:rsidRDefault="00480F9C" w:rsidP="00033FB7">
      <w:pPr>
        <w:ind w:firstLine="454"/>
        <w:jc w:val="both"/>
        <w:rPr>
          <w:b/>
          <w:bCs/>
          <w:caps/>
        </w:rPr>
      </w:pPr>
      <w:r w:rsidRPr="009242E5">
        <w:rPr>
          <w:b/>
          <w:bCs/>
        </w:rPr>
        <w:t>ІV.</w:t>
      </w:r>
      <w:r w:rsidRPr="009242E5">
        <w:rPr>
          <w:b/>
          <w:bCs/>
          <w:caps/>
        </w:rPr>
        <w:t xml:space="preserve"> ДЕПОЗИТ за УЧАСТИЕ.</w:t>
      </w:r>
    </w:p>
    <w:p w:rsidR="00480F9C" w:rsidRPr="009242E5" w:rsidRDefault="00480F9C" w:rsidP="00033FB7">
      <w:pPr>
        <w:ind w:firstLine="454"/>
        <w:jc w:val="both"/>
      </w:pPr>
      <w:r w:rsidRPr="009242E5">
        <w:t xml:space="preserve">Участниците в търга следва да внесат депозит за участие в размер на </w:t>
      </w:r>
      <w:r w:rsidRPr="009242E5">
        <w:rPr>
          <w:b/>
        </w:rPr>
        <w:t>300</w:t>
      </w:r>
      <w:r w:rsidRPr="009242E5">
        <w:t xml:space="preserve"> лв. в стая № 209 в Ректората на НСА или </w:t>
      </w:r>
      <w:r w:rsidRPr="009242E5">
        <w:rPr>
          <w:b/>
        </w:rPr>
        <w:t>по банкова сметка</w:t>
      </w:r>
      <w:r w:rsidRPr="009242E5">
        <w:t xml:space="preserve"> BG74BNBG96613300175101, BNBGBGSD БНБ ЦУ.</w:t>
      </w:r>
    </w:p>
    <w:p w:rsidR="00480F9C" w:rsidRPr="009242E5" w:rsidRDefault="00480F9C" w:rsidP="00033FB7">
      <w:pPr>
        <w:ind w:firstLine="454"/>
        <w:jc w:val="both"/>
      </w:pPr>
      <w:r w:rsidRPr="009242E5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480F9C" w:rsidRPr="009242E5" w:rsidRDefault="00480F9C" w:rsidP="00033FB7">
      <w:pPr>
        <w:ind w:firstLine="454"/>
        <w:jc w:val="both"/>
      </w:pPr>
      <w:r w:rsidRPr="009242E5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480F9C" w:rsidRPr="009242E5" w:rsidRDefault="00480F9C" w:rsidP="000C415E">
      <w:pPr>
        <w:pStyle w:val="BodyText2"/>
        <w:ind w:firstLine="454"/>
        <w:rPr>
          <w:sz w:val="24"/>
        </w:rPr>
      </w:pPr>
    </w:p>
    <w:p w:rsidR="00480F9C" w:rsidRPr="009242E5" w:rsidRDefault="00480F9C" w:rsidP="000C415E">
      <w:pPr>
        <w:pStyle w:val="BodyText2"/>
        <w:ind w:firstLine="454"/>
        <w:rPr>
          <w:b/>
          <w:sz w:val="24"/>
        </w:rPr>
      </w:pPr>
      <w:r w:rsidRPr="009242E5">
        <w:rPr>
          <w:b/>
          <w:sz w:val="24"/>
        </w:rPr>
        <w:t>V. ИЗИСКВАНИЯ ПРИ ИЗГОТВЯНЕ НА ОФЕРТАТА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1. Участниците в търга следва да внесат </w:t>
      </w:r>
      <w:r w:rsidRPr="009242E5">
        <w:rPr>
          <w:u w:val="single"/>
        </w:rPr>
        <w:t>писмено предложение</w:t>
      </w:r>
      <w:r w:rsidRPr="009242E5">
        <w:t xml:space="preserve"> (заявление за участие) (основен плик) в запечатан плик, върху който </w:t>
      </w:r>
      <w:r w:rsidRPr="009242E5">
        <w:rPr>
          <w:b/>
          <w:bCs/>
        </w:rPr>
        <w:t>задължително се отбелязват:</w:t>
      </w:r>
    </w:p>
    <w:p w:rsidR="00480F9C" w:rsidRPr="00B8256D" w:rsidRDefault="00480F9C" w:rsidP="006C380B">
      <w:pPr>
        <w:ind w:firstLine="454"/>
        <w:jc w:val="both"/>
        <w:rPr>
          <w:b/>
        </w:rPr>
      </w:pPr>
      <w:r w:rsidRPr="009242E5">
        <w:t>1.1. Цялостното наименова</w:t>
      </w:r>
      <w:r>
        <w:t xml:space="preserve">ние на обекта, предмет на търга: </w:t>
      </w:r>
      <w:r>
        <w:rPr>
          <w:b/>
        </w:rPr>
        <w:t>Обособена позиция №1</w:t>
      </w:r>
      <w:r w:rsidRPr="00B8256D">
        <w:rPr>
          <w:b/>
        </w:rPr>
        <w:t xml:space="preserve">: </w:t>
      </w:r>
      <w:r w:rsidRPr="00BE6AAD">
        <w:rPr>
          <w:b/>
        </w:rPr>
        <w:t>Помещение и прилежащи открити площи за търговска/нетърговска дейност</w:t>
      </w:r>
      <w:r>
        <w:rPr>
          <w:b/>
        </w:rPr>
        <w:t xml:space="preserve">, закрита площ – </w:t>
      </w:r>
      <w:smartTag w:uri="urn:schemas-microsoft-com:office:smarttags" w:element="metricconverter">
        <w:smartTagPr>
          <w:attr w:name="ProductID" w:val="164 кв. м"/>
        </w:smartTagPr>
        <w:r>
          <w:rPr>
            <w:b/>
          </w:rPr>
          <w:t>164 кв. м</w:t>
        </w:r>
      </w:smartTag>
      <w:r>
        <w:rPr>
          <w:b/>
        </w:rPr>
        <w:t xml:space="preserve">. и  открити площи </w:t>
      </w:r>
      <w:smartTag w:uri="urn:schemas-microsoft-com:office:smarttags" w:element="metricconverter">
        <w:smartTagPr>
          <w:attr w:name="ProductID" w:val="164 кв. м"/>
        </w:smartTagPr>
        <w:r>
          <w:rPr>
            <w:b/>
          </w:rPr>
          <w:t>164 кв. м</w:t>
        </w:r>
      </w:smartTag>
      <w:r>
        <w:rPr>
          <w:b/>
        </w:rPr>
        <w:t xml:space="preserve">. </w:t>
      </w:r>
    </w:p>
    <w:p w:rsidR="00480F9C" w:rsidRPr="009242E5" w:rsidRDefault="00480F9C" w:rsidP="006C380B">
      <w:pPr>
        <w:ind w:firstLine="454"/>
        <w:jc w:val="both"/>
      </w:pPr>
      <w:r w:rsidRPr="009242E5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480F9C" w:rsidRPr="009242E5" w:rsidRDefault="00480F9C" w:rsidP="006C380B">
      <w:pPr>
        <w:ind w:firstLine="454"/>
        <w:jc w:val="both"/>
      </w:pPr>
      <w:r w:rsidRPr="009242E5">
        <w:t>2. В основния плик участниците задължително прилагат: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2.1. Декларация </w:t>
      </w:r>
      <w:r>
        <w:rPr>
          <w:b/>
        </w:rPr>
        <w:t>Oбразец Д_2020</w:t>
      </w:r>
      <w:r w:rsidRPr="009242E5">
        <w:t>, в основния плик.</w:t>
      </w:r>
    </w:p>
    <w:p w:rsidR="00480F9C" w:rsidRPr="009242E5" w:rsidRDefault="00480F9C" w:rsidP="006C380B">
      <w:pPr>
        <w:ind w:firstLine="454"/>
        <w:jc w:val="both"/>
      </w:pPr>
      <w:r w:rsidRPr="009242E5">
        <w:t>2.2. Копие от квитанция за закупена тръжна документация, в основния плик.</w:t>
      </w:r>
    </w:p>
    <w:p w:rsidR="00480F9C" w:rsidRPr="009242E5" w:rsidRDefault="00480F9C" w:rsidP="006C380B">
      <w:pPr>
        <w:ind w:firstLine="454"/>
        <w:jc w:val="both"/>
      </w:pPr>
      <w:r w:rsidRPr="009242E5">
        <w:t>2.3. Копие от вносна бележка за внесен депозит за участие в търга, в основния плик.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2.5.1. Предлаганата от участника наемна цена </w:t>
      </w:r>
      <w:r w:rsidRPr="009242E5">
        <w:rPr>
          <w:b/>
        </w:rPr>
        <w:t xml:space="preserve">Образец </w:t>
      </w:r>
      <w:r>
        <w:rPr>
          <w:b/>
        </w:rPr>
        <w:t>ОП1 Ц_2020</w:t>
      </w:r>
      <w:r w:rsidRPr="009242E5">
        <w:rPr>
          <w:b/>
        </w:rPr>
        <w:t xml:space="preserve"> </w:t>
      </w:r>
      <w:r w:rsidRPr="009242E5">
        <w:t>следва да се представи в отделен запечатан непрозрачен плик, с надпис „</w:t>
      </w:r>
      <w:r w:rsidRPr="009242E5">
        <w:rPr>
          <w:b/>
        </w:rPr>
        <w:t>Предлагана цена</w:t>
      </w:r>
      <w:r w:rsidRPr="009242E5">
        <w:t xml:space="preserve">”, който се поставя в основния плик. </w:t>
      </w:r>
    </w:p>
    <w:p w:rsidR="00480F9C" w:rsidRPr="009242E5" w:rsidRDefault="00480F9C" w:rsidP="006C380B">
      <w:pPr>
        <w:ind w:firstLine="454"/>
        <w:jc w:val="both"/>
      </w:pPr>
      <w:r w:rsidRPr="009242E5">
        <w:t>2.5.2. Няма да бъдат допускани и няма да бъдат разглеждани варианти.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2.6. Протокол за извършен оглед </w:t>
      </w:r>
      <w:r w:rsidRPr="009242E5">
        <w:rPr>
          <w:b/>
        </w:rPr>
        <w:t xml:space="preserve">Образец </w:t>
      </w:r>
      <w:r>
        <w:rPr>
          <w:b/>
        </w:rPr>
        <w:t>ОП1 П_2020</w:t>
      </w:r>
      <w:r w:rsidRPr="009242E5">
        <w:t>, който се поставя в основния плик.</w:t>
      </w:r>
    </w:p>
    <w:p w:rsidR="00480F9C" w:rsidRPr="009242E5" w:rsidRDefault="00480F9C" w:rsidP="006C380B">
      <w:pPr>
        <w:ind w:firstLine="454"/>
        <w:jc w:val="both"/>
      </w:pPr>
      <w:r w:rsidRPr="009242E5">
        <w:t>3. Всички документи следва да бъдат подписани от представляващите участника и подпечатани.</w:t>
      </w:r>
    </w:p>
    <w:p w:rsidR="00480F9C" w:rsidRPr="009242E5" w:rsidRDefault="00480F9C" w:rsidP="006C380B">
      <w:pPr>
        <w:ind w:firstLine="454"/>
        <w:jc w:val="both"/>
      </w:pPr>
      <w:r w:rsidRPr="009242E5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5. Участникът няма право да изменя съдържанието на образците на документите. </w:t>
      </w:r>
    </w:p>
    <w:p w:rsidR="00480F9C" w:rsidRPr="009242E5" w:rsidRDefault="00480F9C" w:rsidP="006C380B">
      <w:pPr>
        <w:ind w:firstLine="454"/>
        <w:jc w:val="both"/>
      </w:pPr>
      <w:r w:rsidRPr="009242E5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480F9C" w:rsidRPr="009242E5" w:rsidRDefault="00480F9C" w:rsidP="006C380B">
      <w:pPr>
        <w:ind w:firstLine="454"/>
        <w:jc w:val="both"/>
      </w:pPr>
    </w:p>
    <w:p w:rsidR="00480F9C" w:rsidRPr="009242E5" w:rsidRDefault="00480F9C" w:rsidP="000C415E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VI. Място и срок за подаване на предложенията</w:t>
      </w:r>
    </w:p>
    <w:p w:rsidR="00480F9C" w:rsidRPr="009242E5" w:rsidRDefault="00480F9C" w:rsidP="00033FB7">
      <w:pPr>
        <w:ind w:firstLine="454"/>
        <w:jc w:val="both"/>
      </w:pPr>
      <w:r w:rsidRPr="009242E5">
        <w:t xml:space="preserve">1. </w:t>
      </w:r>
      <w:r>
        <w:t>Заявленията за участие</w:t>
      </w:r>
      <w:r w:rsidRPr="009242E5">
        <w:t xml:space="preserve"> се подават </w:t>
      </w:r>
      <w:r>
        <w:t xml:space="preserve">всеки работен ден </w:t>
      </w:r>
      <w:r w:rsidRPr="009242E5">
        <w:t xml:space="preserve">до 16.00 ч. на </w:t>
      </w:r>
      <w:r>
        <w:rPr>
          <w:b/>
          <w:bCs/>
        </w:rPr>
        <w:t>24.02.2020</w:t>
      </w:r>
      <w:r w:rsidRPr="009242E5">
        <w:rPr>
          <w:b/>
          <w:bCs/>
        </w:rPr>
        <w:t xml:space="preserve"> г.</w:t>
      </w:r>
      <w:r w:rsidRPr="009242E5">
        <w:t xml:space="preserve"> в Ректората на НСА “Васил Левски”, </w:t>
      </w:r>
      <w:r w:rsidRPr="009242E5">
        <w:rPr>
          <w:spacing w:val="-12"/>
        </w:rPr>
        <w:t xml:space="preserve">ул. ”Акад. Стефан Младенов” 21, </w:t>
      </w:r>
      <w:r w:rsidRPr="009242E5">
        <w:t xml:space="preserve">Студентски град, София, стая 111 – </w:t>
      </w:r>
      <w:r w:rsidRPr="009242E5">
        <w:rPr>
          <w:b/>
        </w:rPr>
        <w:t>Деловодство</w:t>
      </w:r>
      <w:r w:rsidRPr="009242E5">
        <w:t>.</w:t>
      </w:r>
    </w:p>
    <w:p w:rsidR="00480F9C" w:rsidRPr="009242E5" w:rsidRDefault="00480F9C" w:rsidP="00033FB7">
      <w:pPr>
        <w:ind w:firstLine="454"/>
        <w:jc w:val="both"/>
      </w:pPr>
      <w:r w:rsidRPr="009242E5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480F9C" w:rsidRPr="009242E5" w:rsidRDefault="00480F9C" w:rsidP="00033FB7">
      <w:pPr>
        <w:ind w:firstLine="454"/>
        <w:jc w:val="both"/>
      </w:pPr>
    </w:p>
    <w:p w:rsidR="00480F9C" w:rsidRPr="009242E5" w:rsidRDefault="00480F9C" w:rsidP="00033FB7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VІІ. разглеждане на предложенията.</w:t>
      </w:r>
    </w:p>
    <w:p w:rsidR="00480F9C" w:rsidRPr="009242E5" w:rsidRDefault="00480F9C" w:rsidP="00033FB7">
      <w:pPr>
        <w:ind w:firstLine="454"/>
        <w:jc w:val="both"/>
      </w:pPr>
      <w:r w:rsidRPr="009242E5">
        <w:t xml:space="preserve">Търгът ще се проведе на </w:t>
      </w:r>
      <w:r>
        <w:rPr>
          <w:b/>
          <w:bCs/>
        </w:rPr>
        <w:t>25.02.2020</w:t>
      </w:r>
      <w:r w:rsidRPr="009242E5">
        <w:rPr>
          <w:b/>
          <w:bCs/>
        </w:rPr>
        <w:t xml:space="preserve"> г. </w:t>
      </w:r>
      <w:r w:rsidRPr="009242E5">
        <w:t xml:space="preserve">от </w:t>
      </w:r>
      <w:r w:rsidRPr="009242E5">
        <w:rPr>
          <w:b/>
          <w:caps/>
        </w:rPr>
        <w:t>11.00</w:t>
      </w:r>
      <w:r>
        <w:t xml:space="preserve"> ч. в Кабинет 301, ет.3</w:t>
      </w:r>
      <w:r w:rsidRPr="009242E5">
        <w:t xml:space="preserve">, Ректорат НСА “Васил Левски”,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.</w:t>
      </w:r>
    </w:p>
    <w:p w:rsidR="00480F9C" w:rsidRPr="009242E5" w:rsidRDefault="00480F9C" w:rsidP="006C380B">
      <w:pPr>
        <w:ind w:firstLine="454"/>
        <w:jc w:val="both"/>
      </w:pPr>
      <w:r w:rsidRPr="009242E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480F9C" w:rsidRPr="009242E5" w:rsidRDefault="00480F9C" w:rsidP="006C380B">
      <w:pPr>
        <w:ind w:firstLine="454"/>
        <w:jc w:val="both"/>
      </w:pPr>
      <w:r w:rsidRPr="009242E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242E5">
        <w:rPr>
          <w:caps/>
        </w:rPr>
        <w:t>под</w:t>
      </w:r>
      <w:r w:rsidRPr="009242E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480F9C" w:rsidRPr="009242E5" w:rsidRDefault="00480F9C" w:rsidP="006C380B">
      <w:pPr>
        <w:ind w:firstLine="454"/>
        <w:jc w:val="both"/>
      </w:pPr>
      <w:r w:rsidRPr="009242E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480F9C" w:rsidRPr="009242E5" w:rsidRDefault="00480F9C" w:rsidP="006C380B">
      <w:pPr>
        <w:ind w:firstLine="454"/>
        <w:jc w:val="both"/>
      </w:pPr>
    </w:p>
    <w:p w:rsidR="00480F9C" w:rsidRPr="009242E5" w:rsidRDefault="00480F9C" w:rsidP="000C415E">
      <w:pPr>
        <w:ind w:firstLine="454"/>
        <w:jc w:val="both"/>
      </w:pPr>
      <w:r w:rsidRPr="009242E5">
        <w:rPr>
          <w:b/>
          <w:caps/>
        </w:rPr>
        <w:t>VIII. Сключване на договор за наем</w:t>
      </w:r>
    </w:p>
    <w:p w:rsidR="00480F9C" w:rsidRPr="009242E5" w:rsidRDefault="00480F9C" w:rsidP="006C380B">
      <w:pPr>
        <w:ind w:firstLine="454"/>
        <w:jc w:val="both"/>
        <w:rPr>
          <w:b/>
        </w:rPr>
      </w:pPr>
      <w:r w:rsidRPr="009242E5"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9842F9">
        <w:rPr>
          <w:b/>
        </w:rPr>
        <w:t xml:space="preserve">два месечни наема с включен ДДС за закритата площ и един месечен наем с включен ДДС за </w:t>
      </w:r>
      <w:r>
        <w:rPr>
          <w:b/>
          <w:lang w:val="en-US"/>
        </w:rPr>
        <w:t>o</w:t>
      </w:r>
      <w:r>
        <w:rPr>
          <w:b/>
        </w:rPr>
        <w:t>т</w:t>
      </w:r>
      <w:r w:rsidRPr="009842F9">
        <w:rPr>
          <w:b/>
        </w:rPr>
        <w:t>критите площи</w:t>
      </w:r>
      <w:r w:rsidRPr="009242E5">
        <w:rPr>
          <w:b/>
        </w:rPr>
        <w:t>.</w:t>
      </w:r>
    </w:p>
    <w:p w:rsidR="00480F9C" w:rsidRPr="009242E5" w:rsidRDefault="00480F9C" w:rsidP="006C380B">
      <w:pPr>
        <w:tabs>
          <w:tab w:val="num" w:pos="1440"/>
        </w:tabs>
        <w:ind w:firstLine="454"/>
        <w:jc w:val="both"/>
      </w:pPr>
      <w:r w:rsidRPr="009242E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80F9C" w:rsidRPr="009242E5" w:rsidRDefault="00480F9C" w:rsidP="006F3DC3">
      <w:pPr>
        <w:tabs>
          <w:tab w:val="num" w:pos="1440"/>
        </w:tabs>
        <w:ind w:firstLine="454"/>
        <w:jc w:val="both"/>
      </w:pPr>
      <w:r w:rsidRPr="009242E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80F9C" w:rsidRPr="009242E5" w:rsidRDefault="00480F9C" w:rsidP="006C380B">
      <w:pPr>
        <w:tabs>
          <w:tab w:val="num" w:pos="1440"/>
        </w:tabs>
        <w:ind w:firstLine="454"/>
        <w:jc w:val="both"/>
      </w:pPr>
    </w:p>
    <w:p w:rsidR="00480F9C" w:rsidRPr="009242E5" w:rsidRDefault="00480F9C" w:rsidP="000C415E">
      <w:pPr>
        <w:ind w:firstLine="454"/>
        <w:jc w:val="both"/>
      </w:pPr>
      <w:r w:rsidRPr="009242E5">
        <w:rPr>
          <w:b/>
          <w:bCs/>
        </w:rPr>
        <w:t>ІХ. ЗАДЪЛЖИТЕЛНИ ИЗИСКВАНИЯ КЪМ ИЗБРАНИЯ УЧАСТНИК</w:t>
      </w:r>
    </w:p>
    <w:p w:rsidR="00480F9C" w:rsidRPr="009242E5" w:rsidRDefault="00480F9C" w:rsidP="000C415E">
      <w:pPr>
        <w:ind w:firstLine="454"/>
        <w:jc w:val="both"/>
      </w:pPr>
      <w:r w:rsidRPr="009242E5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480F9C" w:rsidRPr="009242E5" w:rsidRDefault="00480F9C" w:rsidP="000C415E">
      <w:pPr>
        <w:numPr>
          <w:ilvl w:val="0"/>
          <w:numId w:val="1"/>
        </w:numPr>
        <w:ind w:left="0" w:firstLine="454"/>
        <w:jc w:val="both"/>
      </w:pPr>
      <w:r w:rsidRPr="009242E5">
        <w:t>Отдаваното помещение следва да се използва по предназначение, а именно – търговска или нетърговска дейност.</w:t>
      </w:r>
    </w:p>
    <w:p w:rsidR="00480F9C" w:rsidRPr="009242E5" w:rsidRDefault="00480F9C" w:rsidP="000C415E">
      <w:pPr>
        <w:numPr>
          <w:ilvl w:val="0"/>
          <w:numId w:val="1"/>
        </w:numPr>
        <w:ind w:left="0" w:firstLine="454"/>
        <w:jc w:val="both"/>
      </w:pPr>
      <w:r w:rsidRPr="009242E5">
        <w:t>Да се спазват всички хигиенни норми, охранителен режим и вътрешен ред въведени от НСА.</w:t>
      </w:r>
    </w:p>
    <w:p w:rsidR="00480F9C" w:rsidRPr="009242E5" w:rsidRDefault="00480F9C" w:rsidP="000C415E">
      <w:pPr>
        <w:numPr>
          <w:ilvl w:val="0"/>
          <w:numId w:val="1"/>
        </w:numPr>
        <w:ind w:left="0" w:firstLine="454"/>
        <w:jc w:val="both"/>
      </w:pPr>
      <w:r w:rsidRPr="009242E5">
        <w:t>Наемателят поддържа за негова сметка в изправност цялото оборудване и монтирани ел.системи, В и К и други, находящи се в обекта, в случай, че има такива.</w:t>
      </w:r>
    </w:p>
    <w:p w:rsidR="00480F9C" w:rsidRPr="009242E5" w:rsidRDefault="00480F9C" w:rsidP="000C415E">
      <w:pPr>
        <w:numPr>
          <w:ilvl w:val="0"/>
          <w:numId w:val="1"/>
        </w:numPr>
        <w:ind w:left="0" w:firstLine="454"/>
        <w:jc w:val="both"/>
      </w:pPr>
      <w:r w:rsidRPr="009242E5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480F9C" w:rsidRPr="009242E5" w:rsidRDefault="00480F9C" w:rsidP="000C415E">
      <w:pPr>
        <w:numPr>
          <w:ilvl w:val="0"/>
          <w:numId w:val="1"/>
        </w:numPr>
        <w:ind w:left="0" w:firstLine="454"/>
        <w:jc w:val="both"/>
      </w:pPr>
      <w:r w:rsidRPr="009242E5">
        <w:t>Общи условия, с които Наемателят се задължава да спазва: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Наемът се заплаща авансово до 28 число на предходния месец, за който се дължи;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Във връзка с изчисляването на консумирани ел.енергия, такса смет и вода, наемателят с</w:t>
      </w:r>
      <w:r>
        <w:t>е задължава да монтира водомери</w:t>
      </w:r>
      <w:r w:rsidRPr="009242E5">
        <w:t xml:space="preserve"> и електромер и сключи договор с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9242E5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480F9C" w:rsidRPr="00E959B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59B5"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480F9C" w:rsidRPr="009242E5" w:rsidRDefault="00480F9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80F9C" w:rsidRPr="009242E5" w:rsidRDefault="00480F9C" w:rsidP="007048E6">
      <w:pPr>
        <w:ind w:firstLine="454"/>
        <w:jc w:val="both"/>
        <w:rPr>
          <w:b/>
        </w:rPr>
      </w:pPr>
      <w:r w:rsidRPr="009242E5">
        <w:t>Приложение: Декларация Oбразец Д</w:t>
      </w:r>
      <w:r>
        <w:rPr>
          <w:b/>
        </w:rPr>
        <w:t>_2020</w:t>
      </w:r>
      <w:r w:rsidRPr="009242E5">
        <w:rPr>
          <w:b/>
        </w:rPr>
        <w:t xml:space="preserve">, </w:t>
      </w:r>
      <w:r w:rsidRPr="009242E5">
        <w:t>Договор за наем</w:t>
      </w:r>
      <w:r w:rsidRPr="009242E5">
        <w:rPr>
          <w:b/>
        </w:rPr>
        <w:t xml:space="preserve">, </w:t>
      </w:r>
      <w:r w:rsidRPr="009242E5">
        <w:t xml:space="preserve">Наемна цена </w:t>
      </w:r>
      <w:r w:rsidRPr="009242E5">
        <w:rPr>
          <w:b/>
        </w:rPr>
        <w:t xml:space="preserve">Образец </w:t>
      </w:r>
      <w:r>
        <w:rPr>
          <w:b/>
        </w:rPr>
        <w:t>ОП1 Ц_2020</w:t>
      </w:r>
      <w:r w:rsidRPr="009242E5">
        <w:rPr>
          <w:b/>
        </w:rPr>
        <w:t xml:space="preserve">, </w:t>
      </w:r>
      <w:r w:rsidRPr="009242E5">
        <w:t xml:space="preserve">Протокол за извършен оглед </w:t>
      </w:r>
      <w:r w:rsidRPr="009242E5">
        <w:rPr>
          <w:b/>
        </w:rPr>
        <w:t xml:space="preserve">Образец </w:t>
      </w:r>
      <w:r>
        <w:rPr>
          <w:b/>
        </w:rPr>
        <w:t>ОП1 П_2020</w:t>
      </w:r>
      <w:r w:rsidRPr="009242E5">
        <w:rPr>
          <w:b/>
        </w:rPr>
        <w:t xml:space="preserve">. </w:t>
      </w:r>
      <w:r w:rsidRPr="009242E5">
        <w:t xml:space="preserve">Настоящата документация е неразделна част от </w:t>
      </w:r>
      <w:r>
        <w:rPr>
          <w:b/>
        </w:rPr>
        <w:t>Заповед №ЗП–48/20.01.2020</w:t>
      </w:r>
      <w:r w:rsidRPr="009242E5">
        <w:rPr>
          <w:b/>
        </w:rPr>
        <w:t xml:space="preserve"> г.</w:t>
      </w:r>
    </w:p>
    <w:p w:rsidR="00480F9C" w:rsidRPr="009242E5" w:rsidRDefault="00480F9C" w:rsidP="007048E6">
      <w:pPr>
        <w:ind w:firstLine="454"/>
        <w:jc w:val="both"/>
      </w:pPr>
      <w:r w:rsidRPr="009242E5">
        <w:t>Информация по документацията и заплащане на сумите по нея: 0893396353 - Георгиева;</w:t>
      </w:r>
    </w:p>
    <w:p w:rsidR="00480F9C" w:rsidRPr="009242E5" w:rsidRDefault="00480F9C" w:rsidP="00B63ECA">
      <w:pPr>
        <w:ind w:firstLine="454"/>
      </w:pPr>
      <w:r w:rsidRPr="009242E5">
        <w:t>За оглед и информация за помещението: Валентин Добрев – Директор АСД тел: 0899 333393</w:t>
      </w:r>
    </w:p>
    <w:p w:rsidR="00480F9C" w:rsidRPr="009242E5" w:rsidRDefault="00480F9C" w:rsidP="00722492">
      <w:pPr>
        <w:ind w:firstLine="454"/>
        <w:rPr>
          <w:sz w:val="36"/>
          <w:szCs w:val="36"/>
        </w:rPr>
      </w:pPr>
      <w:r w:rsidRPr="009242E5">
        <w:br w:type="page"/>
      </w:r>
    </w:p>
    <w:p w:rsidR="00480F9C" w:rsidRPr="009242E5" w:rsidRDefault="00480F9C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242E5">
        <w:rPr>
          <w:rStyle w:val="FontStyle18"/>
          <w:b w:val="0"/>
          <w:bCs/>
          <w:szCs w:val="20"/>
        </w:rPr>
        <w:t>Образец</w:t>
      </w:r>
      <w:r>
        <w:rPr>
          <w:rStyle w:val="FontStyle18"/>
          <w:b w:val="0"/>
          <w:bCs/>
          <w:szCs w:val="20"/>
        </w:rPr>
        <w:t xml:space="preserve"> ОП1 </w:t>
      </w:r>
      <w:r w:rsidRPr="009242E5">
        <w:rPr>
          <w:rStyle w:val="FontStyle18"/>
          <w:b w:val="0"/>
          <w:bCs/>
          <w:szCs w:val="20"/>
        </w:rPr>
        <w:t xml:space="preserve"> Ц</w:t>
      </w:r>
      <w:r>
        <w:rPr>
          <w:sz w:val="22"/>
        </w:rPr>
        <w:t>_2020</w:t>
      </w:r>
    </w:p>
    <w:p w:rsidR="00480F9C" w:rsidRPr="009242E5" w:rsidRDefault="00480F9C" w:rsidP="000C415E">
      <w:pPr>
        <w:pStyle w:val="BodyTextIndent"/>
        <w:ind w:left="3540"/>
      </w:pPr>
    </w:p>
    <w:p w:rsidR="00480F9C" w:rsidRPr="009242E5" w:rsidRDefault="00480F9C" w:rsidP="000C415E">
      <w:pPr>
        <w:pStyle w:val="BodyTextIndent"/>
        <w:ind w:left="3540"/>
      </w:pPr>
      <w:r w:rsidRPr="009242E5">
        <w:t>До</w:t>
      </w:r>
    </w:p>
    <w:p w:rsidR="00480F9C" w:rsidRPr="009242E5" w:rsidRDefault="00480F9C" w:rsidP="000C415E">
      <w:pPr>
        <w:pStyle w:val="BodyTextIndent"/>
        <w:ind w:left="3540"/>
      </w:pPr>
      <w:r w:rsidRPr="009242E5">
        <w:t>Национална спортна академия “Васил Левски”</w:t>
      </w:r>
    </w:p>
    <w:p w:rsidR="00480F9C" w:rsidRPr="009242E5" w:rsidRDefault="00480F9C" w:rsidP="000C415E">
      <w:pPr>
        <w:pStyle w:val="BodyTextIndent"/>
        <w:ind w:left="3540"/>
      </w:pPr>
      <w:r w:rsidRPr="009242E5">
        <w:t xml:space="preserve">Представлявана от проф. </w:t>
      </w:r>
      <w:r>
        <w:t>Никола Изов</w:t>
      </w:r>
      <w:r w:rsidRPr="009242E5">
        <w:t xml:space="preserve"> - ректор</w:t>
      </w:r>
    </w:p>
    <w:p w:rsidR="00480F9C" w:rsidRPr="009242E5" w:rsidRDefault="00480F9C" w:rsidP="000C415E">
      <w:pPr>
        <w:pStyle w:val="BodyTextIndent"/>
        <w:ind w:left="-708" w:firstLine="720"/>
      </w:pPr>
    </w:p>
    <w:p w:rsidR="00480F9C" w:rsidRPr="009242E5" w:rsidRDefault="00480F9C" w:rsidP="000C415E">
      <w:pPr>
        <w:pStyle w:val="BodyTextIndent"/>
        <w:ind w:left="0"/>
        <w:jc w:val="center"/>
      </w:pPr>
      <w:r w:rsidRPr="009242E5">
        <w:t>ПРЕДЛАГАНА НАЕМНА ЦЕНА</w:t>
      </w:r>
    </w:p>
    <w:p w:rsidR="00480F9C" w:rsidRPr="009242E5" w:rsidRDefault="00480F9C" w:rsidP="000C415E">
      <w:pPr>
        <w:pStyle w:val="BodyText2"/>
        <w:rPr>
          <w:b/>
        </w:rPr>
      </w:pPr>
    </w:p>
    <w:p w:rsidR="00480F9C" w:rsidRPr="009242E5" w:rsidRDefault="00480F9C" w:rsidP="000C415E">
      <w:pPr>
        <w:pStyle w:val="BodyText2"/>
        <w:rPr>
          <w:b/>
        </w:rPr>
      </w:pPr>
      <w:r w:rsidRPr="009242E5">
        <w:rPr>
          <w:b/>
        </w:rPr>
        <w:t>от</w:t>
      </w:r>
    </w:p>
    <w:p w:rsidR="00480F9C" w:rsidRPr="009242E5" w:rsidRDefault="00480F9C" w:rsidP="000C415E">
      <w:pPr>
        <w:pStyle w:val="BodyText2"/>
        <w:rPr>
          <w:b/>
        </w:rPr>
      </w:pPr>
      <w:r w:rsidRPr="009242E5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480F9C" w:rsidRPr="009242E5" w:rsidRDefault="00480F9C" w:rsidP="000C415E">
      <w:pPr>
        <w:pStyle w:val="BodyText2"/>
        <w:ind w:firstLine="720"/>
      </w:pPr>
    </w:p>
    <w:p w:rsidR="00480F9C" w:rsidRPr="009242E5" w:rsidRDefault="00480F9C" w:rsidP="000C415E">
      <w:pPr>
        <w:pStyle w:val="BodyText2"/>
        <w:ind w:firstLine="720"/>
      </w:pPr>
    </w:p>
    <w:p w:rsidR="00480F9C" w:rsidRPr="009242E5" w:rsidRDefault="00480F9C" w:rsidP="000C415E">
      <w:pPr>
        <w:pStyle w:val="BodyText2"/>
        <w:ind w:firstLine="720"/>
        <w:jc w:val="left"/>
        <w:rPr>
          <w:b/>
        </w:rPr>
      </w:pPr>
      <w:r w:rsidRPr="009242E5">
        <w:rPr>
          <w:b/>
        </w:rPr>
        <w:t>Уважаеми господин Ректор,</w:t>
      </w:r>
    </w:p>
    <w:p w:rsidR="00480F9C" w:rsidRPr="009242E5" w:rsidRDefault="00480F9C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480F9C" w:rsidRPr="009242E5" w:rsidRDefault="00480F9C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9242E5">
        <w:rPr>
          <w:sz w:val="28"/>
        </w:rPr>
        <w:t>за отдаване под нае</w:t>
      </w:r>
      <w:r>
        <w:rPr>
          <w:sz w:val="28"/>
        </w:rPr>
        <w:t>м за срок до 31.12.2029</w:t>
      </w:r>
      <w:r w:rsidRPr="009242E5">
        <w:rPr>
          <w:sz w:val="28"/>
        </w:rPr>
        <w:t xml:space="preserve"> г. на </w:t>
      </w:r>
      <w:r w:rsidRPr="00BE6AAD">
        <w:rPr>
          <w:b/>
          <w:sz w:val="28"/>
        </w:rPr>
        <w:t>Помещение и прилежащи открити площи</w:t>
      </w:r>
      <w:r>
        <w:rPr>
          <w:b/>
        </w:rPr>
        <w:t xml:space="preserve">, </w:t>
      </w:r>
      <w:r w:rsidRPr="009242E5">
        <w:rPr>
          <w:sz w:val="28"/>
        </w:rPr>
        <w:t xml:space="preserve"> собственост на Национална спортна академия „Васил Левски”</w:t>
      </w:r>
      <w:r>
        <w:rPr>
          <w:sz w:val="28"/>
        </w:rPr>
        <w:t>, открит с Ваша Заповед №ЗП–48/20.01.2020</w:t>
      </w:r>
      <w:r w:rsidRPr="009242E5">
        <w:rPr>
          <w:sz w:val="28"/>
        </w:rPr>
        <w:t xml:space="preserve"> г. и </w:t>
      </w:r>
      <w:r w:rsidRPr="009242E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480F9C" w:rsidRPr="009242E5" w:rsidRDefault="00480F9C" w:rsidP="000C415E">
      <w:pPr>
        <w:pStyle w:val="Style6"/>
        <w:widowControl/>
        <w:spacing w:line="240" w:lineRule="auto"/>
        <w:jc w:val="center"/>
      </w:pPr>
    </w:p>
    <w:p w:rsidR="00480F9C" w:rsidRPr="009242E5" w:rsidRDefault="00480F9C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242E5">
        <w:rPr>
          <w:rStyle w:val="FontStyle18"/>
          <w:bCs/>
          <w:spacing w:val="70"/>
          <w:sz w:val="28"/>
          <w:szCs w:val="20"/>
        </w:rPr>
        <w:t>ПРЕДЛАГАМ</w:t>
      </w:r>
    </w:p>
    <w:p w:rsidR="00480F9C" w:rsidRPr="00BE6AAD" w:rsidRDefault="00480F9C" w:rsidP="000C415E">
      <w:pPr>
        <w:pStyle w:val="Style10"/>
        <w:widowControl/>
        <w:spacing w:line="240" w:lineRule="auto"/>
        <w:ind w:firstLine="691"/>
        <w:rPr>
          <w:sz w:val="28"/>
          <w:szCs w:val="28"/>
        </w:rPr>
      </w:pPr>
      <w:r w:rsidRPr="00BE6AAD">
        <w:rPr>
          <w:sz w:val="28"/>
          <w:szCs w:val="28"/>
        </w:rPr>
        <w:t xml:space="preserve">Представляваният от мен участник да наеме </w:t>
      </w:r>
      <w:r w:rsidRPr="00BE6AAD">
        <w:rPr>
          <w:b/>
          <w:sz w:val="28"/>
          <w:szCs w:val="28"/>
        </w:rPr>
        <w:t>Помещение и прилежащи открити площи, закрита площ – 164 кв. м. и  открити площи 164 кв. м.</w:t>
      </w:r>
      <w:r w:rsidRPr="00BE6AAD">
        <w:rPr>
          <w:sz w:val="28"/>
          <w:szCs w:val="28"/>
        </w:rPr>
        <w:t xml:space="preserve">, по обособена позиция № 1 от </w:t>
      </w:r>
      <w:r w:rsidRPr="00BE6AAD">
        <w:rPr>
          <w:b/>
          <w:sz w:val="28"/>
          <w:szCs w:val="28"/>
        </w:rPr>
        <w:t xml:space="preserve">Заповед </w:t>
      </w:r>
      <w:r w:rsidRPr="00BE6AAD">
        <w:rPr>
          <w:sz w:val="28"/>
          <w:szCs w:val="28"/>
        </w:rPr>
        <w:t>№ЗП–48/20.01.2020 г.</w:t>
      </w:r>
      <w:r w:rsidRPr="00BE6AAD">
        <w:rPr>
          <w:b/>
          <w:sz w:val="28"/>
          <w:szCs w:val="28"/>
        </w:rPr>
        <w:t xml:space="preserve">, </w:t>
      </w:r>
      <w:r w:rsidRPr="00BE6AAD">
        <w:rPr>
          <w:sz w:val="28"/>
          <w:szCs w:val="28"/>
        </w:rPr>
        <w:t xml:space="preserve">с </w:t>
      </w:r>
      <w:r w:rsidRPr="00BE6AAD">
        <w:rPr>
          <w:b/>
          <w:sz w:val="28"/>
          <w:szCs w:val="28"/>
        </w:rPr>
        <w:t xml:space="preserve">закрита площ – 164 кв. м. и  открити площи 164 кв. м., </w:t>
      </w:r>
      <w:r w:rsidRPr="00BE6AAD">
        <w:rPr>
          <w:sz w:val="28"/>
          <w:szCs w:val="28"/>
        </w:rPr>
        <w:t xml:space="preserve"> находящо се в </w:t>
      </w:r>
      <w:r w:rsidRPr="00BE6AAD">
        <w:rPr>
          <w:b/>
          <w:sz w:val="28"/>
          <w:szCs w:val="28"/>
        </w:rPr>
        <w:t>ОСС НСА, ул. ”Акад. Стефан Младенов” 21</w:t>
      </w:r>
      <w:r w:rsidRPr="00BE6AAD">
        <w:rPr>
          <w:b/>
          <w:sz w:val="28"/>
          <w:szCs w:val="28"/>
          <w:lang w:val="en-US"/>
        </w:rPr>
        <w:t xml:space="preserve"> </w:t>
      </w:r>
      <w:r w:rsidRPr="00BE6AAD">
        <w:rPr>
          <w:sz w:val="28"/>
          <w:szCs w:val="28"/>
        </w:rPr>
        <w:t>Студентски град, София, срещу месечна наемна цена, в размер на:</w:t>
      </w:r>
    </w:p>
    <w:p w:rsidR="00480F9C" w:rsidRDefault="00480F9C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  <w:r>
        <w:rPr>
          <w:rStyle w:val="FontStyle18"/>
          <w:bCs/>
          <w:sz w:val="28"/>
          <w:szCs w:val="20"/>
        </w:rPr>
        <w:t>1. закрита площ – 164 кв.м. (целогодишно)</w:t>
      </w:r>
    </w:p>
    <w:p w:rsidR="00480F9C" w:rsidRPr="009242E5" w:rsidRDefault="00480F9C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480F9C" w:rsidRPr="009242E5" w:rsidRDefault="00480F9C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480F9C" w:rsidRPr="009242E5" w:rsidRDefault="00480F9C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480F9C" w:rsidRPr="009242E5" w:rsidRDefault="00480F9C" w:rsidP="000C415E">
      <w:pPr>
        <w:pStyle w:val="BodyText2"/>
        <w:ind w:firstLine="720"/>
      </w:pPr>
    </w:p>
    <w:p w:rsidR="00480F9C" w:rsidRPr="00BE6AAD" w:rsidRDefault="00480F9C" w:rsidP="00BE6AAD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  <w:r>
        <w:rPr>
          <w:rStyle w:val="FontStyle18"/>
          <w:bCs/>
          <w:sz w:val="28"/>
          <w:szCs w:val="20"/>
        </w:rPr>
        <w:t>2. Открити площи – 164 кв.м</w:t>
      </w:r>
      <w:r w:rsidRPr="00BE6AAD">
        <w:rPr>
          <w:rStyle w:val="FontStyle18"/>
          <w:bCs/>
          <w:sz w:val="28"/>
          <w:szCs w:val="20"/>
        </w:rPr>
        <w:t>. (за периода 01.04.-30.09)</w:t>
      </w:r>
    </w:p>
    <w:p w:rsidR="00480F9C" w:rsidRPr="009242E5" w:rsidRDefault="00480F9C" w:rsidP="00BE6AAD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480F9C" w:rsidRPr="009242E5" w:rsidRDefault="00480F9C" w:rsidP="00BE6AAD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480F9C" w:rsidRPr="009242E5" w:rsidRDefault="00480F9C" w:rsidP="00BE6AAD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480F9C" w:rsidRPr="009242E5" w:rsidRDefault="00480F9C" w:rsidP="000C415E">
      <w:pPr>
        <w:pStyle w:val="BodyText2"/>
        <w:rPr>
          <w:b/>
        </w:rPr>
      </w:pPr>
    </w:p>
    <w:p w:rsidR="00480F9C" w:rsidRPr="009242E5" w:rsidRDefault="00480F9C" w:rsidP="000C415E">
      <w:pPr>
        <w:pStyle w:val="BodyText2"/>
        <w:rPr>
          <w:b/>
        </w:rPr>
      </w:pPr>
      <w:r w:rsidRPr="009242E5">
        <w:rPr>
          <w:b/>
        </w:rPr>
        <w:t>Настоящата ценова оферта е неразделна част от Договор за наем</w:t>
      </w:r>
    </w:p>
    <w:p w:rsidR="00480F9C" w:rsidRPr="009242E5" w:rsidRDefault="00480F9C" w:rsidP="000C415E">
      <w:pPr>
        <w:pStyle w:val="BodyText2"/>
        <w:rPr>
          <w:b/>
        </w:rPr>
      </w:pPr>
    </w:p>
    <w:p w:rsidR="00480F9C" w:rsidRPr="009242E5" w:rsidRDefault="00480F9C" w:rsidP="000C415E">
      <w:pPr>
        <w:pStyle w:val="BodyText2"/>
        <w:rPr>
          <w:b/>
        </w:rPr>
      </w:pPr>
      <w:r w:rsidRPr="009242E5">
        <w:rPr>
          <w:b/>
        </w:rPr>
        <w:t>гр...........................                                       УЧАСТНИК:</w:t>
      </w:r>
    </w:p>
    <w:p w:rsidR="00480F9C" w:rsidRPr="009242E5" w:rsidRDefault="00480F9C" w:rsidP="000C415E">
      <w:pPr>
        <w:pStyle w:val="BodyText2"/>
        <w:rPr>
          <w:b/>
        </w:rPr>
      </w:pPr>
    </w:p>
    <w:p w:rsidR="00480F9C" w:rsidRPr="009242E5" w:rsidRDefault="00480F9C" w:rsidP="000C415E">
      <w:pPr>
        <w:pStyle w:val="BodyText2"/>
        <w:rPr>
          <w:b/>
        </w:rPr>
      </w:pPr>
      <w:r>
        <w:rPr>
          <w:b/>
        </w:rPr>
        <w:t>Дата:            2020</w:t>
      </w:r>
      <w:r w:rsidRPr="009242E5">
        <w:rPr>
          <w:b/>
        </w:rPr>
        <w:t xml:space="preserve"> г.                                                                         подпис и печат</w:t>
      </w:r>
    </w:p>
    <w:p w:rsidR="00480F9C" w:rsidRPr="009242E5" w:rsidRDefault="00480F9C" w:rsidP="000B49F5">
      <w:pPr>
        <w:pStyle w:val="BodyText2"/>
        <w:ind w:left="7200"/>
        <w:jc w:val="left"/>
        <w:rPr>
          <w:sz w:val="22"/>
        </w:rPr>
      </w:pPr>
      <w:r w:rsidRPr="009242E5">
        <w:rPr>
          <w:sz w:val="36"/>
          <w:szCs w:val="36"/>
        </w:rPr>
        <w:br w:type="page"/>
      </w:r>
      <w:r>
        <w:rPr>
          <w:b/>
          <w:sz w:val="22"/>
        </w:rPr>
        <w:t>Образец Д_2020</w:t>
      </w:r>
    </w:p>
    <w:p w:rsidR="00480F9C" w:rsidRPr="009242E5" w:rsidRDefault="00480F9C" w:rsidP="00AA32FB">
      <w:pPr>
        <w:pStyle w:val="BodyText2"/>
        <w:jc w:val="center"/>
        <w:rPr>
          <w:b/>
          <w:sz w:val="24"/>
          <w:szCs w:val="28"/>
        </w:rPr>
      </w:pPr>
    </w:p>
    <w:p w:rsidR="00480F9C" w:rsidRPr="009242E5" w:rsidRDefault="00480F9C" w:rsidP="00AA32FB">
      <w:pPr>
        <w:pStyle w:val="BodyText2"/>
        <w:jc w:val="center"/>
        <w:rPr>
          <w:b/>
          <w:sz w:val="24"/>
          <w:szCs w:val="28"/>
        </w:rPr>
      </w:pPr>
    </w:p>
    <w:p w:rsidR="00480F9C" w:rsidRPr="009242E5" w:rsidRDefault="00480F9C" w:rsidP="00AA32FB">
      <w:pPr>
        <w:pStyle w:val="BodyText2"/>
        <w:jc w:val="center"/>
        <w:rPr>
          <w:b/>
          <w:sz w:val="24"/>
          <w:szCs w:val="28"/>
        </w:rPr>
      </w:pPr>
      <w:r w:rsidRPr="009242E5">
        <w:rPr>
          <w:b/>
          <w:sz w:val="24"/>
          <w:szCs w:val="28"/>
        </w:rPr>
        <w:t>Д Е К Л А Р А Ц И Я</w:t>
      </w:r>
    </w:p>
    <w:p w:rsidR="00480F9C" w:rsidRPr="009242E5" w:rsidRDefault="00480F9C" w:rsidP="00AA32FB">
      <w:pPr>
        <w:pStyle w:val="BodyText2"/>
        <w:jc w:val="center"/>
        <w:rPr>
          <w:b/>
          <w:sz w:val="24"/>
          <w:szCs w:val="28"/>
        </w:rPr>
      </w:pPr>
    </w:p>
    <w:p w:rsidR="00480F9C" w:rsidRPr="009242E5" w:rsidRDefault="00480F9C" w:rsidP="00AA32FB">
      <w:pPr>
        <w:pStyle w:val="BodyText2"/>
        <w:rPr>
          <w:sz w:val="24"/>
        </w:rPr>
      </w:pPr>
      <w:r w:rsidRPr="009242E5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480F9C" w:rsidRPr="009242E5" w:rsidRDefault="00480F9C" w:rsidP="00AA32FB">
      <w:pPr>
        <w:pStyle w:val="BodyText2"/>
        <w:rPr>
          <w:sz w:val="24"/>
        </w:rPr>
      </w:pPr>
    </w:p>
    <w:p w:rsidR="00480F9C" w:rsidRPr="009242E5" w:rsidRDefault="00480F9C" w:rsidP="00AA32FB">
      <w:pPr>
        <w:pStyle w:val="BodyText2"/>
        <w:jc w:val="center"/>
        <w:rPr>
          <w:b/>
          <w:sz w:val="24"/>
        </w:rPr>
      </w:pPr>
      <w:r w:rsidRPr="009242E5">
        <w:rPr>
          <w:b/>
          <w:caps/>
          <w:sz w:val="24"/>
        </w:rPr>
        <w:t xml:space="preserve">д е к л а р и р а м,   ч е </w:t>
      </w:r>
      <w:r w:rsidRPr="009242E5">
        <w:rPr>
          <w:b/>
          <w:sz w:val="24"/>
        </w:rPr>
        <w:t>:</w:t>
      </w:r>
    </w:p>
    <w:p w:rsidR="00480F9C" w:rsidRPr="009242E5" w:rsidRDefault="00480F9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 xml:space="preserve">Съм запознат/а с условията посочени в </w:t>
      </w:r>
      <w:r w:rsidRPr="009242E5">
        <w:rPr>
          <w:sz w:val="24"/>
        </w:rPr>
        <w:t xml:space="preserve">тръжната документация за участие в ТАЕН ТЪРГ </w:t>
      </w:r>
      <w:r w:rsidRPr="009242E5">
        <w:rPr>
          <w:b/>
          <w:sz w:val="24"/>
        </w:rPr>
        <w:t xml:space="preserve">за отдаване под наем </w:t>
      </w:r>
      <w:r>
        <w:rPr>
          <w:b/>
          <w:sz w:val="24"/>
        </w:rPr>
        <w:t xml:space="preserve">на </w:t>
      </w:r>
      <w:r w:rsidRPr="00BE6AAD">
        <w:rPr>
          <w:b/>
          <w:sz w:val="24"/>
        </w:rPr>
        <w:t>помещение и прилежащи открити площи</w:t>
      </w:r>
      <w:r w:rsidRPr="009242E5">
        <w:rPr>
          <w:b/>
          <w:sz w:val="24"/>
        </w:rPr>
        <w:t xml:space="preserve"> собственост на НСА „Васил Левски”, открит със Заповед </w:t>
      </w:r>
      <w:r>
        <w:rPr>
          <w:sz w:val="24"/>
        </w:rPr>
        <w:t>№ЗП–48/20.01.2020</w:t>
      </w:r>
      <w:r w:rsidRPr="009242E5">
        <w:rPr>
          <w:sz w:val="24"/>
        </w:rPr>
        <w:t xml:space="preserve"> г.</w:t>
      </w:r>
      <w:r w:rsidRPr="009242E5">
        <w:rPr>
          <w:b/>
          <w:sz w:val="24"/>
        </w:rPr>
        <w:t>, и съм съгласен /a/ и приемам същите, включително и проектодоговорa.</w:t>
      </w:r>
    </w:p>
    <w:p w:rsidR="00480F9C" w:rsidRPr="009242E5" w:rsidRDefault="00480F9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480F9C" w:rsidRPr="009242E5" w:rsidRDefault="00480F9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480F9C" w:rsidRPr="009242E5" w:rsidRDefault="00480F9C" w:rsidP="00AA32FB">
      <w:pPr>
        <w:pStyle w:val="BodyText2"/>
        <w:ind w:firstLine="720"/>
        <w:rPr>
          <w:b/>
          <w:sz w:val="24"/>
        </w:rPr>
      </w:pPr>
      <w:r w:rsidRPr="009242E5">
        <w:rPr>
          <w:b/>
          <w:sz w:val="24"/>
        </w:rPr>
        <w:t>IBAN: ...................................................................................................</w:t>
      </w:r>
    </w:p>
    <w:p w:rsidR="00480F9C" w:rsidRPr="009242E5" w:rsidRDefault="00480F9C" w:rsidP="00AA32FB">
      <w:pPr>
        <w:pStyle w:val="BodyText2"/>
        <w:ind w:firstLine="720"/>
        <w:rPr>
          <w:b/>
          <w:sz w:val="24"/>
          <w:lang w:val="en-US"/>
        </w:rPr>
      </w:pPr>
      <w:r w:rsidRPr="009242E5">
        <w:rPr>
          <w:b/>
          <w:sz w:val="24"/>
        </w:rPr>
        <w:t>BIC: …………………………… При банка : .................................................................</w:t>
      </w:r>
    </w:p>
    <w:p w:rsidR="00480F9C" w:rsidRPr="009242E5" w:rsidRDefault="00480F9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480F9C" w:rsidRPr="009242E5" w:rsidRDefault="00480F9C" w:rsidP="00AA32FB">
      <w:pPr>
        <w:pStyle w:val="BodyText2"/>
        <w:rPr>
          <w:b/>
          <w:sz w:val="24"/>
        </w:rPr>
      </w:pPr>
    </w:p>
    <w:p w:rsidR="00480F9C" w:rsidRPr="009242E5" w:rsidRDefault="00480F9C" w:rsidP="00AA32FB">
      <w:pPr>
        <w:pStyle w:val="BodyText2"/>
        <w:rPr>
          <w:b/>
          <w:sz w:val="24"/>
        </w:rPr>
      </w:pPr>
    </w:p>
    <w:p w:rsidR="00480F9C" w:rsidRPr="009242E5" w:rsidRDefault="00480F9C" w:rsidP="00AA32FB">
      <w:pPr>
        <w:pStyle w:val="BodyText2"/>
        <w:ind w:firstLine="720"/>
        <w:rPr>
          <w:sz w:val="24"/>
        </w:rPr>
      </w:pPr>
      <w:r>
        <w:rPr>
          <w:sz w:val="24"/>
        </w:rPr>
        <w:t>________ 2020</w:t>
      </w:r>
      <w:r w:rsidRPr="009242E5">
        <w:rPr>
          <w:sz w:val="24"/>
        </w:rPr>
        <w:t xml:space="preserve"> г.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>Декларатор: ________________</w:t>
      </w:r>
    </w:p>
    <w:p w:rsidR="00480F9C" w:rsidRPr="009242E5" w:rsidRDefault="00480F9C" w:rsidP="00AA32FB">
      <w:pPr>
        <w:pStyle w:val="BodyText2"/>
        <w:ind w:firstLine="720"/>
        <w:rPr>
          <w:sz w:val="24"/>
        </w:rPr>
      </w:pPr>
      <w:r w:rsidRPr="009242E5">
        <w:rPr>
          <w:sz w:val="24"/>
        </w:rPr>
        <w:t>гр.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 xml:space="preserve">                                   /подпис и печат/</w:t>
      </w:r>
    </w:p>
    <w:p w:rsidR="00480F9C" w:rsidRPr="009242E5" w:rsidRDefault="00480F9C" w:rsidP="000C415E">
      <w:pPr>
        <w:spacing w:line="1" w:lineRule="exact"/>
      </w:pPr>
      <w:r w:rsidRPr="009242E5">
        <w:rPr>
          <w:sz w:val="36"/>
          <w:szCs w:val="36"/>
        </w:rPr>
        <w:br w:type="page"/>
      </w:r>
    </w:p>
    <w:p w:rsidR="00480F9C" w:rsidRPr="009242E5" w:rsidRDefault="00480F9C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480F9C" w:rsidRPr="009242E5" w:rsidRDefault="00480F9C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242E5">
        <w:rPr>
          <w:caps/>
          <w:spacing w:val="7"/>
        </w:rPr>
        <w:t>Договор за наем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ind w:firstLine="567"/>
        <w:jc w:val="both"/>
      </w:pPr>
      <w:r>
        <w:t xml:space="preserve">Днес, ……………2020 </w:t>
      </w:r>
      <w:r w:rsidRPr="009242E5">
        <w:t>г., в гр. София, на основание чл.55 и сл. от ППЗДС и т...</w:t>
      </w:r>
      <w:r>
        <w:t>.... от Заповед №ЗП-………./………...2020</w:t>
      </w:r>
      <w:r w:rsidRPr="009242E5">
        <w:t xml:space="preserve"> г. на Ректора на НСА “Васил Левски”, за класиране на участниците в Таен търг за отдаване под наем на </w:t>
      </w:r>
      <w:r>
        <w:t>свободни помещения и площи</w:t>
      </w:r>
      <w:r w:rsidRPr="009242E5">
        <w:t xml:space="preserve">, открит със </w:t>
      </w:r>
      <w:r w:rsidRPr="009242E5">
        <w:rPr>
          <w:b/>
        </w:rPr>
        <w:t xml:space="preserve">Заповед </w:t>
      </w:r>
      <w:r>
        <w:t>№ЗП–48/20.01.2020</w:t>
      </w:r>
      <w:r w:rsidRPr="009242E5">
        <w:t xml:space="preserve"> г. обявление публ. във в.  “24 часа” бр. ...</w:t>
      </w:r>
      <w:r>
        <w:t>........ от …..</w:t>
      </w:r>
      <w:r w:rsidRPr="009242E5">
        <w:rPr>
          <w:lang w:val="en-US"/>
        </w:rPr>
        <w:t xml:space="preserve">……. </w:t>
      </w:r>
      <w:r>
        <w:t>2020</w:t>
      </w:r>
      <w:r w:rsidRPr="009242E5">
        <w:t xml:space="preserve"> г.</w:t>
      </w:r>
      <w:r>
        <w:t xml:space="preserve"> и в. </w:t>
      </w:r>
      <w:r w:rsidRPr="009242E5">
        <w:t>“</w:t>
      </w:r>
      <w:r>
        <w:t>България днес</w:t>
      </w:r>
      <w:r w:rsidRPr="009242E5">
        <w:t xml:space="preserve">” бр. </w:t>
      </w:r>
      <w:r>
        <w:t>…..</w:t>
      </w:r>
      <w:r w:rsidRPr="009242E5">
        <w:t>....... от …..</w:t>
      </w:r>
      <w:r w:rsidRPr="009242E5">
        <w:rPr>
          <w:lang w:val="en-US"/>
        </w:rPr>
        <w:t xml:space="preserve">………. </w:t>
      </w:r>
      <w:r>
        <w:t>2020</w:t>
      </w:r>
      <w:r w:rsidRPr="009242E5">
        <w:t xml:space="preserve"> г.</w:t>
      </w:r>
      <w:r>
        <w:t xml:space="preserve"> </w:t>
      </w:r>
      <w:r w:rsidRPr="009242E5">
        <w:t xml:space="preserve"> , между: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rPr>
          <w:b/>
          <w:spacing w:val="4"/>
        </w:rPr>
        <w:t>Национална спортна академия "Васил Левски"</w:t>
      </w:r>
      <w:r w:rsidRPr="009242E5">
        <w:rPr>
          <w:spacing w:val="4"/>
        </w:rPr>
        <w:t>, гр. София, Студентски град,</w:t>
      </w:r>
      <w:r w:rsidRPr="009242E5">
        <w:rPr>
          <w:spacing w:val="-12"/>
        </w:rPr>
        <w:t xml:space="preserve"> ул. ”Акад. Стефан Младенов” 21,</w:t>
      </w:r>
      <w:r w:rsidRPr="009242E5">
        <w:rPr>
          <w:spacing w:val="4"/>
        </w:rPr>
        <w:t xml:space="preserve"> </w:t>
      </w:r>
      <w:r w:rsidRPr="009242E5">
        <w:rPr>
          <w:spacing w:val="8"/>
        </w:rPr>
        <w:t xml:space="preserve">представлявана от ректора проф. </w:t>
      </w:r>
      <w:r>
        <w:rPr>
          <w:spacing w:val="8"/>
        </w:rPr>
        <w:t>Николай Изов</w:t>
      </w:r>
      <w:r w:rsidRPr="009242E5">
        <w:rPr>
          <w:spacing w:val="8"/>
        </w:rPr>
        <w:t xml:space="preserve">, ЕИК BG000670627, </w:t>
      </w:r>
      <w:r w:rsidRPr="009242E5">
        <w:rPr>
          <w:spacing w:val="3"/>
        </w:rPr>
        <w:t>наречена в настоящия договор за краткост НАЕМОДАТЕЛ и</w:t>
      </w:r>
    </w:p>
    <w:p w:rsidR="00480F9C" w:rsidRPr="009242E5" w:rsidRDefault="00480F9C" w:rsidP="003A593B">
      <w:pPr>
        <w:shd w:val="clear" w:color="auto" w:fill="FFFFFF"/>
        <w:jc w:val="both"/>
        <w:rPr>
          <w:spacing w:val="4"/>
        </w:rPr>
      </w:pPr>
      <w:r w:rsidRPr="009242E5">
        <w:t>....................…….......……………….………………………</w:t>
      </w:r>
      <w:r w:rsidRPr="009242E5">
        <w:rPr>
          <w:spacing w:val="4"/>
        </w:rPr>
        <w:t>, ЕИК: …………………, представлява</w:t>
      </w:r>
      <w:r>
        <w:rPr>
          <w:spacing w:val="4"/>
        </w:rPr>
        <w:t>но от …………………………………………………………</w:t>
      </w:r>
      <w:r w:rsidRPr="009242E5">
        <w:rPr>
          <w:spacing w:val="4"/>
        </w:rPr>
        <w:t>… - Управител, с адрес:</w:t>
      </w:r>
      <w:r>
        <w:rPr>
          <w:spacing w:val="4"/>
        </w:rPr>
        <w:t xml:space="preserve"> </w:t>
      </w:r>
      <w:r w:rsidRPr="009242E5">
        <w:rPr>
          <w:spacing w:val="4"/>
        </w:rPr>
        <w:t>.................................................................................................., тел/GSM …………….…………, наречен в договора за краткост НАЕМАТЕЛ,</w:t>
      </w:r>
    </w:p>
    <w:p w:rsidR="00480F9C" w:rsidRPr="009242E5" w:rsidRDefault="00480F9C" w:rsidP="000C415E">
      <w:pPr>
        <w:shd w:val="clear" w:color="auto" w:fill="FFFFFF"/>
        <w:ind w:firstLine="567"/>
        <w:jc w:val="both"/>
        <w:rPr>
          <w:spacing w:val="1"/>
        </w:rPr>
      </w:pPr>
      <w:r w:rsidRPr="009242E5">
        <w:rPr>
          <w:spacing w:val="1"/>
        </w:rPr>
        <w:t>се сключи настоящият договор за наем, по силата на който: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</w:pPr>
      <w:r w:rsidRPr="009242E5">
        <w:rPr>
          <w:b/>
          <w:bCs/>
          <w:spacing w:val="5"/>
          <w:w w:val="93"/>
        </w:rPr>
        <w:t>ПРЕДМЕТ НА ДОГОВОРА</w:t>
      </w:r>
    </w:p>
    <w:p w:rsidR="00480F9C" w:rsidRPr="00BE6AAD" w:rsidRDefault="00480F9C" w:rsidP="00BE6AAD">
      <w:pPr>
        <w:shd w:val="clear" w:color="auto" w:fill="FFFFFF"/>
        <w:ind w:firstLine="567"/>
        <w:jc w:val="both"/>
      </w:pPr>
      <w:r w:rsidRPr="00BE6AAD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Pr="00BE6AAD">
        <w:rPr>
          <w:b/>
        </w:rPr>
        <w:t>Помещение и прилежащи открити площи</w:t>
      </w:r>
      <w:r w:rsidRPr="00BE6AAD">
        <w:t xml:space="preserve"> по </w:t>
      </w:r>
      <w:r w:rsidRPr="00BE6AAD">
        <w:rPr>
          <w:spacing w:val="7"/>
        </w:rPr>
        <w:t xml:space="preserve">обособена позиция </w:t>
      </w:r>
      <w:r w:rsidRPr="00BE6AAD">
        <w:t>№</w:t>
      </w:r>
      <w:r w:rsidRPr="00BE6AAD">
        <w:rPr>
          <w:spacing w:val="7"/>
        </w:rPr>
        <w:t xml:space="preserve"> 1 </w:t>
      </w:r>
      <w:r w:rsidRPr="00BE6AAD">
        <w:t xml:space="preserve">от Заповед №ЗП–48/20.01.2020 г., за търговска и нетърговска дейност, с </w:t>
      </w:r>
      <w:r w:rsidRPr="00BE6AAD">
        <w:rPr>
          <w:b/>
        </w:rPr>
        <w:t xml:space="preserve">закрита площ – 164 кв. м. и  открити площи 164 кв. м., </w:t>
      </w:r>
      <w:r w:rsidRPr="00BE6AAD">
        <w:t xml:space="preserve"> находящо се в </w:t>
      </w:r>
      <w:r w:rsidRPr="00BE6AAD">
        <w:rPr>
          <w:b/>
        </w:rPr>
        <w:t>ОСС НСА, ул. ”Акад. Стефан Младенов” 21</w:t>
      </w:r>
      <w:r w:rsidRPr="00BE6AAD">
        <w:rPr>
          <w:b/>
          <w:lang w:val="en-US"/>
        </w:rPr>
        <w:t xml:space="preserve"> </w:t>
      </w:r>
      <w:r w:rsidRPr="00BE6AAD">
        <w:t>Студентски град, София, подробно описани в приемо-предавателен протокол.</w:t>
      </w:r>
    </w:p>
    <w:p w:rsidR="00480F9C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1.2. </w:t>
      </w:r>
      <w:r w:rsidRPr="009242E5">
        <w:rPr>
          <w:caps/>
        </w:rPr>
        <w:t>Наемателят</w:t>
      </w:r>
      <w:r w:rsidRPr="009242E5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ind w:left="19"/>
        <w:jc w:val="center"/>
      </w:pPr>
      <w:r w:rsidRPr="009242E5">
        <w:rPr>
          <w:b/>
          <w:bCs/>
          <w:spacing w:val="6"/>
          <w:w w:val="93"/>
        </w:rPr>
        <w:t>СРОК НА ДОГОВОРА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2. Този договор се сключва за срок от датата на регистрирането му в деловодството на Национална спортна акаде</w:t>
      </w:r>
      <w:r>
        <w:t>мия „Васил Левски” до 31.12.2029</w:t>
      </w:r>
      <w:r w:rsidRPr="009242E5">
        <w:t xml:space="preserve"> г.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>
        <w:t xml:space="preserve"> за помещение с закрита площ 164 кв.м. (целогодишно) и </w:t>
      </w:r>
      <w:r w:rsidRPr="009242E5">
        <w:t>…………/…………………….............................................../ лева с включен ДДС</w:t>
      </w:r>
      <w:r>
        <w:t xml:space="preserve"> за прилежащи открити площи – 164 кв. м. </w:t>
      </w:r>
      <w:r w:rsidRPr="004038F5">
        <w:rPr>
          <w:b/>
        </w:rPr>
        <w:t>(за периода 01.04.-30.09)</w:t>
      </w:r>
      <w:r>
        <w:rPr>
          <w:b/>
          <w:sz w:val="20"/>
          <w:szCs w:val="28"/>
        </w:rPr>
        <w:t xml:space="preserve"> </w:t>
      </w:r>
      <w:r>
        <w:t>, като същи</w:t>
      </w:r>
      <w:r w:rsidRPr="009242E5">
        <w:t>т</w:t>
      </w:r>
      <w:r>
        <w:t>е</w:t>
      </w:r>
      <w:r w:rsidRPr="009242E5">
        <w:t xml:space="preserve"> се увеличава</w:t>
      </w:r>
      <w:r>
        <w:t>т</w:t>
      </w:r>
      <w:r w:rsidRPr="009242E5">
        <w:t xml:space="preserve">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/3/ В цената по предходната алинея не се включва стойността на консумативните разходи /за ел. енергия,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242E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/2/ </w:t>
      </w:r>
      <w:r>
        <w:t>Наемателят се задължава да</w:t>
      </w:r>
      <w:r w:rsidRPr="009242E5">
        <w:t>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1. </w:t>
      </w:r>
      <w:r>
        <w:t>Се снабди</w:t>
      </w:r>
      <w:r w:rsidRPr="009242E5">
        <w:t xml:space="preserve">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3. Във връзка с изчисляване</w:t>
      </w:r>
      <w:r>
        <w:t>то на консумирани ел.енергия</w:t>
      </w:r>
      <w:r w:rsidRPr="009242E5">
        <w:t xml:space="preserve"> и вода - топла и студена, да подаде заявление за откриване на индивидуална партида на свое име с</w:t>
      </w:r>
      <w:r>
        <w:t>ъс</w:t>
      </w:r>
      <w:r w:rsidRPr="009242E5">
        <w:t xml:space="preserve"> "Софийска вода" АД и с доставчика на ел.енергия, като монтира </w:t>
      </w:r>
      <w:r>
        <w:t>водомер</w:t>
      </w:r>
      <w:r w:rsidRPr="009242E5">
        <w:t xml:space="preserve"> и електромер на свое име и за своя сметка.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5. Приеме помещението </w:t>
      </w:r>
      <w:r>
        <w:t xml:space="preserve">и площите </w:t>
      </w:r>
      <w:r w:rsidRPr="009242E5">
        <w:t>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6. Изцяло за своя сметка да облагороди и подобри интериора около и в предоставяния под наем обект, да го поддър</w:t>
      </w:r>
      <w:r>
        <w:t>жа чист в добър естетически вид, като постави и почиства ежедневно най-малко 4 броя съдове за отпадъци на места посочени от Наемодателя.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7.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8.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480F9C" w:rsidRPr="009242E5" w:rsidRDefault="00480F9C" w:rsidP="001E225A">
      <w:pPr>
        <w:shd w:val="clear" w:color="auto" w:fill="FFFFFF"/>
        <w:ind w:firstLine="567"/>
        <w:jc w:val="both"/>
      </w:pPr>
      <w:r w:rsidRPr="009242E5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Чл.7 /1/ НАЕМОДАТЕЛЯТ има право: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1. на достъп до помещението </w:t>
      </w:r>
      <w:r>
        <w:t xml:space="preserve">и площите </w:t>
      </w:r>
      <w:r w:rsidRPr="009242E5">
        <w:t>предмет на договора.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2. да получи в срок дължимият наем.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/2/. НАЕМОДАТЕЛЯТ се задължава: 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1. да предостави на наемателя описания в чл. 1 от договора недвижим имот.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480F9C" w:rsidRPr="001176CC" w:rsidRDefault="00480F9C" w:rsidP="000C415E">
      <w:pPr>
        <w:shd w:val="clear" w:color="auto" w:fill="FFFFFF"/>
        <w:ind w:firstLine="567"/>
        <w:jc w:val="both"/>
      </w:pPr>
      <w:r w:rsidRPr="001176CC">
        <w:t xml:space="preserve">3. да поддържа в изправност всички инсталации в помещението (ВиК, ОВИ, ЕЛ.), авариите на които биха довели до непредвидени и значителни по размер материални щети на НАЕМАТЕЛЯ. Поддръжката на инсталациите до помещенията са за сметка на НАЕМОДАТЕЛЯ. 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F53176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F53176">
        <w:rPr>
          <w:b/>
          <w:bCs/>
          <w:caps/>
          <w:spacing w:val="5"/>
          <w:w w:val="93"/>
        </w:rPr>
        <w:t>ОСНОВНИ И ТЕКУЩИ РЕМОНТИ</w:t>
      </w:r>
    </w:p>
    <w:p w:rsidR="00480F9C" w:rsidRPr="00F53176" w:rsidRDefault="00480F9C" w:rsidP="000C415E">
      <w:pPr>
        <w:shd w:val="clear" w:color="auto" w:fill="FFFFFF"/>
        <w:ind w:firstLine="567"/>
        <w:jc w:val="both"/>
      </w:pPr>
      <w:r w:rsidRPr="00F53176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ПРЕКРАТЯВАНЕ НА ДОГОВОРА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9. Настоящият договор се прекратява:</w:t>
      </w:r>
    </w:p>
    <w:p w:rsidR="00480F9C" w:rsidRPr="009242E5" w:rsidRDefault="00480F9C" w:rsidP="00CB2512">
      <w:pPr>
        <w:shd w:val="clear" w:color="auto" w:fill="FFFFFF"/>
        <w:ind w:firstLine="567"/>
        <w:jc w:val="both"/>
      </w:pPr>
      <w:r w:rsidRPr="009242E5">
        <w:t>1. с изтичане на срока му;</w:t>
      </w:r>
    </w:p>
    <w:p w:rsidR="00480F9C" w:rsidRPr="009242E5" w:rsidRDefault="00480F9C" w:rsidP="00CB2512">
      <w:pPr>
        <w:shd w:val="clear" w:color="auto" w:fill="FFFFFF"/>
        <w:ind w:firstLine="567"/>
        <w:jc w:val="both"/>
      </w:pPr>
      <w:r w:rsidRPr="009242E5">
        <w:t>2. с 10 – дневно писмено предизвестие;</w:t>
      </w:r>
    </w:p>
    <w:p w:rsidR="00480F9C" w:rsidRPr="009242E5" w:rsidRDefault="00480F9C" w:rsidP="00CB2512">
      <w:pPr>
        <w:shd w:val="clear" w:color="auto" w:fill="FFFFFF"/>
        <w:ind w:firstLine="567"/>
        <w:jc w:val="both"/>
      </w:pPr>
      <w:r w:rsidRPr="009242E5">
        <w:t>3. по взаимно съгласие.</w:t>
      </w:r>
    </w:p>
    <w:p w:rsidR="00480F9C" w:rsidRPr="009242E5" w:rsidRDefault="00480F9C" w:rsidP="00CB2512">
      <w:pPr>
        <w:shd w:val="clear" w:color="auto" w:fill="FFFFFF"/>
        <w:ind w:firstLine="567"/>
        <w:jc w:val="both"/>
      </w:pPr>
      <w:r w:rsidRPr="009242E5">
        <w:t>Чл. 10. НАЕМОДАТЕЛЯТ може да прекрати договора с 3-дневно писмено предизвестие, в случай че НАЕМАТЕЛЯT: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- виновно не изпълнява задълженията си по този договор.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- допуска във връзка с използването на обекта нарушения;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- не заплати в сроковете по чл.3 от този договор дължимите парични суми.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480F9C" w:rsidRPr="009242E5" w:rsidRDefault="00480F9C" w:rsidP="00ED6A1D">
      <w:pPr>
        <w:shd w:val="clear" w:color="auto" w:fill="FFFFFF"/>
        <w:ind w:firstLine="567"/>
        <w:jc w:val="both"/>
      </w:pPr>
      <w:r w:rsidRPr="009242E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480F9C" w:rsidRPr="009242E5" w:rsidRDefault="00480F9C" w:rsidP="00ED6A1D">
      <w:pPr>
        <w:shd w:val="clear" w:color="auto" w:fill="FFFFFF"/>
        <w:ind w:firstLine="567"/>
        <w:jc w:val="both"/>
      </w:pPr>
      <w:r w:rsidRPr="009242E5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</w:t>
      </w:r>
      <w:r w:rsidRPr="009842F9">
        <w:rPr>
          <w:b/>
        </w:rPr>
        <w:t xml:space="preserve">два месечни наема с включен ДДС за закритата площ и един месечен наем с включен ДДС за </w:t>
      </w:r>
      <w:r>
        <w:rPr>
          <w:b/>
          <w:lang w:val="en-US"/>
        </w:rPr>
        <w:t>o</w:t>
      </w:r>
      <w:r>
        <w:rPr>
          <w:b/>
        </w:rPr>
        <w:t>т</w:t>
      </w:r>
      <w:r w:rsidRPr="009842F9">
        <w:rPr>
          <w:b/>
        </w:rPr>
        <w:t>критите площи</w:t>
      </w:r>
      <w:r w:rsidRPr="009242E5">
        <w:t>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ЗАКЛЮЧИТЕЛНИ РАЗПОРЕДБИ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480F9C" w:rsidRPr="009242E5" w:rsidRDefault="00480F9C" w:rsidP="00522F0B">
      <w:pPr>
        <w:shd w:val="clear" w:color="auto" w:fill="FFFFFF"/>
        <w:ind w:firstLine="567"/>
        <w:jc w:val="both"/>
      </w:pPr>
      <w:r w:rsidRPr="009242E5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480F9C" w:rsidRPr="009242E5" w:rsidRDefault="00480F9C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480F9C" w:rsidRPr="009242E5" w:rsidRDefault="00480F9C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За НАЕМОДАТЕЛЯ: гр.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, П.К.1700, Ректорат НСА В.Левски, ет.1, Деловодство, ст.111.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 xml:space="preserve">За </w:t>
      </w:r>
      <w:r w:rsidRPr="009242E5">
        <w:rPr>
          <w:caps/>
        </w:rPr>
        <w:t>наемателя</w:t>
      </w:r>
      <w:r w:rsidRPr="009242E5">
        <w:t>: ............................@.................................., или лично на представляващия НАЕМАТЕЛЯ.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480F9C" w:rsidRPr="009242E5" w:rsidRDefault="00480F9C" w:rsidP="00DC53BF">
      <w:pPr>
        <w:shd w:val="clear" w:color="auto" w:fill="FFFFFF"/>
        <w:ind w:firstLine="567"/>
        <w:jc w:val="both"/>
      </w:pPr>
      <w:r w:rsidRPr="009242E5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Настоящият договор се състави и подписа в два еднообразни екземпляра, по един за всяка от страните.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  <w:r w:rsidRPr="009242E5">
        <w:t>Приложение: Ценова оферта, документ за внесен депозит за добро изпълнение на договора.</w:t>
      </w:r>
    </w:p>
    <w:p w:rsidR="00480F9C" w:rsidRPr="009242E5" w:rsidRDefault="00480F9C" w:rsidP="000C415E">
      <w:pPr>
        <w:shd w:val="clear" w:color="auto" w:fill="FFFFFF"/>
        <w:ind w:firstLine="567"/>
        <w:jc w:val="both"/>
      </w:pPr>
    </w:p>
    <w:p w:rsidR="00480F9C" w:rsidRPr="009242E5" w:rsidRDefault="00480F9C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242E5">
        <w:t>НАЕМОДАТЕЛ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rPr>
          <w:caps/>
          <w:spacing w:val="4"/>
        </w:rPr>
        <w:t>наемател</w:t>
      </w:r>
    </w:p>
    <w:p w:rsidR="00480F9C" w:rsidRPr="009242E5" w:rsidRDefault="00480F9C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480F9C" w:rsidRPr="009242E5" w:rsidRDefault="00480F9C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9242E5">
        <w:rPr>
          <w:spacing w:val="1"/>
        </w:rPr>
        <w:t>НСА „Васил Левски”</w:t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</w:p>
    <w:p w:rsidR="00480F9C" w:rsidRPr="009242E5" w:rsidRDefault="00480F9C" w:rsidP="000C415E">
      <w:pPr>
        <w:pStyle w:val="Heading3"/>
        <w:rPr>
          <w:color w:val="auto"/>
          <w:spacing w:val="4"/>
          <w:szCs w:val="24"/>
        </w:rPr>
      </w:pPr>
      <w:r w:rsidRPr="009242E5">
        <w:rPr>
          <w:color w:val="auto"/>
          <w:spacing w:val="8"/>
          <w:szCs w:val="24"/>
        </w:rPr>
        <w:t xml:space="preserve">проф. </w:t>
      </w:r>
      <w:r>
        <w:rPr>
          <w:color w:val="auto"/>
          <w:spacing w:val="8"/>
          <w:szCs w:val="24"/>
        </w:rPr>
        <w:t>Николай Изов</w:t>
      </w:r>
      <w:r w:rsidRPr="009242E5">
        <w:rPr>
          <w:color w:val="auto"/>
          <w:szCs w:val="24"/>
        </w:rPr>
        <w:t xml:space="preserve"> - Ректор </w:t>
      </w:r>
    </w:p>
    <w:p w:rsidR="00480F9C" w:rsidRDefault="00480F9C"/>
    <w:p w:rsidR="00480F9C" w:rsidRPr="009242E5" w:rsidRDefault="00480F9C"/>
    <w:p w:rsidR="00480F9C" w:rsidRPr="009242E5" w:rsidRDefault="00480F9C" w:rsidP="00F96676">
      <w:pPr>
        <w:ind w:left="708"/>
        <w:rPr>
          <w:spacing w:val="1"/>
        </w:rPr>
      </w:pPr>
      <w:r w:rsidRPr="009242E5">
        <w:rPr>
          <w:spacing w:val="1"/>
        </w:rPr>
        <w:t>Николинка Любенова - Гл. счетоводител</w:t>
      </w:r>
    </w:p>
    <w:p w:rsidR="00480F9C" w:rsidRPr="009242E5" w:rsidRDefault="00480F9C" w:rsidP="00F96676">
      <w:pPr>
        <w:ind w:left="708"/>
      </w:pPr>
      <w:r w:rsidRPr="009242E5">
        <w:rPr>
          <w:spacing w:val="1"/>
        </w:rPr>
        <w:br w:type="page"/>
      </w:r>
    </w:p>
    <w:p w:rsidR="00480F9C" w:rsidRPr="009242E5" w:rsidRDefault="00480F9C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9242E5">
        <w:rPr>
          <w:color w:val="auto"/>
          <w:sz w:val="22"/>
        </w:rPr>
        <w:t xml:space="preserve">Образец </w:t>
      </w:r>
      <w:r>
        <w:rPr>
          <w:color w:val="auto"/>
          <w:sz w:val="22"/>
        </w:rPr>
        <w:t>ОП2П_2020</w:t>
      </w:r>
    </w:p>
    <w:p w:rsidR="00480F9C" w:rsidRPr="009242E5" w:rsidRDefault="00480F9C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480F9C" w:rsidRPr="009242E5" w:rsidRDefault="00480F9C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9242E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480F9C" w:rsidRPr="009242E5" w:rsidRDefault="00480F9C" w:rsidP="00FF23EB">
      <w:pPr>
        <w:rPr>
          <w:sz w:val="22"/>
        </w:rPr>
      </w:pPr>
    </w:p>
    <w:p w:rsidR="00480F9C" w:rsidRPr="009242E5" w:rsidRDefault="00480F9C" w:rsidP="00FF23EB">
      <w:pPr>
        <w:jc w:val="center"/>
        <w:rPr>
          <w:rStyle w:val="FontStyle17"/>
          <w:sz w:val="24"/>
        </w:rPr>
      </w:pPr>
    </w:p>
    <w:p w:rsidR="00480F9C" w:rsidRPr="009242E5" w:rsidRDefault="00480F9C" w:rsidP="00FF23EB">
      <w:pPr>
        <w:jc w:val="center"/>
      </w:pPr>
      <w:r w:rsidRPr="009242E5">
        <w:t xml:space="preserve">По т.2.7. от Документация за участие в Таен търг по реда на ЗДС одобрена със </w:t>
      </w:r>
    </w:p>
    <w:p w:rsidR="00480F9C" w:rsidRPr="009242E5" w:rsidRDefault="00480F9C" w:rsidP="00FF23EB">
      <w:pPr>
        <w:jc w:val="center"/>
        <w:rPr>
          <w:rStyle w:val="FontStyle17"/>
          <w:sz w:val="24"/>
        </w:rPr>
      </w:pPr>
      <w:r>
        <w:t>Заповед №ЗП–48/20.01.2020</w:t>
      </w:r>
      <w:r w:rsidRPr="009242E5">
        <w:t xml:space="preserve"> г.</w:t>
      </w:r>
      <w:r w:rsidRPr="009242E5">
        <w:rPr>
          <w:b/>
        </w:rPr>
        <w:t xml:space="preserve">, </w:t>
      </w:r>
      <w:r w:rsidRPr="009242E5">
        <w:t>по описа на  Национална спортна академия „Васил Левски”</w:t>
      </w:r>
    </w:p>
    <w:p w:rsidR="00480F9C" w:rsidRPr="009242E5" w:rsidRDefault="00480F9C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480F9C" w:rsidRPr="009242E5" w:rsidRDefault="00480F9C" w:rsidP="00FF23EB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 ………. 2020</w:t>
      </w:r>
      <w:r w:rsidRPr="009242E5">
        <w:rPr>
          <w:lang w:eastAsia="en-US"/>
        </w:rPr>
        <w:t xml:space="preserve"> г. между:</w:t>
      </w:r>
    </w:p>
    <w:p w:rsidR="00480F9C" w:rsidRPr="009242E5" w:rsidRDefault="00480F9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0F9C" w:rsidRPr="009242E5" w:rsidRDefault="00480F9C" w:rsidP="00FF23EB">
      <w:pPr>
        <w:pStyle w:val="Style11"/>
        <w:widowControl/>
        <w:ind w:firstLine="720"/>
      </w:pPr>
      <w:r w:rsidRPr="009242E5">
        <w:t>Валентин Добрев – Директор АСД тел: 0899 333393</w:t>
      </w:r>
    </w:p>
    <w:p w:rsidR="00480F9C" w:rsidRPr="009242E5" w:rsidRDefault="00480F9C" w:rsidP="00FF23EB">
      <w:pPr>
        <w:pStyle w:val="Style11"/>
        <w:widowControl/>
        <w:ind w:firstLine="720"/>
      </w:pPr>
      <w:r w:rsidRPr="009242E5">
        <w:t xml:space="preserve">и </w:t>
      </w:r>
    </w:p>
    <w:p w:rsidR="00480F9C" w:rsidRPr="009242E5" w:rsidRDefault="00480F9C" w:rsidP="00FF23EB">
      <w:pPr>
        <w:pStyle w:val="Style11"/>
        <w:widowControl/>
        <w:ind w:firstLine="720"/>
      </w:pPr>
    </w:p>
    <w:p w:rsidR="00480F9C" w:rsidRPr="009242E5" w:rsidRDefault="00480F9C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480F9C" w:rsidRPr="009242E5" w:rsidRDefault="00480F9C" w:rsidP="00FF23EB">
      <w:pPr>
        <w:pStyle w:val="BodyText2"/>
        <w:rPr>
          <w:rStyle w:val="FontStyle17"/>
          <w:b/>
          <w:sz w:val="24"/>
        </w:rPr>
      </w:pPr>
    </w:p>
    <w:p w:rsidR="00480F9C" w:rsidRPr="009242E5" w:rsidRDefault="00480F9C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480F9C" w:rsidRPr="009242E5" w:rsidRDefault="00480F9C" w:rsidP="00FF23EB">
      <w:pPr>
        <w:pStyle w:val="BodyText2"/>
        <w:rPr>
          <w:rStyle w:val="FontStyle17"/>
          <w:b/>
          <w:sz w:val="24"/>
        </w:rPr>
      </w:pPr>
    </w:p>
    <w:p w:rsidR="00480F9C" w:rsidRPr="009242E5" w:rsidRDefault="00480F9C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 ЕИК_________________</w:t>
      </w:r>
    </w:p>
    <w:p w:rsidR="00480F9C" w:rsidRPr="009242E5" w:rsidRDefault="00480F9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0F9C" w:rsidRPr="009242E5" w:rsidRDefault="00480F9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80F9C" w:rsidRPr="009242E5" w:rsidRDefault="00480F9C" w:rsidP="00722492">
      <w:pPr>
        <w:pStyle w:val="Style11"/>
        <w:widowControl/>
        <w:ind w:firstLine="720"/>
        <w:rPr>
          <w:lang w:eastAsia="en-US"/>
        </w:rPr>
      </w:pPr>
      <w:r w:rsidRPr="005A6229">
        <w:rPr>
          <w:lang w:eastAsia="en-US"/>
        </w:rPr>
        <w:t>Се подписа този протокол, по силата на който се удостоверява, че лицето е извършило оглед на помещение и площи по обособена позиция № 1 от Заповед №ЗП–48/20.01.2020 г., с 164 кв.м. закрита площ и 164 кв.м. открита площ, находящи се в ОСС НСА, ул. ”Акад. Стефан Младенов” 21, Студентски град, София</w:t>
      </w:r>
    </w:p>
    <w:p w:rsidR="00480F9C" w:rsidRPr="009242E5" w:rsidRDefault="00480F9C" w:rsidP="00FF23EB"/>
    <w:p w:rsidR="00480F9C" w:rsidRPr="009242E5" w:rsidRDefault="00480F9C" w:rsidP="00FF23EB">
      <w:pPr>
        <w:ind w:left="454"/>
      </w:pPr>
    </w:p>
    <w:p w:rsidR="00480F9C" w:rsidRPr="009242E5" w:rsidRDefault="00480F9C" w:rsidP="00FF23EB">
      <w:pPr>
        <w:ind w:left="454"/>
      </w:pPr>
      <w:r w:rsidRPr="009242E5">
        <w:t>Валентин Добрев – Директор АСД</w:t>
      </w:r>
    </w:p>
    <w:p w:rsidR="00480F9C" w:rsidRPr="009242E5" w:rsidRDefault="00480F9C" w:rsidP="00FF23EB">
      <w:pPr>
        <w:ind w:left="454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участник________________________</w:t>
      </w:r>
    </w:p>
    <w:p w:rsidR="00480F9C" w:rsidRDefault="00480F9C" w:rsidP="00FF23EB">
      <w:pPr>
        <w:ind w:left="720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подпис</w:t>
      </w:r>
    </w:p>
    <w:p w:rsidR="00480F9C" w:rsidRPr="00DE0744" w:rsidRDefault="00480F9C" w:rsidP="00FF23EB">
      <w:pPr>
        <w:ind w:left="720"/>
      </w:pPr>
      <w:r>
        <w:br w:type="pag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692.25pt">
            <v:imagedata r:id="rId5" o:title=""/>
          </v:shape>
        </w:pict>
      </w:r>
    </w:p>
    <w:sectPr w:rsidR="00480F9C" w:rsidRPr="00DE0744" w:rsidSect="00E959B5">
      <w:pgSz w:w="11906" w:h="16838" w:code="9"/>
      <w:pgMar w:top="567" w:right="567" w:bottom="567" w:left="992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4672A"/>
    <w:rsid w:val="000525FD"/>
    <w:rsid w:val="00064B97"/>
    <w:rsid w:val="00064F1A"/>
    <w:rsid w:val="00065E38"/>
    <w:rsid w:val="0007534A"/>
    <w:rsid w:val="000853C4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E0D99"/>
    <w:rsid w:val="00105ADC"/>
    <w:rsid w:val="001176CC"/>
    <w:rsid w:val="00151DDF"/>
    <w:rsid w:val="00175C93"/>
    <w:rsid w:val="00186CA5"/>
    <w:rsid w:val="001C4E4C"/>
    <w:rsid w:val="001C591A"/>
    <w:rsid w:val="001E225A"/>
    <w:rsid w:val="001F34D7"/>
    <w:rsid w:val="001F655B"/>
    <w:rsid w:val="00225637"/>
    <w:rsid w:val="00282CCB"/>
    <w:rsid w:val="002830F0"/>
    <w:rsid w:val="002A126A"/>
    <w:rsid w:val="002A3C79"/>
    <w:rsid w:val="002B7A4C"/>
    <w:rsid w:val="002C5AC8"/>
    <w:rsid w:val="002F1C83"/>
    <w:rsid w:val="002F5C07"/>
    <w:rsid w:val="0030611D"/>
    <w:rsid w:val="00336BDE"/>
    <w:rsid w:val="00361E51"/>
    <w:rsid w:val="00363259"/>
    <w:rsid w:val="00383603"/>
    <w:rsid w:val="00385430"/>
    <w:rsid w:val="003A593B"/>
    <w:rsid w:val="003B6974"/>
    <w:rsid w:val="003D5268"/>
    <w:rsid w:val="003E4A92"/>
    <w:rsid w:val="003E6666"/>
    <w:rsid w:val="004038F5"/>
    <w:rsid w:val="004107E5"/>
    <w:rsid w:val="0041742D"/>
    <w:rsid w:val="00421F6C"/>
    <w:rsid w:val="00433A71"/>
    <w:rsid w:val="00480F9C"/>
    <w:rsid w:val="004827E5"/>
    <w:rsid w:val="004843F5"/>
    <w:rsid w:val="00492F79"/>
    <w:rsid w:val="00493D4D"/>
    <w:rsid w:val="004A4F60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A6229"/>
    <w:rsid w:val="005B053B"/>
    <w:rsid w:val="005C0E6D"/>
    <w:rsid w:val="005C4BC0"/>
    <w:rsid w:val="005E55F5"/>
    <w:rsid w:val="005F6D1B"/>
    <w:rsid w:val="00612B5B"/>
    <w:rsid w:val="00625F6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F5ED9"/>
    <w:rsid w:val="00821D7D"/>
    <w:rsid w:val="00823D7D"/>
    <w:rsid w:val="00824051"/>
    <w:rsid w:val="00832CC7"/>
    <w:rsid w:val="0083669D"/>
    <w:rsid w:val="00843400"/>
    <w:rsid w:val="008B320C"/>
    <w:rsid w:val="008B6285"/>
    <w:rsid w:val="008B6A77"/>
    <w:rsid w:val="008E32A2"/>
    <w:rsid w:val="008E39A0"/>
    <w:rsid w:val="00900014"/>
    <w:rsid w:val="009016DF"/>
    <w:rsid w:val="00916C31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76EF0"/>
    <w:rsid w:val="009842F9"/>
    <w:rsid w:val="009978B9"/>
    <w:rsid w:val="009C3A70"/>
    <w:rsid w:val="009E33A1"/>
    <w:rsid w:val="009F6F50"/>
    <w:rsid w:val="00A24CFA"/>
    <w:rsid w:val="00A32732"/>
    <w:rsid w:val="00A4230F"/>
    <w:rsid w:val="00A4291B"/>
    <w:rsid w:val="00A61387"/>
    <w:rsid w:val="00A81825"/>
    <w:rsid w:val="00A85D81"/>
    <w:rsid w:val="00AA32FB"/>
    <w:rsid w:val="00AA615C"/>
    <w:rsid w:val="00AB4807"/>
    <w:rsid w:val="00AD76D0"/>
    <w:rsid w:val="00AE728C"/>
    <w:rsid w:val="00B36AAE"/>
    <w:rsid w:val="00B42C69"/>
    <w:rsid w:val="00B44B82"/>
    <w:rsid w:val="00B63ECA"/>
    <w:rsid w:val="00B82271"/>
    <w:rsid w:val="00B8256D"/>
    <w:rsid w:val="00B8298A"/>
    <w:rsid w:val="00B83BEC"/>
    <w:rsid w:val="00B9045F"/>
    <w:rsid w:val="00BA50F6"/>
    <w:rsid w:val="00BB3F3D"/>
    <w:rsid w:val="00BC2049"/>
    <w:rsid w:val="00BC7A3E"/>
    <w:rsid w:val="00BE1C46"/>
    <w:rsid w:val="00BE6AAD"/>
    <w:rsid w:val="00C32E81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D6272"/>
    <w:rsid w:val="00CF0E57"/>
    <w:rsid w:val="00CF1F56"/>
    <w:rsid w:val="00D14DCF"/>
    <w:rsid w:val="00D56912"/>
    <w:rsid w:val="00D647A7"/>
    <w:rsid w:val="00D76189"/>
    <w:rsid w:val="00D93CAD"/>
    <w:rsid w:val="00D9418A"/>
    <w:rsid w:val="00DA17BB"/>
    <w:rsid w:val="00DC367F"/>
    <w:rsid w:val="00DC53BF"/>
    <w:rsid w:val="00DE0744"/>
    <w:rsid w:val="00DE73D1"/>
    <w:rsid w:val="00E03684"/>
    <w:rsid w:val="00E27642"/>
    <w:rsid w:val="00E36C04"/>
    <w:rsid w:val="00E37A8C"/>
    <w:rsid w:val="00E46608"/>
    <w:rsid w:val="00E47B91"/>
    <w:rsid w:val="00E570E0"/>
    <w:rsid w:val="00E71BB4"/>
    <w:rsid w:val="00E74448"/>
    <w:rsid w:val="00E9179F"/>
    <w:rsid w:val="00E959B5"/>
    <w:rsid w:val="00E96B7D"/>
    <w:rsid w:val="00ED19FD"/>
    <w:rsid w:val="00ED6A1D"/>
    <w:rsid w:val="00EF2FB1"/>
    <w:rsid w:val="00EF758A"/>
    <w:rsid w:val="00F03218"/>
    <w:rsid w:val="00F12174"/>
    <w:rsid w:val="00F212DF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02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526</TotalTime>
  <Pages>11</Pages>
  <Words>4256</Words>
  <Characters>24262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127</cp:revision>
  <cp:lastPrinted>2018-10-29T13:27:00Z</cp:lastPrinted>
  <dcterms:created xsi:type="dcterms:W3CDTF">2017-02-11T06:50:00Z</dcterms:created>
  <dcterms:modified xsi:type="dcterms:W3CDTF">2020-01-20T12:05:00Z</dcterms:modified>
</cp:coreProperties>
</file>