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58" w:rsidRPr="00625F6B" w:rsidRDefault="00341958" w:rsidP="00A852FF">
      <w:pPr>
        <w:pStyle w:val="BodyText"/>
        <w:jc w:val="right"/>
        <w:rPr>
          <w:bCs/>
          <w:caps/>
        </w:rPr>
      </w:pPr>
      <w:r w:rsidRPr="00625F6B">
        <w:rPr>
          <w:b/>
          <w:sz w:val="22"/>
          <w:szCs w:val="22"/>
        </w:rPr>
        <w:t>Обособена позиция №1</w:t>
      </w:r>
    </w:p>
    <w:p w:rsidR="00341958" w:rsidRPr="00625F6B" w:rsidRDefault="00341958" w:rsidP="00DA5AB1">
      <w:pPr>
        <w:pStyle w:val="BodyText"/>
        <w:jc w:val="center"/>
        <w:rPr>
          <w:caps/>
        </w:rPr>
      </w:pPr>
    </w:p>
    <w:p w:rsidR="00341958" w:rsidRPr="00625F6B" w:rsidRDefault="00341958" w:rsidP="00DA5AB1">
      <w:pPr>
        <w:pStyle w:val="BodyText"/>
        <w:jc w:val="center"/>
        <w:rPr>
          <w:bCs/>
          <w:caps/>
        </w:rPr>
      </w:pPr>
      <w:r w:rsidRPr="00625F6B">
        <w:rPr>
          <w:caps/>
        </w:rPr>
        <w:t>ДОКументация за участие</w:t>
      </w:r>
    </w:p>
    <w:p w:rsidR="00341958" w:rsidRPr="00625F6B" w:rsidRDefault="00341958" w:rsidP="00DA5AB1">
      <w:pPr>
        <w:pStyle w:val="BodyText"/>
        <w:jc w:val="center"/>
      </w:pPr>
    </w:p>
    <w:p w:rsidR="00341958" w:rsidRPr="00625F6B" w:rsidRDefault="00341958" w:rsidP="00DA5AB1">
      <w:pPr>
        <w:pStyle w:val="BodyText"/>
        <w:jc w:val="center"/>
        <w:rPr>
          <w:bCs/>
        </w:rPr>
      </w:pPr>
      <w:r w:rsidRPr="00625F6B">
        <w:t xml:space="preserve">в таен търг по реда на ЗДС, за предоставяне под наем на площи собственост </w:t>
      </w:r>
    </w:p>
    <w:p w:rsidR="00341958" w:rsidRPr="00625F6B" w:rsidRDefault="00341958" w:rsidP="00DA5AB1">
      <w:pPr>
        <w:pStyle w:val="BodyText"/>
        <w:jc w:val="center"/>
        <w:rPr>
          <w:bCs/>
        </w:rPr>
      </w:pPr>
      <w:r w:rsidRPr="00625F6B">
        <w:t>на Национална спортна академия „Васил Левски”</w:t>
      </w:r>
    </w:p>
    <w:p w:rsidR="00341958" w:rsidRPr="00625F6B" w:rsidRDefault="00341958" w:rsidP="005D3272">
      <w:pPr>
        <w:pStyle w:val="BodyText"/>
        <w:jc w:val="center"/>
        <w:rPr>
          <w:bCs/>
        </w:rPr>
      </w:pPr>
    </w:p>
    <w:p w:rsidR="00341958" w:rsidRPr="00625F6B" w:rsidRDefault="00341958" w:rsidP="005D3272">
      <w:pPr>
        <w:ind w:firstLine="454"/>
        <w:jc w:val="both"/>
        <w:rPr>
          <w:b/>
          <w:bCs/>
          <w:caps/>
          <w:lang w:val="bg-BG"/>
        </w:rPr>
      </w:pPr>
      <w:r w:rsidRPr="00625F6B">
        <w:rPr>
          <w:b/>
          <w:bCs/>
          <w:caps/>
          <w:lang w:val="bg-BG"/>
        </w:rPr>
        <w:t xml:space="preserve">І. </w:t>
      </w:r>
      <w:r w:rsidRPr="00625F6B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625F6B">
        <w:rPr>
          <w:b/>
          <w:bCs/>
          <w:caps/>
          <w:lang w:val="bg-BG"/>
        </w:rPr>
        <w:t>наемна цена, Срок на договора. УЧАСТНИЦИ В ТЪРГА.</w:t>
      </w:r>
    </w:p>
    <w:p w:rsidR="00341958" w:rsidRPr="00625F6B" w:rsidRDefault="00341958" w:rsidP="005D3272">
      <w:pPr>
        <w:ind w:firstLine="454"/>
        <w:jc w:val="both"/>
        <w:rPr>
          <w:b/>
          <w:bCs/>
          <w:caps/>
          <w:lang w:val="bg-BG"/>
        </w:rPr>
      </w:pPr>
    </w:p>
    <w:tbl>
      <w:tblPr>
        <w:tblW w:w="51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0"/>
        <w:gridCol w:w="5231"/>
        <w:gridCol w:w="1035"/>
        <w:gridCol w:w="3334"/>
        <w:gridCol w:w="744"/>
      </w:tblGrid>
      <w:tr w:rsidR="00341958" w:rsidRPr="00625F6B" w:rsidTr="005A47D1">
        <w:trPr>
          <w:trHeight w:val="324"/>
        </w:trPr>
        <w:tc>
          <w:tcPr>
            <w:tcW w:w="5000" w:type="pct"/>
            <w:gridSpan w:val="5"/>
          </w:tcPr>
          <w:p w:rsidR="00341958" w:rsidRPr="00625F6B" w:rsidRDefault="00341958" w:rsidP="00D16F6E">
            <w:pPr>
              <w:pStyle w:val="BodyText"/>
              <w:rPr>
                <w:b/>
                <w:sz w:val="20"/>
                <w:szCs w:val="20"/>
              </w:rPr>
            </w:pPr>
            <w:r w:rsidRPr="00625F6B">
              <w:rPr>
                <w:b/>
                <w:sz w:val="20"/>
                <w:szCs w:val="20"/>
              </w:rPr>
              <w:t>Обособена позиция №1: ПЛОЩИ</w:t>
            </w:r>
            <w:r w:rsidRPr="00625F6B">
              <w:rPr>
                <w:sz w:val="20"/>
                <w:szCs w:val="20"/>
              </w:rPr>
              <w:t xml:space="preserve"> обособени за поставяне на</w:t>
            </w:r>
            <w:r w:rsidRPr="00625F6B">
              <w:rPr>
                <w:b/>
                <w:sz w:val="20"/>
                <w:szCs w:val="20"/>
              </w:rPr>
              <w:t xml:space="preserve"> </w:t>
            </w:r>
            <w:r w:rsidRPr="00625F6B">
              <w:rPr>
                <w:b/>
                <w:bCs/>
                <w:sz w:val="20"/>
                <w:szCs w:val="20"/>
              </w:rPr>
              <w:t>автомати за протеинови напитки</w:t>
            </w:r>
          </w:p>
        </w:tc>
      </w:tr>
      <w:tr w:rsidR="00341958" w:rsidRPr="00625F6B" w:rsidTr="005A47D1">
        <w:trPr>
          <w:trHeight w:val="300"/>
        </w:trPr>
        <w:tc>
          <w:tcPr>
            <w:tcW w:w="19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№</w:t>
            </w:r>
          </w:p>
        </w:tc>
        <w:tc>
          <w:tcPr>
            <w:tcW w:w="2432" w:type="pct"/>
          </w:tcPr>
          <w:p w:rsidR="00341958" w:rsidRPr="00625F6B" w:rsidRDefault="00341958" w:rsidP="00D16F6E">
            <w:pPr>
              <w:pStyle w:val="BodyText"/>
              <w:jc w:val="center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Местонахождение в гр.София</w:t>
            </w:r>
          </w:p>
        </w:tc>
        <w:tc>
          <w:tcPr>
            <w:tcW w:w="48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площ</w:t>
            </w:r>
          </w:p>
        </w:tc>
        <w:tc>
          <w:tcPr>
            <w:tcW w:w="1550" w:type="pct"/>
          </w:tcPr>
          <w:p w:rsidR="00341958" w:rsidRPr="00625F6B" w:rsidRDefault="00341958" w:rsidP="00D16F6E">
            <w:pPr>
              <w:pStyle w:val="BodyText"/>
              <w:jc w:val="center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Предназначение</w:t>
            </w:r>
          </w:p>
        </w:tc>
        <w:tc>
          <w:tcPr>
            <w:tcW w:w="347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Цена</w:t>
            </w:r>
          </w:p>
        </w:tc>
      </w:tr>
      <w:tr w:rsidR="00341958" w:rsidRPr="00625F6B" w:rsidTr="005A47D1">
        <w:trPr>
          <w:trHeight w:val="300"/>
        </w:trPr>
        <w:tc>
          <w:tcPr>
            <w:tcW w:w="19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1</w:t>
            </w:r>
          </w:p>
        </w:tc>
        <w:tc>
          <w:tcPr>
            <w:tcW w:w="2432" w:type="pct"/>
          </w:tcPr>
          <w:p w:rsidR="00341958" w:rsidRPr="00625F6B" w:rsidRDefault="00341958" w:rsidP="00D16F6E">
            <w:pPr>
              <w:pStyle w:val="BodyText"/>
              <w:rPr>
                <w:b/>
                <w:sz w:val="20"/>
                <w:szCs w:val="20"/>
              </w:rPr>
            </w:pPr>
            <w:r w:rsidRPr="00625F6B">
              <w:rPr>
                <w:b/>
                <w:sz w:val="20"/>
                <w:szCs w:val="20"/>
              </w:rPr>
              <w:t>ет.2, Ректорат НСА, ул. ”Акад. Стефан Младенов” 21</w:t>
            </w:r>
          </w:p>
        </w:tc>
        <w:tc>
          <w:tcPr>
            <w:tcW w:w="48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1.5 кв.м.</w:t>
            </w:r>
          </w:p>
        </w:tc>
        <w:tc>
          <w:tcPr>
            <w:tcW w:w="1550" w:type="pct"/>
          </w:tcPr>
          <w:p w:rsidR="00341958" w:rsidRPr="00625F6B" w:rsidRDefault="00341958" w:rsidP="00D16F6E">
            <w:pPr>
              <w:pStyle w:val="BodyText"/>
              <w:jc w:val="center"/>
              <w:rPr>
                <w:sz w:val="20"/>
                <w:szCs w:val="20"/>
              </w:rPr>
            </w:pPr>
            <w:r w:rsidRPr="00625F6B">
              <w:rPr>
                <w:b/>
                <w:sz w:val="20"/>
                <w:szCs w:val="20"/>
              </w:rPr>
              <w:t>автомати за протеинови напитки</w:t>
            </w:r>
          </w:p>
        </w:tc>
        <w:tc>
          <w:tcPr>
            <w:tcW w:w="347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144</w:t>
            </w:r>
          </w:p>
        </w:tc>
      </w:tr>
      <w:tr w:rsidR="00341958" w:rsidRPr="00625F6B" w:rsidTr="005A47D1">
        <w:trPr>
          <w:trHeight w:val="300"/>
        </w:trPr>
        <w:tc>
          <w:tcPr>
            <w:tcW w:w="19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2</w:t>
            </w:r>
          </w:p>
        </w:tc>
        <w:tc>
          <w:tcPr>
            <w:tcW w:w="2432" w:type="pct"/>
          </w:tcPr>
          <w:p w:rsidR="00341958" w:rsidRPr="00625F6B" w:rsidRDefault="00341958" w:rsidP="009124C6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b/>
                <w:sz w:val="20"/>
                <w:szCs w:val="20"/>
              </w:rPr>
              <w:t>Фоайе МФСЗ на НСА, ул.”Акад. Стефан Младенов” 21</w:t>
            </w:r>
          </w:p>
        </w:tc>
        <w:tc>
          <w:tcPr>
            <w:tcW w:w="481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1.5 кв.м.</w:t>
            </w:r>
          </w:p>
        </w:tc>
        <w:tc>
          <w:tcPr>
            <w:tcW w:w="1550" w:type="pct"/>
          </w:tcPr>
          <w:p w:rsidR="00341958" w:rsidRPr="00625F6B" w:rsidRDefault="00341958" w:rsidP="00D16F6E">
            <w:pPr>
              <w:pStyle w:val="BodyText"/>
              <w:jc w:val="center"/>
              <w:rPr>
                <w:sz w:val="20"/>
                <w:szCs w:val="20"/>
              </w:rPr>
            </w:pPr>
            <w:r w:rsidRPr="00625F6B">
              <w:rPr>
                <w:b/>
                <w:sz w:val="20"/>
                <w:szCs w:val="20"/>
              </w:rPr>
              <w:t>автомати за протеинови напитки</w:t>
            </w:r>
          </w:p>
        </w:tc>
        <w:tc>
          <w:tcPr>
            <w:tcW w:w="347" w:type="pc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144</w:t>
            </w:r>
          </w:p>
        </w:tc>
      </w:tr>
      <w:tr w:rsidR="00341958" w:rsidRPr="00625F6B" w:rsidTr="005A47D1">
        <w:trPr>
          <w:trHeight w:val="286"/>
        </w:trPr>
        <w:tc>
          <w:tcPr>
            <w:tcW w:w="4653" w:type="pct"/>
            <w:gridSpan w:val="4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 xml:space="preserve">Начална </w:t>
            </w:r>
            <w:r w:rsidRPr="00625F6B">
              <w:rPr>
                <w:bCs/>
                <w:sz w:val="20"/>
                <w:szCs w:val="20"/>
              </w:rPr>
              <w:t>тръжна обща месечна наемна цена</w:t>
            </w:r>
            <w:r w:rsidRPr="00625F6B">
              <w:rPr>
                <w:sz w:val="20"/>
                <w:szCs w:val="20"/>
              </w:rPr>
              <w:t xml:space="preserve"> в лева с включен ДДС </w:t>
            </w:r>
          </w:p>
        </w:tc>
        <w:tc>
          <w:tcPr>
            <w:tcW w:w="347" w:type="pct"/>
            <w:vMerge w:val="restart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288</w:t>
            </w:r>
          </w:p>
        </w:tc>
      </w:tr>
      <w:tr w:rsidR="00341958" w:rsidRPr="00625F6B" w:rsidTr="005A47D1">
        <w:trPr>
          <w:trHeight w:val="286"/>
        </w:trPr>
        <w:tc>
          <w:tcPr>
            <w:tcW w:w="4653" w:type="pct"/>
            <w:gridSpan w:val="4"/>
          </w:tcPr>
          <w:p w:rsidR="00341958" w:rsidRPr="00625F6B" w:rsidRDefault="00341958" w:rsidP="00D16F6E">
            <w:pPr>
              <w:pStyle w:val="BodyText"/>
              <w:rPr>
                <w:sz w:val="20"/>
                <w:szCs w:val="20"/>
              </w:rPr>
            </w:pPr>
            <w:r w:rsidRPr="00625F6B">
              <w:rPr>
                <w:sz w:val="20"/>
                <w:szCs w:val="20"/>
              </w:rPr>
              <w:t>Отделно от наемната цена, се дължи и заплаща ел.енергия, вода и ТБО</w:t>
            </w:r>
          </w:p>
        </w:tc>
        <w:tc>
          <w:tcPr>
            <w:tcW w:w="347" w:type="pct"/>
            <w:vMerge/>
          </w:tcPr>
          <w:p w:rsidR="00341958" w:rsidRPr="00625F6B" w:rsidRDefault="00341958" w:rsidP="00D16F6E">
            <w:pPr>
              <w:pStyle w:val="BodyText"/>
              <w:jc w:val="right"/>
              <w:rPr>
                <w:sz w:val="20"/>
                <w:szCs w:val="20"/>
              </w:rPr>
            </w:pPr>
          </w:p>
        </w:tc>
      </w:tr>
    </w:tbl>
    <w:p w:rsidR="00341958" w:rsidRPr="00625F6B" w:rsidRDefault="00341958" w:rsidP="005D3272">
      <w:pPr>
        <w:ind w:firstLine="454"/>
        <w:jc w:val="both"/>
        <w:rPr>
          <w:b/>
          <w:caps/>
          <w:lang w:val="bg-BG"/>
        </w:rPr>
      </w:pPr>
    </w:p>
    <w:p w:rsidR="00341958" w:rsidRPr="00625F6B" w:rsidRDefault="00341958" w:rsidP="005D3272">
      <w:pPr>
        <w:pStyle w:val="BodyText"/>
        <w:ind w:firstLine="454"/>
        <w:rPr>
          <w:bCs/>
        </w:rPr>
      </w:pPr>
      <w:r w:rsidRPr="00625F6B">
        <w:rPr>
          <w:b/>
        </w:rPr>
        <w:t>Предмет на търга:</w:t>
      </w:r>
      <w:r w:rsidRPr="00625F6B">
        <w:t xml:space="preserve"> Площ от общо </w:t>
      </w:r>
      <w:smartTag w:uri="urn:schemas-microsoft-com:office:smarttags" w:element="metricconverter">
        <w:smartTagPr>
          <w:attr w:name="ProductID" w:val="3 кв. м"/>
        </w:smartTagPr>
        <w:r w:rsidRPr="00625F6B">
          <w:t>3 кв. м</w:t>
        </w:r>
      </w:smartTag>
      <w:r w:rsidRPr="00625F6B">
        <w:t xml:space="preserve">., обособени за поставяне на 2 бр. </w:t>
      </w:r>
      <w:r w:rsidRPr="00625F6B">
        <w:rPr>
          <w:bCs/>
        </w:rPr>
        <w:t>автомат за протеинови напитки.</w:t>
      </w:r>
    </w:p>
    <w:p w:rsidR="00341958" w:rsidRPr="00625F6B" w:rsidRDefault="00341958" w:rsidP="00C4027B">
      <w:pPr>
        <w:pStyle w:val="BodyText"/>
        <w:ind w:firstLine="454"/>
        <w:rPr>
          <w:b/>
        </w:rPr>
      </w:pPr>
      <w:r w:rsidRPr="00625F6B">
        <w:rPr>
          <w:b/>
        </w:rPr>
        <w:t>Местонахождение:</w:t>
      </w:r>
      <w:r w:rsidRPr="00625F6B">
        <w:t xml:space="preserve"> </w:t>
      </w:r>
      <w:r w:rsidRPr="00625F6B">
        <w:rPr>
          <w:bCs/>
        </w:rPr>
        <w:t>2 етаж в сградата на Ректората НСА и фоайе на МФСЗ</w:t>
      </w:r>
      <w:r w:rsidRPr="00625F6B">
        <w:rPr>
          <w:spacing w:val="-12"/>
        </w:rPr>
        <w:t>, ул. ”Акад. Стефан Младенов” 21</w:t>
      </w:r>
      <w:r w:rsidRPr="00625F6B">
        <w:rPr>
          <w:bCs/>
        </w:rPr>
        <w:t>, Студентски град, гр.София</w:t>
      </w:r>
      <w:r w:rsidRPr="00625F6B">
        <w:t>.</w:t>
      </w:r>
    </w:p>
    <w:p w:rsidR="00341958" w:rsidRPr="00625F6B" w:rsidRDefault="00341958" w:rsidP="005D3272">
      <w:pPr>
        <w:pStyle w:val="BodyText"/>
        <w:ind w:firstLine="454"/>
        <w:rPr>
          <w:sz w:val="22"/>
          <w:szCs w:val="22"/>
        </w:rPr>
      </w:pPr>
      <w:r w:rsidRPr="00625F6B">
        <w:rPr>
          <w:b/>
          <w:sz w:val="22"/>
          <w:szCs w:val="22"/>
        </w:rPr>
        <w:t xml:space="preserve">Начална </w:t>
      </w:r>
      <w:r w:rsidRPr="00625F6B">
        <w:rPr>
          <w:b/>
          <w:bCs/>
          <w:sz w:val="22"/>
          <w:szCs w:val="22"/>
        </w:rPr>
        <w:t>тръжна обща месечна наемна цена</w:t>
      </w:r>
      <w:r w:rsidRPr="00625F6B">
        <w:rPr>
          <w:sz w:val="22"/>
          <w:szCs w:val="22"/>
        </w:rPr>
        <w:t xml:space="preserve"> за двете машини - 288 лева с включен ДДС.</w:t>
      </w:r>
    </w:p>
    <w:p w:rsidR="00341958" w:rsidRPr="00625F6B" w:rsidRDefault="00341958" w:rsidP="005D3272">
      <w:pPr>
        <w:pStyle w:val="BodyText"/>
        <w:ind w:firstLine="454"/>
        <w:rPr>
          <w:b/>
          <w:sz w:val="22"/>
          <w:szCs w:val="22"/>
        </w:rPr>
      </w:pPr>
      <w:r w:rsidRPr="00625F6B">
        <w:rPr>
          <w:sz w:val="22"/>
          <w:szCs w:val="22"/>
        </w:rPr>
        <w:t>Отделно от наемната цена, се дължи и заплаща ел.енергия, Вода и ТБО</w:t>
      </w:r>
    </w:p>
    <w:p w:rsidR="00341958" w:rsidRPr="00625F6B" w:rsidRDefault="00341958" w:rsidP="005D3272">
      <w:pPr>
        <w:pStyle w:val="BodyText"/>
        <w:ind w:firstLine="454"/>
        <w:rPr>
          <w:b/>
        </w:rPr>
      </w:pPr>
      <w:r w:rsidRPr="00625F6B">
        <w:rPr>
          <w:b/>
          <w:bCs/>
        </w:rPr>
        <w:t>Не се допуска подаване на оферта само за половината площ или само за 1 бр. автомат.</w:t>
      </w:r>
    </w:p>
    <w:p w:rsidR="00341958" w:rsidRPr="00625F6B" w:rsidRDefault="00341958" w:rsidP="005D3272">
      <w:pPr>
        <w:ind w:firstLine="454"/>
        <w:jc w:val="both"/>
        <w:rPr>
          <w:bCs/>
          <w:lang w:val="bg-BG"/>
        </w:rPr>
      </w:pPr>
      <w:r w:rsidRPr="00625F6B">
        <w:rPr>
          <w:b/>
          <w:bCs/>
          <w:lang w:val="bg-BG"/>
        </w:rPr>
        <w:t xml:space="preserve">Срок на договора: </w:t>
      </w:r>
      <w:r w:rsidRPr="00625F6B">
        <w:rPr>
          <w:bCs/>
          <w:lang w:val="bg-BG"/>
        </w:rPr>
        <w:t>до 31.12.2029 г.</w:t>
      </w:r>
    </w:p>
    <w:p w:rsidR="00341958" w:rsidRPr="00625F6B" w:rsidRDefault="00341958" w:rsidP="005D3272">
      <w:pPr>
        <w:ind w:firstLine="454"/>
        <w:jc w:val="both"/>
        <w:rPr>
          <w:lang w:val="bg-BG"/>
        </w:rPr>
      </w:pPr>
      <w:r w:rsidRPr="00625F6B">
        <w:rPr>
          <w:b/>
          <w:bCs/>
          <w:lang w:val="bg-BG"/>
        </w:rPr>
        <w:t>Участници в търга:</w:t>
      </w:r>
      <w:r w:rsidRPr="00625F6B">
        <w:rPr>
          <w:caps/>
          <w:lang w:val="bg-BG"/>
        </w:rPr>
        <w:t xml:space="preserve"> </w:t>
      </w:r>
      <w:r w:rsidRPr="00625F6B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отдаваните площи и спазва изискванията на процедурата по провеждането му.</w:t>
      </w:r>
    </w:p>
    <w:p w:rsidR="00341958" w:rsidRPr="00625F6B" w:rsidRDefault="00341958" w:rsidP="005D3272">
      <w:pPr>
        <w:ind w:firstLine="454"/>
        <w:jc w:val="both"/>
        <w:rPr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b/>
          <w:bCs/>
          <w:lang w:val="bg-BG"/>
        </w:rPr>
        <w:t>ІІ. ЗАКУПУВАНЕ НА ТРЪЖНА ДОКУМЕНТАЦИЯ</w:t>
      </w:r>
    </w:p>
    <w:p w:rsidR="00341958" w:rsidRPr="00625F6B" w:rsidRDefault="00341958" w:rsidP="0017121A">
      <w:pPr>
        <w:pStyle w:val="BodyText"/>
        <w:ind w:firstLine="454"/>
        <w:rPr>
          <w:b/>
          <w:bCs/>
        </w:rPr>
      </w:pPr>
      <w:r w:rsidRPr="00625F6B">
        <w:rPr>
          <w:b/>
          <w:bCs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625F6B">
        <w:rPr>
          <w:szCs w:val="26"/>
        </w:rPr>
        <w:t>14.01.2020</w:t>
      </w:r>
      <w:r w:rsidRPr="00625F6B">
        <w:rPr>
          <w:b/>
          <w:bCs/>
        </w:rPr>
        <w:t xml:space="preserve"> г. в Ректората на НСА, София, Студентски град, стая № 209. Таксата за получаване на тръжната документация е 60.00 лв. с ДДС. </w:t>
      </w:r>
    </w:p>
    <w:p w:rsidR="00341958" w:rsidRPr="00625F6B" w:rsidRDefault="00341958" w:rsidP="0017121A">
      <w:pPr>
        <w:pStyle w:val="BodyText"/>
        <w:ind w:firstLine="454"/>
        <w:rPr>
          <w:b/>
          <w:bCs/>
        </w:rPr>
      </w:pPr>
      <w:r w:rsidRPr="00625F6B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341958" w:rsidRPr="00625F6B" w:rsidRDefault="00341958" w:rsidP="0017121A">
      <w:pPr>
        <w:pStyle w:val="BodyText"/>
        <w:ind w:firstLine="454"/>
        <w:rPr>
          <w:b/>
          <w:bCs/>
        </w:rPr>
      </w:pP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b/>
          <w:bCs/>
          <w:lang w:val="bg-BG"/>
        </w:rPr>
        <w:t>ІІІ. ОГЛЕД НА ОБЕКТА</w:t>
      </w:r>
    </w:p>
    <w:p w:rsidR="00341958" w:rsidRPr="00625F6B" w:rsidRDefault="00341958" w:rsidP="0017121A">
      <w:pPr>
        <w:ind w:firstLine="454"/>
        <w:jc w:val="both"/>
        <w:rPr>
          <w:b/>
          <w:bCs/>
          <w:lang w:val="bg-BG"/>
        </w:rPr>
      </w:pPr>
      <w:r w:rsidRPr="00625F6B">
        <w:rPr>
          <w:lang w:val="bg-BG"/>
        </w:rPr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625F6B">
        <w:rPr>
          <w:b/>
          <w:szCs w:val="26"/>
          <w:lang w:val="bg-BG"/>
        </w:rPr>
        <w:t>13.01.2020</w:t>
      </w:r>
      <w:r w:rsidRPr="00625F6B">
        <w:rPr>
          <w:b/>
          <w:bCs/>
          <w:lang w:val="bg-BG"/>
        </w:rPr>
        <w:t xml:space="preserve"> г.</w:t>
      </w:r>
    </w:p>
    <w:p w:rsidR="00341958" w:rsidRPr="00625F6B" w:rsidRDefault="00341958" w:rsidP="0017121A">
      <w:pPr>
        <w:ind w:firstLine="454"/>
        <w:jc w:val="both"/>
        <w:rPr>
          <w:b/>
          <w:bCs/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b/>
          <w:bCs/>
          <w:caps/>
          <w:lang w:val="bg-BG"/>
        </w:rPr>
      </w:pPr>
      <w:r w:rsidRPr="00625F6B">
        <w:rPr>
          <w:b/>
          <w:bCs/>
          <w:lang w:val="bg-BG"/>
        </w:rPr>
        <w:t>ІV.</w:t>
      </w:r>
      <w:r w:rsidRPr="00625F6B">
        <w:rPr>
          <w:b/>
          <w:bCs/>
          <w:caps/>
          <w:lang w:val="bg-BG"/>
        </w:rPr>
        <w:t xml:space="preserve"> ДЕПОЗИТ за УЧАСТИЕ.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Участниците в търга следва да внесат депозит за участие в размер на </w:t>
      </w:r>
      <w:r w:rsidRPr="00625F6B">
        <w:rPr>
          <w:b/>
          <w:lang w:val="bg-BG"/>
        </w:rPr>
        <w:t>300</w:t>
      </w:r>
      <w:r w:rsidRPr="00625F6B">
        <w:rPr>
          <w:lang w:val="bg-BG"/>
        </w:rPr>
        <w:t xml:space="preserve"> лв. в стая № 209 в Ректората на НСА или </w:t>
      </w:r>
      <w:r w:rsidRPr="00625F6B">
        <w:rPr>
          <w:b/>
          <w:lang w:val="bg-BG"/>
        </w:rPr>
        <w:t>по банкова сметка</w:t>
      </w:r>
      <w:r w:rsidRPr="00625F6B">
        <w:rPr>
          <w:lang w:val="bg-BG"/>
        </w:rPr>
        <w:t xml:space="preserve"> BG74BNBG96613300175101, BNBGBGSD БНБ ЦУ.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341958" w:rsidRPr="00625F6B" w:rsidRDefault="00341958" w:rsidP="0017121A">
      <w:pPr>
        <w:pStyle w:val="BodyText2"/>
        <w:ind w:firstLine="454"/>
        <w:rPr>
          <w:lang w:val="bg-BG"/>
        </w:rPr>
      </w:pPr>
    </w:p>
    <w:p w:rsidR="00341958" w:rsidRPr="00625F6B" w:rsidRDefault="00341958" w:rsidP="003018AC">
      <w:pPr>
        <w:pStyle w:val="BodyText2"/>
        <w:spacing w:line="240" w:lineRule="auto"/>
        <w:ind w:firstLine="454"/>
        <w:rPr>
          <w:b/>
          <w:lang w:val="bg-BG"/>
        </w:rPr>
      </w:pPr>
      <w:r w:rsidRPr="00625F6B">
        <w:rPr>
          <w:b/>
          <w:lang w:val="bg-BG"/>
        </w:rPr>
        <w:t>V. ИЗИСКВАНИЯ ПРИ ИЗГОТВЯНЕ НА ОФЕРТАТА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1. Участниците в търга следва да внесат </w:t>
      </w:r>
      <w:r w:rsidRPr="00625F6B">
        <w:rPr>
          <w:u w:val="single"/>
          <w:lang w:val="bg-BG"/>
        </w:rPr>
        <w:t>писмено предложение</w:t>
      </w:r>
      <w:r w:rsidRPr="00625F6B">
        <w:rPr>
          <w:lang w:val="bg-BG"/>
        </w:rPr>
        <w:t xml:space="preserve"> (заявление за участие) (основен плик) в запечатан плик, върху който </w:t>
      </w:r>
      <w:r w:rsidRPr="00625F6B">
        <w:rPr>
          <w:b/>
          <w:bCs/>
          <w:lang w:val="bg-BG"/>
        </w:rPr>
        <w:t>задължително се отбелязват: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1.1. Цялостното наименование на обекта, предмет на търга: </w:t>
      </w:r>
      <w:r w:rsidRPr="00625F6B">
        <w:rPr>
          <w:b/>
          <w:szCs w:val="20"/>
          <w:lang w:val="bg-BG"/>
        </w:rPr>
        <w:t>Обособена позиция №1: ПЛОЩИ</w:t>
      </w:r>
      <w:r w:rsidRPr="00625F6B">
        <w:rPr>
          <w:szCs w:val="20"/>
          <w:lang w:val="bg-BG"/>
        </w:rPr>
        <w:t xml:space="preserve"> обособени за поставяне на</w:t>
      </w:r>
      <w:r w:rsidRPr="00625F6B">
        <w:rPr>
          <w:b/>
          <w:szCs w:val="20"/>
          <w:lang w:val="bg-BG"/>
        </w:rPr>
        <w:t xml:space="preserve"> </w:t>
      </w:r>
      <w:r w:rsidRPr="00625F6B">
        <w:rPr>
          <w:b/>
          <w:bCs/>
          <w:szCs w:val="20"/>
          <w:lang w:val="bg-BG"/>
        </w:rPr>
        <w:t>автомати за протеинови напитки</w:t>
      </w:r>
      <w:r w:rsidRPr="00625F6B">
        <w:rPr>
          <w:lang w:val="bg-BG"/>
        </w:rPr>
        <w:t>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2. В основния плик участниците задължително прилагат: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2.1. Декларация </w:t>
      </w:r>
      <w:r w:rsidRPr="00625F6B">
        <w:rPr>
          <w:b/>
          <w:lang w:val="bg-BG"/>
        </w:rPr>
        <w:t>Oбразец Д_2019</w:t>
      </w:r>
      <w:r w:rsidRPr="00625F6B">
        <w:rPr>
          <w:lang w:val="bg-BG"/>
        </w:rPr>
        <w:t>, в основния плик.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2.2. Копие от квитанция за закупена тръжна документация, в основния плик.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2.3. Копие от вносна бележка за внесен депозит за участие в търга, в основния плик.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2.5.1. Предлаганата от участника наемна цена </w:t>
      </w:r>
      <w:r w:rsidRPr="00625F6B">
        <w:rPr>
          <w:b/>
          <w:lang w:val="bg-BG"/>
        </w:rPr>
        <w:t xml:space="preserve">Образец </w:t>
      </w:r>
      <w:r w:rsidRPr="00625F6B">
        <w:rPr>
          <w:b/>
        </w:rPr>
        <w:t>ОП1 Ц</w:t>
      </w:r>
      <w:r w:rsidRPr="00625F6B">
        <w:rPr>
          <w:b/>
          <w:lang w:val="bg-BG"/>
        </w:rPr>
        <w:t>_2019</w:t>
      </w:r>
      <w:r w:rsidRPr="00625F6B">
        <w:rPr>
          <w:sz w:val="22"/>
        </w:rPr>
        <w:t xml:space="preserve"> </w:t>
      </w:r>
      <w:r w:rsidRPr="00625F6B">
        <w:rPr>
          <w:lang w:val="bg-BG"/>
        </w:rPr>
        <w:t>следва да се представи в отделен запечатан непрозрачен плик, с надпис „</w:t>
      </w:r>
      <w:r w:rsidRPr="00625F6B">
        <w:rPr>
          <w:b/>
          <w:lang w:val="bg-BG"/>
        </w:rPr>
        <w:t>Предлагана цена</w:t>
      </w:r>
      <w:r w:rsidRPr="00625F6B">
        <w:rPr>
          <w:lang w:val="bg-BG"/>
        </w:rPr>
        <w:t xml:space="preserve">”, който се поставя в основния плик. 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2.5.2. Няма да бъдат допускани и няма да бъдат разглеждани варианти.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2.6. Протокол за извършен оглед </w:t>
      </w:r>
      <w:r w:rsidRPr="00625F6B">
        <w:rPr>
          <w:b/>
          <w:lang w:val="bg-BG"/>
        </w:rPr>
        <w:t>Образец ОП1 П_2019</w:t>
      </w:r>
      <w:r w:rsidRPr="00625F6B">
        <w:rPr>
          <w:lang w:val="bg-BG"/>
        </w:rPr>
        <w:t>, който се поставя в основния плик.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b/>
          <w:caps/>
          <w:lang w:val="bg-BG"/>
        </w:rPr>
      </w:pPr>
      <w:r w:rsidRPr="00625F6B">
        <w:rPr>
          <w:b/>
          <w:caps/>
          <w:lang w:val="bg-BG"/>
        </w:rPr>
        <w:t>VI. Място и срок за подаване на предложенията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1. Предложенията се подават до 16.00 ч. на </w:t>
      </w:r>
      <w:r w:rsidRPr="00625F6B">
        <w:rPr>
          <w:b/>
          <w:szCs w:val="26"/>
          <w:lang w:val="bg-BG"/>
        </w:rPr>
        <w:t>14.01.2020</w:t>
      </w:r>
      <w:r w:rsidRPr="00625F6B">
        <w:rPr>
          <w:b/>
          <w:bCs/>
          <w:lang w:val="bg-BG"/>
        </w:rPr>
        <w:t xml:space="preserve"> г.</w:t>
      </w:r>
      <w:r w:rsidRPr="00625F6B">
        <w:rPr>
          <w:lang w:val="bg-BG"/>
        </w:rPr>
        <w:t xml:space="preserve"> в Ректората на НСА “Васил Левски”, </w:t>
      </w:r>
      <w:r w:rsidRPr="00625F6B">
        <w:rPr>
          <w:spacing w:val="-12"/>
          <w:lang w:val="bg-BG"/>
        </w:rPr>
        <w:t xml:space="preserve">ул. ”Акад. Стефан Младенов” 21, </w:t>
      </w:r>
      <w:r w:rsidRPr="00625F6B">
        <w:rPr>
          <w:lang w:val="bg-BG"/>
        </w:rPr>
        <w:t xml:space="preserve">Студентски град, София, стая 111 – </w:t>
      </w:r>
      <w:r w:rsidRPr="00625F6B">
        <w:rPr>
          <w:b/>
          <w:lang w:val="bg-BG"/>
        </w:rPr>
        <w:t>Деловодство</w:t>
      </w:r>
      <w:r w:rsidRPr="00625F6B">
        <w:rPr>
          <w:lang w:val="bg-BG"/>
        </w:rPr>
        <w:t>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b/>
          <w:caps/>
          <w:lang w:val="bg-BG"/>
        </w:rPr>
      </w:pPr>
      <w:r w:rsidRPr="00625F6B">
        <w:rPr>
          <w:b/>
          <w:caps/>
          <w:lang w:val="bg-BG"/>
        </w:rPr>
        <w:t>VІІ. разглеждане на предложенията.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Търгът ще се проведе на </w:t>
      </w:r>
      <w:r w:rsidRPr="00625F6B">
        <w:rPr>
          <w:b/>
          <w:szCs w:val="26"/>
          <w:lang w:val="bg-BG"/>
        </w:rPr>
        <w:t>15.01.2020</w:t>
      </w:r>
      <w:r w:rsidRPr="00625F6B">
        <w:rPr>
          <w:b/>
          <w:bCs/>
          <w:lang w:val="bg-BG"/>
        </w:rPr>
        <w:t xml:space="preserve"> г. </w:t>
      </w:r>
      <w:r w:rsidRPr="00625F6B">
        <w:rPr>
          <w:lang w:val="bg-BG"/>
        </w:rPr>
        <w:t xml:space="preserve">от </w:t>
      </w:r>
      <w:r w:rsidRPr="00625F6B">
        <w:rPr>
          <w:b/>
          <w:caps/>
          <w:lang w:val="bg-BG"/>
        </w:rPr>
        <w:t>11.00</w:t>
      </w:r>
      <w:r w:rsidRPr="00625F6B">
        <w:rPr>
          <w:lang w:val="bg-BG"/>
        </w:rPr>
        <w:t xml:space="preserve"> ч. в Кабинет 303, ет.3, Ректорат НСА “Васил Левски”, София, Студентски град, </w:t>
      </w:r>
      <w:r w:rsidRPr="00625F6B">
        <w:rPr>
          <w:spacing w:val="-12"/>
          <w:lang w:val="bg-BG"/>
        </w:rPr>
        <w:t>ул. ”Акад. Стефан Младенов” №21</w:t>
      </w:r>
      <w:r w:rsidRPr="00625F6B">
        <w:rPr>
          <w:lang w:val="bg-BG"/>
        </w:rPr>
        <w:t>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625F6B">
        <w:rPr>
          <w:caps/>
          <w:lang w:val="bg-BG"/>
        </w:rPr>
        <w:t>под</w:t>
      </w:r>
      <w:r w:rsidRPr="00625F6B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b/>
          <w:caps/>
          <w:lang w:val="bg-BG"/>
        </w:rPr>
        <w:t>VIII. Сключване на договор за наем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341958" w:rsidRPr="00625F6B" w:rsidRDefault="00341958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625F6B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341958" w:rsidRPr="00625F6B" w:rsidRDefault="00341958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625F6B">
        <w:rPr>
          <w:lang w:val="bg-BG"/>
        </w:rPr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341958" w:rsidRPr="00625F6B" w:rsidRDefault="00341958" w:rsidP="0017121A">
      <w:pPr>
        <w:tabs>
          <w:tab w:val="num" w:pos="1440"/>
        </w:tabs>
        <w:ind w:firstLine="454"/>
        <w:jc w:val="both"/>
        <w:rPr>
          <w:lang w:val="bg-BG"/>
        </w:rPr>
      </w:pP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b/>
          <w:bCs/>
          <w:lang w:val="bg-BG"/>
        </w:rPr>
        <w:t>ІХ. ЗАДЪЛЖИТЕЛНИ ИЗИСКВАНИЯ КЪМ ИЗБРАНИЯ УЧАСТНИК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341958" w:rsidRPr="00625F6B" w:rsidRDefault="00341958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625F6B">
        <w:rPr>
          <w:lang w:val="bg-BG"/>
        </w:rPr>
        <w:t>Отдаваните площи следва да се използват по предназначение, а именно – поставяне на автомати за протеинови напитки.</w:t>
      </w:r>
    </w:p>
    <w:p w:rsidR="00341958" w:rsidRPr="00625F6B" w:rsidRDefault="00341958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625F6B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341958" w:rsidRPr="00625F6B" w:rsidRDefault="00341958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625F6B">
        <w:rPr>
          <w:lang w:val="bg-BG"/>
        </w:rPr>
        <w:t>Общи условия, с които Наемателят се задължава да спазва: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Страните приемат-предават обекта с Предавателно-приемателен протокол;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Наемът се заплаща авансово до 28 - число на предходния месец, за който се дължи;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Във връзка с изчисляването на консумирани ел.енергия, вода и такса смет, Наемателят се задължава да монтира контролен електромер и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Забранява се пренаемането на площите, под каквато и да е било форма, включително и съвместното им ползване с трето/и лице/а, гражданско дружество и т.н;</w:t>
      </w:r>
    </w:p>
    <w:p w:rsidR="00341958" w:rsidRPr="00625F6B" w:rsidRDefault="0034195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Наемателят се задължава да заплаща всички начислени му от НАЕМОДАТЕЛЯ суми за ел.енергия, вода и такса битови отпадъци за наетите площи, както и всички имуществени санкции, глоби и други подобни свързани с ползването и стопанисването на същото.</w:t>
      </w:r>
    </w:p>
    <w:p w:rsidR="00341958" w:rsidRPr="00625F6B" w:rsidRDefault="00341958" w:rsidP="00092847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625F6B">
        <w:rPr>
          <w:lang w:val="bg-BG"/>
        </w:rPr>
        <w:t>Наемателят се задължава изцяло за своя сметка да поддържа ежедневно чистотата около поставените автомати, като постави най-малко един съд за битови отпадъци до автоматите, който да почиства ежедневно.</w:t>
      </w:r>
    </w:p>
    <w:p w:rsidR="00341958" w:rsidRPr="00625F6B" w:rsidRDefault="00341958" w:rsidP="0017121A">
      <w:pPr>
        <w:ind w:firstLine="454"/>
        <w:jc w:val="both"/>
        <w:rPr>
          <w:b/>
          <w:lang w:val="bg-BG"/>
        </w:rPr>
      </w:pPr>
      <w:r w:rsidRPr="00625F6B">
        <w:rPr>
          <w:lang w:val="bg-BG"/>
        </w:rPr>
        <w:t>Приложение: Декларация Oбразец Д</w:t>
      </w:r>
      <w:r w:rsidRPr="00625F6B">
        <w:rPr>
          <w:b/>
          <w:lang w:val="bg-BG"/>
        </w:rPr>
        <w:t xml:space="preserve">_2019, </w:t>
      </w:r>
      <w:r w:rsidRPr="00625F6B">
        <w:rPr>
          <w:lang w:val="bg-BG"/>
        </w:rPr>
        <w:t>Договор за наем</w:t>
      </w:r>
      <w:r w:rsidRPr="00625F6B">
        <w:rPr>
          <w:b/>
          <w:lang w:val="bg-BG"/>
        </w:rPr>
        <w:t xml:space="preserve">, </w:t>
      </w:r>
      <w:r w:rsidRPr="00625F6B">
        <w:rPr>
          <w:lang w:val="bg-BG"/>
        </w:rPr>
        <w:t xml:space="preserve">Наемна цена </w:t>
      </w:r>
      <w:r w:rsidRPr="00625F6B">
        <w:rPr>
          <w:b/>
          <w:lang w:val="bg-BG"/>
        </w:rPr>
        <w:t xml:space="preserve">Образец ОП1 Ц_2019, </w:t>
      </w:r>
      <w:r w:rsidRPr="00625F6B">
        <w:rPr>
          <w:lang w:val="bg-BG"/>
        </w:rPr>
        <w:t xml:space="preserve">Протокол за извършен оглед </w:t>
      </w:r>
      <w:r w:rsidRPr="00625F6B">
        <w:rPr>
          <w:b/>
          <w:lang w:val="bg-BG"/>
        </w:rPr>
        <w:t xml:space="preserve">Образец ОП1 П_2019. </w:t>
      </w:r>
      <w:r w:rsidRPr="00625F6B">
        <w:rPr>
          <w:lang w:val="bg-BG"/>
        </w:rPr>
        <w:t xml:space="preserve">Настоящата документация е неразделна част от </w:t>
      </w:r>
      <w:r w:rsidRPr="00625F6B">
        <w:rPr>
          <w:b/>
          <w:lang w:val="bg-BG"/>
        </w:rPr>
        <w:t>Заповедта, с която е открит търга.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t>Информация по документацията и заплащане на сумите по нея: 0893396353 - Георгиева;</w:t>
      </w:r>
    </w:p>
    <w:p w:rsidR="00341958" w:rsidRPr="00625F6B" w:rsidRDefault="00341958" w:rsidP="0017121A">
      <w:pPr>
        <w:ind w:firstLine="454"/>
        <w:rPr>
          <w:lang w:val="bg-BG"/>
        </w:rPr>
      </w:pPr>
      <w:r w:rsidRPr="00625F6B">
        <w:rPr>
          <w:lang w:val="bg-BG"/>
        </w:rPr>
        <w:t>За оглед и информация за помещението: Валентин Добрев – Директор АСД тел: 0899 333393</w:t>
      </w:r>
    </w:p>
    <w:p w:rsidR="00341958" w:rsidRPr="00625F6B" w:rsidRDefault="00341958" w:rsidP="00CA6FBF">
      <w:pPr>
        <w:ind w:firstLine="454"/>
        <w:rPr>
          <w:rStyle w:val="FontStyle18"/>
          <w:b w:val="0"/>
          <w:bCs/>
          <w:szCs w:val="20"/>
          <w:lang w:val="bg-BG"/>
        </w:rPr>
      </w:pPr>
      <w:r w:rsidRPr="00625F6B">
        <w:rPr>
          <w:lang w:val="bg-BG"/>
        </w:rPr>
        <w:br w:type="page"/>
      </w:r>
      <w:r w:rsidRPr="00625F6B">
        <w:rPr>
          <w:rStyle w:val="FontStyle18"/>
          <w:b w:val="0"/>
          <w:bCs/>
          <w:szCs w:val="20"/>
          <w:lang w:val="bg-BG"/>
        </w:rPr>
        <w:t>Образец ОП1 Ц</w:t>
      </w:r>
      <w:r w:rsidRPr="00625F6B">
        <w:rPr>
          <w:sz w:val="22"/>
          <w:lang w:val="bg-BG"/>
        </w:rPr>
        <w:t>_2019</w:t>
      </w:r>
    </w:p>
    <w:p w:rsidR="00341958" w:rsidRPr="00625F6B" w:rsidRDefault="00341958" w:rsidP="00CA6FBF">
      <w:pPr>
        <w:pStyle w:val="BodyTextIndent"/>
        <w:spacing w:after="0"/>
        <w:ind w:left="3540"/>
        <w:rPr>
          <w:lang w:val="bg-BG"/>
        </w:rPr>
      </w:pPr>
    </w:p>
    <w:p w:rsidR="00341958" w:rsidRPr="00625F6B" w:rsidRDefault="00341958" w:rsidP="00CA6FBF">
      <w:pPr>
        <w:pStyle w:val="BodyTextIndent"/>
        <w:spacing w:after="0"/>
        <w:ind w:left="3540"/>
        <w:rPr>
          <w:lang w:val="bg-BG"/>
        </w:rPr>
      </w:pPr>
      <w:r w:rsidRPr="00625F6B">
        <w:rPr>
          <w:lang w:val="bg-BG"/>
        </w:rPr>
        <w:t>До</w:t>
      </w:r>
    </w:p>
    <w:p w:rsidR="00341958" w:rsidRPr="00625F6B" w:rsidRDefault="00341958" w:rsidP="00CA6FBF">
      <w:pPr>
        <w:pStyle w:val="BodyTextIndent"/>
        <w:spacing w:after="0"/>
        <w:ind w:left="3540"/>
        <w:rPr>
          <w:lang w:val="bg-BG"/>
        </w:rPr>
      </w:pPr>
      <w:r w:rsidRPr="00625F6B">
        <w:rPr>
          <w:lang w:val="bg-BG"/>
        </w:rPr>
        <w:t>Национална спортна академия “Васил Левски”</w:t>
      </w:r>
    </w:p>
    <w:p w:rsidR="00341958" w:rsidRPr="00625F6B" w:rsidRDefault="00341958" w:rsidP="00CA6FBF">
      <w:pPr>
        <w:pStyle w:val="BodyTextIndent"/>
        <w:spacing w:after="0"/>
        <w:ind w:left="3540"/>
        <w:rPr>
          <w:lang w:val="bg-BG"/>
        </w:rPr>
      </w:pPr>
      <w:r w:rsidRPr="00625F6B">
        <w:rPr>
          <w:lang w:val="bg-BG"/>
        </w:rPr>
        <w:t>Представлявана от проф. Пенчо Гешев - ректор</w:t>
      </w:r>
    </w:p>
    <w:p w:rsidR="00341958" w:rsidRPr="00625F6B" w:rsidRDefault="00341958" w:rsidP="00CA6FBF">
      <w:pPr>
        <w:pStyle w:val="BodyTextIndent"/>
        <w:spacing w:after="0"/>
        <w:ind w:left="-708" w:firstLine="720"/>
        <w:rPr>
          <w:lang w:val="bg-BG"/>
        </w:rPr>
      </w:pPr>
    </w:p>
    <w:p w:rsidR="00341958" w:rsidRPr="00625F6B" w:rsidRDefault="00341958" w:rsidP="0017121A">
      <w:pPr>
        <w:pStyle w:val="BodyTextIndent"/>
        <w:ind w:left="0"/>
        <w:jc w:val="center"/>
        <w:rPr>
          <w:lang w:val="bg-BG"/>
        </w:rPr>
      </w:pPr>
      <w:r w:rsidRPr="00625F6B">
        <w:rPr>
          <w:lang w:val="bg-BG"/>
        </w:rPr>
        <w:t>ПРЕДЛАГАНА НАЕМНА ЦЕНА</w:t>
      </w:r>
    </w:p>
    <w:p w:rsidR="00341958" w:rsidRPr="00625F6B" w:rsidRDefault="00341958" w:rsidP="0017121A">
      <w:pPr>
        <w:pStyle w:val="BodyText2"/>
        <w:rPr>
          <w:b/>
          <w:lang w:val="bg-BG"/>
        </w:rPr>
      </w:pPr>
    </w:p>
    <w:p w:rsidR="00341958" w:rsidRPr="00625F6B" w:rsidRDefault="00341958" w:rsidP="00092847">
      <w:pPr>
        <w:pStyle w:val="BodyText2"/>
        <w:spacing w:line="240" w:lineRule="auto"/>
        <w:rPr>
          <w:b/>
          <w:lang w:val="bg-BG"/>
        </w:rPr>
      </w:pPr>
      <w:r w:rsidRPr="00625F6B">
        <w:rPr>
          <w:b/>
          <w:lang w:val="bg-BG"/>
        </w:rPr>
        <w:t>от _____________________________________________________________, ЕГН _______________, в качеството си на _______________________________ на дружество _______________________ _______________________, ЕИК____________, адрес ______________________________________ ____________________________________________________, телефон/GSM___________________, email ___________@___________</w:t>
      </w:r>
    </w:p>
    <w:p w:rsidR="00341958" w:rsidRPr="00625F6B" w:rsidRDefault="00341958" w:rsidP="00092847">
      <w:pPr>
        <w:pStyle w:val="BodyText2"/>
        <w:spacing w:line="240" w:lineRule="auto"/>
        <w:ind w:firstLine="720"/>
        <w:rPr>
          <w:lang w:val="bg-BG"/>
        </w:rPr>
      </w:pPr>
    </w:p>
    <w:p w:rsidR="00341958" w:rsidRPr="00625F6B" w:rsidRDefault="00341958" w:rsidP="0017121A">
      <w:pPr>
        <w:pStyle w:val="BodyText2"/>
        <w:ind w:firstLine="720"/>
        <w:rPr>
          <w:b/>
          <w:lang w:val="bg-BG"/>
        </w:rPr>
      </w:pPr>
      <w:r w:rsidRPr="00625F6B">
        <w:rPr>
          <w:b/>
          <w:lang w:val="bg-BG"/>
        </w:rPr>
        <w:t>Уважаеми господин Ректор,</w:t>
      </w:r>
    </w:p>
    <w:p w:rsidR="00341958" w:rsidRPr="00625F6B" w:rsidRDefault="00341958" w:rsidP="0017121A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341958" w:rsidRPr="00625F6B" w:rsidRDefault="00341958" w:rsidP="0017121A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625F6B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625F6B">
        <w:rPr>
          <w:sz w:val="28"/>
        </w:rPr>
        <w:t xml:space="preserve">за отдаване под наем за срок до 31.12.2029 г. на свободни помещения и площи собственост на Национална спортна академия „Васил Левски”, открит с Ваша Заповед №ЗП–1887/10.12.2019 г. и </w:t>
      </w:r>
      <w:r w:rsidRPr="00625F6B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341958" w:rsidRPr="00625F6B" w:rsidRDefault="00341958" w:rsidP="0017121A">
      <w:pPr>
        <w:pStyle w:val="Style6"/>
        <w:widowControl/>
        <w:spacing w:line="240" w:lineRule="auto"/>
        <w:jc w:val="center"/>
      </w:pPr>
    </w:p>
    <w:p w:rsidR="00341958" w:rsidRPr="00625F6B" w:rsidRDefault="00341958" w:rsidP="0017121A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625F6B">
        <w:rPr>
          <w:rStyle w:val="FontStyle18"/>
          <w:bCs/>
          <w:spacing w:val="70"/>
          <w:sz w:val="28"/>
          <w:szCs w:val="20"/>
        </w:rPr>
        <w:t>ПРЕДЛАГАМ</w:t>
      </w:r>
    </w:p>
    <w:p w:rsidR="00341958" w:rsidRPr="00625F6B" w:rsidRDefault="00341958" w:rsidP="0017121A">
      <w:pPr>
        <w:pStyle w:val="Style10"/>
        <w:widowControl/>
        <w:spacing w:line="240" w:lineRule="auto"/>
        <w:ind w:firstLine="691"/>
        <w:rPr>
          <w:sz w:val="28"/>
        </w:rPr>
      </w:pPr>
      <w:r w:rsidRPr="00625F6B">
        <w:rPr>
          <w:sz w:val="28"/>
        </w:rPr>
        <w:t>Представляваният от мен участник да наеме два броя площи за поставяне на автомати за протеинови напитки с обща площ 3 кв.м, находящи се на 2 етаж, в сградата на Ректората на НСА и фоайе на МФСЗ, София, Студентски град, ул. ”Акад. Стефан Младенов” 21, срещу обща месечна наемна цена, в размер на:</w:t>
      </w:r>
    </w:p>
    <w:p w:rsidR="00341958" w:rsidRPr="00625F6B" w:rsidRDefault="00341958" w:rsidP="0017121A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341958" w:rsidRPr="00625F6B" w:rsidRDefault="00341958" w:rsidP="0017121A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625F6B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341958" w:rsidRPr="00625F6B" w:rsidRDefault="00341958" w:rsidP="0017121A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625F6B">
        <w:rPr>
          <w:rStyle w:val="FontStyle22"/>
          <w:bCs/>
          <w:sz w:val="28"/>
          <w:szCs w:val="18"/>
        </w:rPr>
        <w:t>цифром</w:t>
      </w:r>
      <w:r w:rsidRPr="00625F6B">
        <w:rPr>
          <w:rStyle w:val="FontStyle22"/>
          <w:bCs/>
          <w:sz w:val="28"/>
          <w:szCs w:val="18"/>
        </w:rPr>
        <w:tab/>
        <w:t>словом</w:t>
      </w:r>
    </w:p>
    <w:p w:rsidR="00341958" w:rsidRPr="00625F6B" w:rsidRDefault="00341958" w:rsidP="0017121A">
      <w:pPr>
        <w:pStyle w:val="BodyText2"/>
        <w:ind w:firstLine="720"/>
        <w:rPr>
          <w:sz w:val="20"/>
          <w:lang w:val="bg-BG"/>
        </w:rPr>
      </w:pPr>
    </w:p>
    <w:p w:rsidR="00341958" w:rsidRPr="00625F6B" w:rsidRDefault="00341958" w:rsidP="006359EB">
      <w:pPr>
        <w:pStyle w:val="BodyText2"/>
        <w:spacing w:after="0" w:line="240" w:lineRule="auto"/>
        <w:rPr>
          <w:sz w:val="20"/>
          <w:lang w:val="bg-BG"/>
        </w:rPr>
      </w:pPr>
      <w:r w:rsidRPr="00625F6B">
        <w:rPr>
          <w:sz w:val="20"/>
          <w:lang w:val="bg-BG"/>
        </w:rPr>
        <w:t>или за автомат за протеинови напитки, находящ се в 2 етаж, в сградата на Ректората на НСА</w:t>
      </w:r>
    </w:p>
    <w:p w:rsidR="00341958" w:rsidRPr="00625F6B" w:rsidRDefault="00341958" w:rsidP="006359EB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Cs w:val="20"/>
        </w:rPr>
      </w:pPr>
      <w:r w:rsidRPr="00625F6B">
        <w:rPr>
          <w:rStyle w:val="FontStyle17"/>
          <w:szCs w:val="20"/>
        </w:rPr>
        <w:tab/>
        <w:t>/..................................................................../ лева, с включен ДДС</w:t>
      </w:r>
    </w:p>
    <w:p w:rsidR="00341958" w:rsidRPr="00625F6B" w:rsidRDefault="00341958" w:rsidP="006359EB">
      <w:pPr>
        <w:pStyle w:val="Style2"/>
        <w:widowControl/>
        <w:tabs>
          <w:tab w:val="left" w:pos="4392"/>
        </w:tabs>
        <w:rPr>
          <w:rStyle w:val="FontStyle22"/>
          <w:bCs/>
          <w:sz w:val="20"/>
          <w:szCs w:val="18"/>
        </w:rPr>
      </w:pPr>
      <w:r w:rsidRPr="00625F6B">
        <w:rPr>
          <w:rStyle w:val="FontStyle22"/>
          <w:bCs/>
          <w:sz w:val="20"/>
          <w:szCs w:val="18"/>
        </w:rPr>
        <w:t>цифром</w:t>
      </w:r>
      <w:r w:rsidRPr="00625F6B">
        <w:rPr>
          <w:rStyle w:val="FontStyle22"/>
          <w:bCs/>
          <w:sz w:val="20"/>
          <w:szCs w:val="18"/>
        </w:rPr>
        <w:tab/>
        <w:t>словом</w:t>
      </w:r>
    </w:p>
    <w:p w:rsidR="00341958" w:rsidRPr="00625F6B" w:rsidRDefault="00341958" w:rsidP="006359EB">
      <w:pPr>
        <w:pStyle w:val="BodyText2"/>
        <w:spacing w:after="0" w:line="240" w:lineRule="auto"/>
        <w:rPr>
          <w:sz w:val="20"/>
          <w:lang w:val="bg-BG"/>
        </w:rPr>
      </w:pPr>
    </w:p>
    <w:p w:rsidR="00341958" w:rsidRPr="00625F6B" w:rsidRDefault="00341958" w:rsidP="006359EB">
      <w:pPr>
        <w:pStyle w:val="BodyText2"/>
        <w:spacing w:after="0" w:line="240" w:lineRule="auto"/>
        <w:rPr>
          <w:sz w:val="20"/>
          <w:lang w:val="bg-BG"/>
        </w:rPr>
      </w:pPr>
      <w:r w:rsidRPr="00625F6B">
        <w:rPr>
          <w:sz w:val="20"/>
          <w:lang w:val="bg-BG"/>
        </w:rPr>
        <w:t>и за автомат за протеинови напитки, находящ се във фоайе на МФСЗ</w:t>
      </w:r>
    </w:p>
    <w:p w:rsidR="00341958" w:rsidRPr="00625F6B" w:rsidRDefault="00341958" w:rsidP="006359EB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Cs w:val="20"/>
        </w:rPr>
      </w:pPr>
      <w:r w:rsidRPr="00625F6B">
        <w:rPr>
          <w:rStyle w:val="FontStyle17"/>
          <w:szCs w:val="20"/>
        </w:rPr>
        <w:tab/>
        <w:t>/..................................................................../ лева, с включен ДДС</w:t>
      </w:r>
    </w:p>
    <w:p w:rsidR="00341958" w:rsidRPr="00625F6B" w:rsidRDefault="00341958" w:rsidP="006359EB">
      <w:pPr>
        <w:pStyle w:val="Style2"/>
        <w:widowControl/>
        <w:tabs>
          <w:tab w:val="left" w:pos="4392"/>
        </w:tabs>
        <w:rPr>
          <w:rStyle w:val="FontStyle22"/>
          <w:bCs/>
          <w:sz w:val="20"/>
          <w:szCs w:val="18"/>
        </w:rPr>
      </w:pPr>
      <w:r w:rsidRPr="00625F6B">
        <w:rPr>
          <w:rStyle w:val="FontStyle22"/>
          <w:bCs/>
          <w:sz w:val="20"/>
          <w:szCs w:val="18"/>
        </w:rPr>
        <w:t>цифром</w:t>
      </w:r>
      <w:r w:rsidRPr="00625F6B">
        <w:rPr>
          <w:rStyle w:val="FontStyle22"/>
          <w:bCs/>
          <w:sz w:val="20"/>
          <w:szCs w:val="18"/>
        </w:rPr>
        <w:tab/>
        <w:t>словом</w:t>
      </w:r>
    </w:p>
    <w:p w:rsidR="00341958" w:rsidRPr="00625F6B" w:rsidRDefault="00341958" w:rsidP="0017121A">
      <w:pPr>
        <w:pStyle w:val="BodyText2"/>
        <w:rPr>
          <w:b/>
          <w:lang w:val="bg-BG"/>
        </w:rPr>
      </w:pPr>
    </w:p>
    <w:p w:rsidR="00341958" w:rsidRPr="00625F6B" w:rsidRDefault="00341958" w:rsidP="0017121A">
      <w:pPr>
        <w:pStyle w:val="BodyText2"/>
        <w:rPr>
          <w:b/>
          <w:lang w:val="bg-BG"/>
        </w:rPr>
      </w:pPr>
      <w:r w:rsidRPr="00625F6B">
        <w:rPr>
          <w:b/>
          <w:lang w:val="bg-BG"/>
        </w:rPr>
        <w:t>Настоящата ценова оферта е неразделна част от Договор за наем</w:t>
      </w:r>
    </w:p>
    <w:p w:rsidR="00341958" w:rsidRPr="00625F6B" w:rsidRDefault="00341958" w:rsidP="0017121A">
      <w:pPr>
        <w:pStyle w:val="BodyText2"/>
        <w:rPr>
          <w:b/>
          <w:lang w:val="bg-BG"/>
        </w:rPr>
      </w:pPr>
    </w:p>
    <w:p w:rsidR="00341958" w:rsidRPr="00625F6B" w:rsidRDefault="00341958" w:rsidP="0017121A">
      <w:pPr>
        <w:pStyle w:val="BodyText2"/>
        <w:rPr>
          <w:b/>
          <w:lang w:val="bg-BG"/>
        </w:rPr>
      </w:pPr>
      <w:r w:rsidRPr="00625F6B">
        <w:rPr>
          <w:b/>
          <w:lang w:val="bg-BG"/>
        </w:rPr>
        <w:t>гр...........................                                       УЧАСТНИК:</w:t>
      </w:r>
    </w:p>
    <w:p w:rsidR="00341958" w:rsidRPr="00625F6B" w:rsidRDefault="00341958" w:rsidP="0017121A">
      <w:pPr>
        <w:pStyle w:val="BodyText2"/>
        <w:rPr>
          <w:b/>
          <w:lang w:val="bg-BG"/>
        </w:rPr>
      </w:pPr>
      <w:r w:rsidRPr="00625F6B">
        <w:rPr>
          <w:b/>
          <w:lang w:val="bg-BG"/>
        </w:rPr>
        <w:t>Дата:            20…… г.                                                                         подпис и печат</w:t>
      </w:r>
    </w:p>
    <w:p w:rsidR="00341958" w:rsidRPr="00625F6B" w:rsidRDefault="00341958" w:rsidP="0017121A">
      <w:pPr>
        <w:pStyle w:val="BodyText2"/>
        <w:ind w:left="7200"/>
        <w:rPr>
          <w:sz w:val="22"/>
          <w:lang w:val="bg-BG"/>
        </w:rPr>
      </w:pPr>
      <w:r w:rsidRPr="00625F6B">
        <w:rPr>
          <w:sz w:val="36"/>
          <w:szCs w:val="36"/>
          <w:lang w:val="bg-BG"/>
        </w:rPr>
        <w:br w:type="page"/>
      </w:r>
      <w:r w:rsidRPr="00625F6B">
        <w:rPr>
          <w:b/>
          <w:sz w:val="22"/>
          <w:lang w:val="bg-BG"/>
        </w:rPr>
        <w:t>Образец Д_2019</w:t>
      </w:r>
    </w:p>
    <w:p w:rsidR="00341958" w:rsidRPr="00625F6B" w:rsidRDefault="00341958" w:rsidP="0017121A">
      <w:pPr>
        <w:pStyle w:val="BodyText2"/>
        <w:jc w:val="center"/>
        <w:rPr>
          <w:b/>
          <w:szCs w:val="28"/>
          <w:lang w:val="bg-BG"/>
        </w:rPr>
      </w:pPr>
    </w:p>
    <w:p w:rsidR="00341958" w:rsidRPr="00625F6B" w:rsidRDefault="00341958" w:rsidP="0017121A">
      <w:pPr>
        <w:pStyle w:val="BodyText2"/>
        <w:jc w:val="center"/>
        <w:rPr>
          <w:b/>
          <w:szCs w:val="28"/>
          <w:lang w:val="bg-BG"/>
        </w:rPr>
      </w:pPr>
    </w:p>
    <w:p w:rsidR="00341958" w:rsidRPr="00625F6B" w:rsidRDefault="00341958" w:rsidP="0017121A">
      <w:pPr>
        <w:pStyle w:val="BodyText2"/>
        <w:jc w:val="center"/>
        <w:rPr>
          <w:b/>
          <w:szCs w:val="28"/>
          <w:lang w:val="bg-BG"/>
        </w:rPr>
      </w:pPr>
      <w:r w:rsidRPr="00625F6B">
        <w:rPr>
          <w:b/>
          <w:szCs w:val="28"/>
          <w:lang w:val="bg-BG"/>
        </w:rPr>
        <w:t>Д Е К Л А Р А Ц И Я</w:t>
      </w:r>
    </w:p>
    <w:p w:rsidR="00341958" w:rsidRPr="00625F6B" w:rsidRDefault="00341958" w:rsidP="0017121A">
      <w:pPr>
        <w:pStyle w:val="BodyText2"/>
        <w:jc w:val="center"/>
        <w:rPr>
          <w:b/>
          <w:szCs w:val="28"/>
          <w:lang w:val="bg-BG"/>
        </w:rPr>
      </w:pPr>
    </w:p>
    <w:p w:rsidR="00341958" w:rsidRPr="00625F6B" w:rsidRDefault="00341958" w:rsidP="0017121A">
      <w:pPr>
        <w:pStyle w:val="BodyText2"/>
        <w:rPr>
          <w:lang w:val="bg-BG"/>
        </w:rPr>
      </w:pPr>
      <w:r w:rsidRPr="00625F6B">
        <w:rPr>
          <w:lang w:val="bg-BG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341958" w:rsidRPr="00625F6B" w:rsidRDefault="00341958" w:rsidP="0017121A">
      <w:pPr>
        <w:pStyle w:val="BodyText2"/>
        <w:rPr>
          <w:lang w:val="bg-BG"/>
        </w:rPr>
      </w:pPr>
    </w:p>
    <w:p w:rsidR="00341958" w:rsidRPr="00625F6B" w:rsidRDefault="00341958" w:rsidP="0017121A">
      <w:pPr>
        <w:pStyle w:val="BodyText2"/>
        <w:jc w:val="center"/>
        <w:rPr>
          <w:b/>
          <w:lang w:val="bg-BG"/>
        </w:rPr>
      </w:pPr>
      <w:r w:rsidRPr="00625F6B">
        <w:rPr>
          <w:b/>
          <w:caps/>
          <w:lang w:val="bg-BG"/>
        </w:rPr>
        <w:t xml:space="preserve">д е к л а р и р а м,   ч е </w:t>
      </w:r>
      <w:r w:rsidRPr="00625F6B">
        <w:rPr>
          <w:b/>
          <w:lang w:val="bg-BG"/>
        </w:rPr>
        <w:t>:</w:t>
      </w:r>
    </w:p>
    <w:p w:rsidR="00341958" w:rsidRPr="00625F6B" w:rsidRDefault="0034195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625F6B">
        <w:rPr>
          <w:b/>
          <w:lang w:val="bg-BG"/>
        </w:rPr>
        <w:t xml:space="preserve">Съм запознат/а с условията посочени в </w:t>
      </w:r>
      <w:r w:rsidRPr="00625F6B">
        <w:rPr>
          <w:lang w:val="bg-BG"/>
        </w:rPr>
        <w:t xml:space="preserve">тръжната документация за участие в ТАЕН ТЪРГ </w:t>
      </w:r>
      <w:r w:rsidRPr="00625F6B">
        <w:rPr>
          <w:b/>
          <w:lang w:val="bg-BG"/>
        </w:rPr>
        <w:t>за отдаване под наем на свободни помещения и площи</w:t>
      </w:r>
      <w:r w:rsidRPr="00625F6B">
        <w:rPr>
          <w:sz w:val="28"/>
          <w:lang w:val="bg-BG"/>
        </w:rPr>
        <w:t xml:space="preserve"> </w:t>
      </w:r>
      <w:r w:rsidRPr="00625F6B">
        <w:rPr>
          <w:b/>
          <w:lang w:val="bg-BG"/>
        </w:rPr>
        <w:t>собственост на НСА „Васил Левски”, открит със Заповед №ЗП–1887/10.12.2019</w:t>
      </w:r>
      <w:r w:rsidRPr="00625F6B">
        <w:rPr>
          <w:lang w:val="bg-BG"/>
        </w:rPr>
        <w:t xml:space="preserve"> г.</w:t>
      </w:r>
      <w:r w:rsidRPr="00625F6B">
        <w:rPr>
          <w:b/>
          <w:lang w:val="bg-BG"/>
        </w:rPr>
        <w:t>, и съм съгласен /a/ и приемам същите, включително и проектодоговорa.</w:t>
      </w:r>
    </w:p>
    <w:p w:rsidR="00341958" w:rsidRPr="00625F6B" w:rsidRDefault="0034195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625F6B">
        <w:rPr>
          <w:b/>
          <w:lang w:val="bg-BG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341958" w:rsidRPr="00625F6B" w:rsidRDefault="0034195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625F6B">
        <w:rPr>
          <w:b/>
          <w:lang w:val="bg-BG"/>
        </w:rPr>
        <w:t>Съм съгласен/а внесеният депозит за участие да ми бъде възстановен по банкова сметка:</w:t>
      </w:r>
    </w:p>
    <w:p w:rsidR="00341958" w:rsidRPr="00625F6B" w:rsidRDefault="00341958" w:rsidP="0017121A">
      <w:pPr>
        <w:pStyle w:val="BodyText2"/>
        <w:ind w:firstLine="720"/>
        <w:rPr>
          <w:b/>
          <w:lang w:val="bg-BG"/>
        </w:rPr>
      </w:pPr>
      <w:r w:rsidRPr="00625F6B">
        <w:rPr>
          <w:b/>
          <w:lang w:val="bg-BG"/>
        </w:rPr>
        <w:t>IBAN: ...................................................................................................</w:t>
      </w:r>
    </w:p>
    <w:p w:rsidR="00341958" w:rsidRPr="00625F6B" w:rsidRDefault="00341958" w:rsidP="0017121A">
      <w:pPr>
        <w:pStyle w:val="BodyText2"/>
        <w:ind w:firstLine="720"/>
        <w:rPr>
          <w:b/>
          <w:lang w:val="bg-BG"/>
        </w:rPr>
      </w:pPr>
      <w:r w:rsidRPr="00625F6B">
        <w:rPr>
          <w:b/>
          <w:lang w:val="bg-BG"/>
        </w:rPr>
        <w:t>BIC: …………………………… При банка : .................................................................</w:t>
      </w:r>
    </w:p>
    <w:p w:rsidR="00341958" w:rsidRPr="00625F6B" w:rsidRDefault="0034195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625F6B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341958" w:rsidRPr="00625F6B" w:rsidRDefault="00341958" w:rsidP="0017121A">
      <w:pPr>
        <w:pStyle w:val="BodyText2"/>
        <w:rPr>
          <w:b/>
          <w:lang w:val="bg-BG"/>
        </w:rPr>
      </w:pPr>
    </w:p>
    <w:p w:rsidR="00341958" w:rsidRPr="00625F6B" w:rsidRDefault="00341958" w:rsidP="0017121A">
      <w:pPr>
        <w:pStyle w:val="BodyText2"/>
        <w:rPr>
          <w:b/>
          <w:lang w:val="bg-BG"/>
        </w:rPr>
      </w:pPr>
    </w:p>
    <w:p w:rsidR="00341958" w:rsidRPr="00625F6B" w:rsidRDefault="00341958" w:rsidP="0017121A">
      <w:pPr>
        <w:pStyle w:val="BodyText2"/>
        <w:ind w:firstLine="720"/>
        <w:rPr>
          <w:lang w:val="bg-BG"/>
        </w:rPr>
      </w:pPr>
      <w:r w:rsidRPr="00625F6B">
        <w:rPr>
          <w:lang w:val="bg-BG"/>
        </w:rPr>
        <w:t>________ 20…… г.</w:t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  <w:t>Декларатор: ________________</w:t>
      </w:r>
    </w:p>
    <w:p w:rsidR="00341958" w:rsidRPr="00625F6B" w:rsidRDefault="00341958" w:rsidP="0017121A">
      <w:pPr>
        <w:pStyle w:val="BodyText2"/>
        <w:ind w:firstLine="720"/>
        <w:rPr>
          <w:lang w:val="bg-BG"/>
        </w:rPr>
      </w:pPr>
      <w:r w:rsidRPr="00625F6B">
        <w:rPr>
          <w:lang w:val="bg-BG"/>
        </w:rPr>
        <w:t>гр.</w:t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  <w:t xml:space="preserve">                                   /подпис и печат/</w:t>
      </w:r>
    </w:p>
    <w:p w:rsidR="00341958" w:rsidRPr="00625F6B" w:rsidRDefault="00341958" w:rsidP="0017121A">
      <w:pPr>
        <w:spacing w:line="1" w:lineRule="exact"/>
        <w:rPr>
          <w:lang w:val="bg-BG"/>
        </w:rPr>
      </w:pPr>
      <w:r w:rsidRPr="00625F6B">
        <w:rPr>
          <w:sz w:val="36"/>
          <w:szCs w:val="36"/>
          <w:lang w:val="bg-BG"/>
        </w:rPr>
        <w:br w:type="page"/>
      </w:r>
    </w:p>
    <w:p w:rsidR="00341958" w:rsidRPr="00625F6B" w:rsidRDefault="00341958" w:rsidP="0017121A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ДОГОВОР ЗА НАЕМ</w:t>
      </w:r>
    </w:p>
    <w:p w:rsidR="00341958" w:rsidRPr="00625F6B" w:rsidRDefault="00341958" w:rsidP="0017121A">
      <w:pPr>
        <w:shd w:val="clear" w:color="auto" w:fill="FFFFFF"/>
        <w:ind w:firstLine="567"/>
        <w:jc w:val="both"/>
        <w:rPr>
          <w:lang w:val="bg-BG"/>
        </w:rPr>
      </w:pP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Днес, …… ………….. 2020 г.,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плоши, открит със Заповед №ЗП–</w:t>
      </w:r>
      <w:r w:rsidRPr="00625F6B">
        <w:rPr>
          <w:spacing w:val="-12"/>
          <w:lang w:val="en-US"/>
        </w:rPr>
        <w:t>1887</w:t>
      </w:r>
      <w:r w:rsidRPr="00625F6B">
        <w:rPr>
          <w:spacing w:val="-12"/>
        </w:rPr>
        <w:t>/</w:t>
      </w:r>
      <w:r w:rsidRPr="00625F6B">
        <w:rPr>
          <w:spacing w:val="-12"/>
          <w:lang w:val="en-US"/>
        </w:rPr>
        <w:t>10</w:t>
      </w:r>
      <w:r w:rsidRPr="00625F6B">
        <w:rPr>
          <w:spacing w:val="-12"/>
        </w:rPr>
        <w:t>.</w:t>
      </w:r>
      <w:r w:rsidRPr="00625F6B">
        <w:rPr>
          <w:spacing w:val="-12"/>
          <w:lang w:val="en-US"/>
        </w:rPr>
        <w:t>12</w:t>
      </w:r>
      <w:r w:rsidRPr="00625F6B">
        <w:rPr>
          <w:spacing w:val="-12"/>
        </w:rPr>
        <w:t>.2019 г. обявление публ. във в. “Сега” бр. …......... от ……..12.2019 г. и в. “24 часа” бр. ……....... от …..……12.2019 г.  , между: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b/>
          <w:spacing w:val="-12"/>
        </w:rPr>
        <w:t>Национална спортна академия "Васил Левски"</w:t>
      </w:r>
      <w:r w:rsidRPr="00625F6B">
        <w:rPr>
          <w:spacing w:val="-12"/>
        </w:rPr>
        <w:t>, гр. София, Студентски град, ул. ”Акад. Стефан Младенов” 21, представлявана от ректора проф. ………………………………., ЕИК BG000670627, наречена в настоящия договор за краткост НАЕМОДАТЕЛ и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ПРЕДМЕТ НА ДОГОВОРА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1.1. НАЕМОДАТЕЛЯТ предоставя за временно и възмездно ползване /под наем/ на НАЕМАТЕЛЯ, при условията на настоящия договор, два броя площи за поставяне на автомати за протеинови напитки с обща площ 3 кв.м, находящи се на 2 етаж, в сградата на Ректората на НСА и фоайе на МФСЗ, София, Студентски град, ул. ”Акад. Стефан Младенов” 21.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1.2. НАЕМАТЕЛЯТ приема да ползва площите по чл. 1.1., съгласно предназначението им, срещу заплащане на наемна цена по чл.3 от този договор.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СРОК НА ДОГОВОРА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академия „Васил Левски” до 31.12.2029 г.</w:t>
      </w:r>
    </w:p>
    <w:p w:rsidR="00341958" w:rsidRPr="00625F6B" w:rsidRDefault="00341958" w:rsidP="0017121A">
      <w:pPr>
        <w:shd w:val="clear" w:color="auto" w:fill="FFFFFF"/>
        <w:ind w:firstLine="567"/>
        <w:jc w:val="both"/>
        <w:rPr>
          <w:lang w:val="bg-BG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3 /1/. НАЕМАТЕЛЯТ се задължава да заплаща общ месечен наем за двете площи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/3/ В цената по предходната алинея не се включва стойността на консумативните разходи /за ел. енергия,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341958" w:rsidRPr="00625F6B" w:rsidRDefault="00341958" w:rsidP="0017121A">
      <w:pPr>
        <w:shd w:val="clear" w:color="auto" w:fill="FFFFFF"/>
        <w:ind w:firstLine="567"/>
        <w:jc w:val="both"/>
        <w:rPr>
          <w:lang w:val="bg-BG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Чл.4. /1/ Предоставените под наем площи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/2/ Наемателят се задължава да: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3. Във връзка с изчисляването на консумирани ел.енергия, НАЕМАТЕЛЯТ се задължава да подаде заявление за откриване на индивидуална партида на свое име пред доставчика на ел.енергия, като монтира електромер на свое име и за своя сметка, а при техническа невъзможност за откриване на индивидуална партида да заплаща на Наемодателя консумираната ел.енергия по показанията на монтираните контролни електромери.</w:t>
      </w:r>
    </w:p>
    <w:p w:rsidR="00341958" w:rsidRPr="00625F6B" w:rsidRDefault="00341958" w:rsidP="00D1785C">
      <w:pPr>
        <w:pStyle w:val="Style11"/>
        <w:widowControl/>
        <w:ind w:firstLine="710"/>
      </w:pPr>
      <w:r w:rsidRPr="00625F6B">
        <w:t>4. Приеме площите предмет на този договор с Приемателно – предавателен протокол, в който да е отразено състоянието им към същата дата.</w:t>
      </w:r>
    </w:p>
    <w:p w:rsidR="00341958" w:rsidRPr="00625F6B" w:rsidRDefault="00341958" w:rsidP="00D1785C">
      <w:pPr>
        <w:pStyle w:val="Style11"/>
        <w:widowControl/>
        <w:ind w:firstLine="710"/>
      </w:pPr>
      <w:r w:rsidRPr="00625F6B">
        <w:t>5. Наемателят се задължава изцяло за своя сметка да поддържа ежедневно чистотата около поставените автомати, като постави най-малко по един съд за битови отпадъци до автоматите, който да почиства ежедневно.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6. Заплаща всички начислени му от НАЕМОДАТЕЛЯ суми за такса битови отпадъци за наетите площи, както и всички имуществени санкции, глоби и други подобни свързани с ползването и стопанисването на същите.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7. Заплаща всички имуществени санкции, глоби и други подобни по съставени актове, свързани с безпрепятствената експлоатация на площите, в случаите когато те са наложени – издадени по причини, за които НАЕМАТЕЛЯТ е отговорен.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Чл.5.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автоматите, включително и за охраната на същите.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наетите площи,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площите, предмет на договора. В случай, че в ИМОТА се намират стоки и други вещи на НАЕМАТЕЛЯ, НАЕМОДАТЕЛЯТ съставя протокол-опис за тях и за сметка на НАЕМАТЕЛЯ ги оставя в склада на ЗСС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341958" w:rsidRPr="00625F6B" w:rsidRDefault="00341958" w:rsidP="0017121A">
      <w:pPr>
        <w:shd w:val="clear" w:color="auto" w:fill="FFFFFF"/>
        <w:ind w:firstLine="567"/>
        <w:jc w:val="both"/>
        <w:rPr>
          <w:lang w:val="bg-BG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625F6B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Чл.7 /1/ НАЕМОДАТЕЛЯТ има право: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1. на достъп до помещението, в което се намират автоматите, предмет на договора.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2. да получи в срок дължимият наем.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/2/. НАЕМОДАТЕЛЯТ се задължава: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1. да предостави на наемателя описаните в чл. 1 от договора площи.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2. предаването на площите и тяхното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ПРЕКРАТЯВАНЕ НА ДОГОВОРА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8. Настоящият договор се прекратява: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1. с изтичане на срока му;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2. с 10 – дневно писмено предизвестие;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3. по взаимно съгласие.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9. НАЕМОДАТЕЛЯТ може да прекрати договора с  3-дневно писмено предизвестие, в случай че НАЕМАТЕЛЯT: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- виновно не изпълнява задълженията си по този договор.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- допуска във връзка с използването на обекта нарушения;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- не заплати в сроковете по чл.3 от този договор дължимите парични суми.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НЕУСТОЙКИ И ОБЕЗПЕЧЕНИЯ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13.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625F6B">
        <w:rPr>
          <w:rFonts w:ascii="All Times New Roman" w:hAnsi="All Times New Roman" w:cs="All Times New Roman"/>
          <w:b/>
          <w:lang w:val="bg-BG"/>
        </w:rPr>
        <w:t>ЗАКЛЮЧИТЕЛНИ РАЗПОРЕДБИ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pStyle w:val="Style11"/>
        <w:widowControl/>
        <w:ind w:firstLine="710"/>
        <w:rPr>
          <w:caps/>
          <w:spacing w:val="-12"/>
        </w:rPr>
      </w:pPr>
      <w:r w:rsidRPr="00625F6B">
        <w:rPr>
          <w:spacing w:val="-12"/>
        </w:rPr>
        <w:t>НАЕМОДАТЕЛ</w:t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caps/>
          <w:spacing w:val="-12"/>
        </w:rPr>
        <w:t>наемател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НСА „Васил Левски”</w:t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  <w:r w:rsidRPr="00625F6B">
        <w:rPr>
          <w:spacing w:val="-12"/>
        </w:rPr>
        <w:tab/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 xml:space="preserve">проф.…………………………… - Ректор </w:t>
      </w: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</w:p>
    <w:p w:rsidR="00341958" w:rsidRPr="00625F6B" w:rsidRDefault="00341958" w:rsidP="0017121A">
      <w:pPr>
        <w:pStyle w:val="Style11"/>
        <w:widowControl/>
        <w:ind w:firstLine="710"/>
        <w:rPr>
          <w:spacing w:val="-12"/>
        </w:rPr>
      </w:pPr>
      <w:r w:rsidRPr="00625F6B">
        <w:rPr>
          <w:spacing w:val="-12"/>
        </w:rPr>
        <w:t>Николинка Любенова - Гл. счетоводител</w:t>
      </w:r>
    </w:p>
    <w:p w:rsidR="00341958" w:rsidRPr="00625F6B" w:rsidRDefault="00341958" w:rsidP="0017121A">
      <w:pPr>
        <w:ind w:left="708"/>
        <w:rPr>
          <w:lang w:val="bg-BG"/>
        </w:rPr>
      </w:pPr>
      <w:r w:rsidRPr="00625F6B">
        <w:rPr>
          <w:spacing w:val="1"/>
          <w:lang w:val="bg-BG"/>
        </w:rPr>
        <w:br w:type="page"/>
      </w:r>
    </w:p>
    <w:p w:rsidR="00341958" w:rsidRPr="00625F6B" w:rsidRDefault="00341958" w:rsidP="0017121A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625F6B">
        <w:rPr>
          <w:sz w:val="22"/>
        </w:rPr>
        <w:t>Образец ОП1 П_2019</w:t>
      </w:r>
    </w:p>
    <w:p w:rsidR="00341958" w:rsidRPr="00625F6B" w:rsidRDefault="00341958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341958" w:rsidRPr="00625F6B" w:rsidRDefault="00341958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2"/>
          <w:szCs w:val="20"/>
        </w:rPr>
      </w:pPr>
      <w:r w:rsidRPr="00625F6B">
        <w:rPr>
          <w:rStyle w:val="FontStyle17"/>
          <w:caps/>
          <w:sz w:val="22"/>
          <w:szCs w:val="20"/>
        </w:rPr>
        <w:t>Протокол за извършен оглед</w:t>
      </w:r>
    </w:p>
    <w:p w:rsidR="00341958" w:rsidRPr="00625F6B" w:rsidRDefault="00341958" w:rsidP="0017121A">
      <w:pPr>
        <w:rPr>
          <w:sz w:val="22"/>
          <w:lang w:val="bg-BG"/>
        </w:rPr>
      </w:pPr>
    </w:p>
    <w:p w:rsidR="00341958" w:rsidRPr="00625F6B" w:rsidRDefault="00341958" w:rsidP="0017121A">
      <w:pPr>
        <w:jc w:val="center"/>
        <w:rPr>
          <w:rStyle w:val="FontStyle17"/>
          <w:lang w:val="bg-BG"/>
        </w:rPr>
      </w:pPr>
    </w:p>
    <w:p w:rsidR="00341958" w:rsidRPr="00625F6B" w:rsidRDefault="00341958" w:rsidP="0017121A">
      <w:pPr>
        <w:jc w:val="both"/>
        <w:rPr>
          <w:rStyle w:val="FontStyle17"/>
          <w:lang w:val="bg-BG"/>
        </w:rPr>
      </w:pPr>
      <w:r w:rsidRPr="00625F6B">
        <w:rPr>
          <w:lang w:val="bg-BG"/>
        </w:rPr>
        <w:t>По Заповед №ЗП–1887/10.09.2019 г.</w:t>
      </w:r>
      <w:r w:rsidRPr="00625F6B">
        <w:rPr>
          <w:b/>
          <w:lang w:val="bg-BG"/>
        </w:rPr>
        <w:t xml:space="preserve">, </w:t>
      </w:r>
      <w:r w:rsidRPr="00625F6B">
        <w:rPr>
          <w:lang w:val="bg-BG"/>
        </w:rPr>
        <w:t>по описа на  Национална спортна академия „Васил Левски”</w:t>
      </w:r>
    </w:p>
    <w:p w:rsidR="00341958" w:rsidRPr="00625F6B" w:rsidRDefault="00341958" w:rsidP="0017121A">
      <w:pPr>
        <w:pStyle w:val="Style11"/>
        <w:widowControl/>
        <w:ind w:firstLine="0"/>
        <w:jc w:val="center"/>
        <w:rPr>
          <w:rStyle w:val="FontStyle17"/>
        </w:rPr>
      </w:pPr>
    </w:p>
    <w:p w:rsidR="00341958" w:rsidRPr="00625F6B" w:rsidRDefault="00341958" w:rsidP="0017121A">
      <w:pPr>
        <w:pStyle w:val="Style11"/>
        <w:widowControl/>
        <w:ind w:firstLine="720"/>
        <w:rPr>
          <w:lang w:eastAsia="en-US"/>
        </w:rPr>
      </w:pPr>
      <w:r w:rsidRPr="00625F6B">
        <w:rPr>
          <w:lang w:eastAsia="en-US"/>
        </w:rPr>
        <w:t>Днес ........ ………. 20……. г. между:</w:t>
      </w:r>
    </w:p>
    <w:p w:rsidR="00341958" w:rsidRPr="00625F6B" w:rsidRDefault="00341958" w:rsidP="0017121A">
      <w:pPr>
        <w:pStyle w:val="Style11"/>
        <w:widowControl/>
        <w:ind w:firstLine="720"/>
        <w:rPr>
          <w:rStyle w:val="FontStyle17"/>
        </w:rPr>
      </w:pPr>
    </w:p>
    <w:p w:rsidR="00341958" w:rsidRPr="00625F6B" w:rsidRDefault="00341958" w:rsidP="0017121A">
      <w:pPr>
        <w:pStyle w:val="Style11"/>
        <w:widowControl/>
        <w:ind w:firstLine="720"/>
      </w:pPr>
      <w:r w:rsidRPr="00625F6B">
        <w:t>Валентин Добрев – Директор АСД тел: 0899 333393</w:t>
      </w:r>
    </w:p>
    <w:p w:rsidR="00341958" w:rsidRPr="00625F6B" w:rsidRDefault="00341958" w:rsidP="0017121A">
      <w:pPr>
        <w:pStyle w:val="Style11"/>
        <w:widowControl/>
        <w:ind w:firstLine="720"/>
      </w:pPr>
      <w:r w:rsidRPr="00625F6B">
        <w:t xml:space="preserve">и </w:t>
      </w:r>
    </w:p>
    <w:p w:rsidR="00341958" w:rsidRPr="00625F6B" w:rsidRDefault="00341958" w:rsidP="0017121A">
      <w:pPr>
        <w:pStyle w:val="Style11"/>
        <w:widowControl/>
        <w:ind w:firstLine="720"/>
      </w:pPr>
    </w:p>
    <w:p w:rsidR="00341958" w:rsidRPr="00625F6B" w:rsidRDefault="00341958" w:rsidP="0017121A">
      <w:pPr>
        <w:pStyle w:val="BodyText2"/>
        <w:rPr>
          <w:rStyle w:val="FontStyle17"/>
          <w:b/>
          <w:lang w:val="bg-BG"/>
        </w:rPr>
      </w:pPr>
      <w:r w:rsidRPr="00625F6B">
        <w:rPr>
          <w:rStyle w:val="FontStyle17"/>
          <w:b/>
          <w:lang w:val="bg-BG"/>
        </w:rPr>
        <w:t xml:space="preserve">___________________________________________________________________________, </w:t>
      </w:r>
    </w:p>
    <w:p w:rsidR="00341958" w:rsidRPr="00625F6B" w:rsidRDefault="00341958" w:rsidP="0017121A">
      <w:pPr>
        <w:pStyle w:val="BodyText2"/>
        <w:rPr>
          <w:rStyle w:val="FontStyle17"/>
          <w:b/>
          <w:lang w:val="bg-BG"/>
        </w:rPr>
      </w:pPr>
    </w:p>
    <w:p w:rsidR="00341958" w:rsidRPr="00625F6B" w:rsidRDefault="00341958" w:rsidP="0017121A">
      <w:pPr>
        <w:pStyle w:val="BodyText2"/>
        <w:rPr>
          <w:rStyle w:val="FontStyle17"/>
          <w:b/>
          <w:lang w:val="bg-BG"/>
        </w:rPr>
      </w:pPr>
      <w:r w:rsidRPr="00625F6B">
        <w:rPr>
          <w:rStyle w:val="FontStyle17"/>
          <w:b/>
          <w:lang w:val="bg-BG"/>
        </w:rPr>
        <w:t>в качеството си на ______________________ на дружество ______________________________,</w:t>
      </w:r>
    </w:p>
    <w:p w:rsidR="00341958" w:rsidRPr="00625F6B" w:rsidRDefault="00341958" w:rsidP="0017121A">
      <w:pPr>
        <w:pStyle w:val="BodyText2"/>
        <w:rPr>
          <w:rStyle w:val="FontStyle17"/>
          <w:b/>
          <w:lang w:val="bg-BG"/>
        </w:rPr>
      </w:pPr>
    </w:p>
    <w:p w:rsidR="00341958" w:rsidRPr="00625F6B" w:rsidRDefault="00341958" w:rsidP="0017121A">
      <w:pPr>
        <w:pStyle w:val="BodyText2"/>
        <w:rPr>
          <w:rStyle w:val="FontStyle17"/>
          <w:b/>
          <w:lang w:val="bg-BG"/>
        </w:rPr>
      </w:pPr>
      <w:r w:rsidRPr="00625F6B">
        <w:rPr>
          <w:rStyle w:val="FontStyle17"/>
          <w:b/>
          <w:lang w:val="bg-BG"/>
        </w:rPr>
        <w:t xml:space="preserve"> ЕИК_________________</w:t>
      </w:r>
    </w:p>
    <w:p w:rsidR="00341958" w:rsidRPr="00625F6B" w:rsidRDefault="00341958" w:rsidP="0017121A">
      <w:pPr>
        <w:pStyle w:val="Style11"/>
        <w:widowControl/>
        <w:ind w:firstLine="720"/>
        <w:rPr>
          <w:rStyle w:val="FontStyle17"/>
        </w:rPr>
      </w:pPr>
    </w:p>
    <w:p w:rsidR="00341958" w:rsidRPr="00625F6B" w:rsidRDefault="00341958" w:rsidP="0017121A">
      <w:pPr>
        <w:pStyle w:val="Style11"/>
        <w:widowControl/>
        <w:ind w:firstLine="720"/>
        <w:rPr>
          <w:rStyle w:val="FontStyle17"/>
        </w:rPr>
      </w:pPr>
    </w:p>
    <w:p w:rsidR="00341958" w:rsidRPr="00625F6B" w:rsidRDefault="00341958" w:rsidP="0017121A">
      <w:pPr>
        <w:pStyle w:val="Style11"/>
        <w:widowControl/>
        <w:ind w:firstLine="720"/>
      </w:pPr>
      <w:r w:rsidRPr="00625F6B">
        <w:t xml:space="preserve">Се подписа този протокол, по силата на който се удостоверява, че лицето е извършило оглед на площите предмет на търга, а именно: </w:t>
      </w:r>
      <w:r w:rsidRPr="00625F6B">
        <w:rPr>
          <w:bCs/>
        </w:rPr>
        <w:t>2 етаж в сградата на Ректората НСА и фоайе на МФСЗ, гр.София</w:t>
      </w:r>
      <w:r w:rsidRPr="00625F6B">
        <w:rPr>
          <w:spacing w:val="-12"/>
        </w:rPr>
        <w:t>, Студентски град.</w:t>
      </w:r>
    </w:p>
    <w:p w:rsidR="00341958" w:rsidRPr="00625F6B" w:rsidRDefault="00341958" w:rsidP="00F56746">
      <w:pPr>
        <w:pStyle w:val="BodyText"/>
        <w:ind w:firstLine="454"/>
        <w:rPr>
          <w:b/>
        </w:rPr>
      </w:pPr>
    </w:p>
    <w:p w:rsidR="00341958" w:rsidRPr="00625F6B" w:rsidRDefault="00341958" w:rsidP="0017121A">
      <w:pPr>
        <w:ind w:left="454"/>
        <w:rPr>
          <w:lang w:val="bg-BG"/>
        </w:rPr>
      </w:pPr>
    </w:p>
    <w:p w:rsidR="00341958" w:rsidRPr="00625F6B" w:rsidRDefault="00341958" w:rsidP="0017121A">
      <w:pPr>
        <w:ind w:left="454"/>
        <w:rPr>
          <w:lang w:val="bg-BG"/>
        </w:rPr>
      </w:pPr>
      <w:r w:rsidRPr="00625F6B">
        <w:rPr>
          <w:lang w:val="bg-BG"/>
        </w:rPr>
        <w:t>Валентин Добрев – Директор АСД</w:t>
      </w:r>
    </w:p>
    <w:p w:rsidR="00341958" w:rsidRPr="00625F6B" w:rsidRDefault="00341958" w:rsidP="0017121A">
      <w:pPr>
        <w:ind w:left="454"/>
        <w:rPr>
          <w:lang w:val="bg-BG"/>
        </w:rPr>
      </w:pP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  <w:t>участник________________________</w:t>
      </w:r>
    </w:p>
    <w:p w:rsidR="00341958" w:rsidRPr="00625F6B" w:rsidRDefault="00341958" w:rsidP="0017121A">
      <w:pPr>
        <w:ind w:left="720"/>
        <w:rPr>
          <w:lang w:val="bg-BG"/>
        </w:rPr>
      </w:pP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</w:r>
      <w:r w:rsidRPr="00625F6B">
        <w:rPr>
          <w:lang w:val="bg-BG"/>
        </w:rPr>
        <w:tab/>
        <w:t>подпис</w: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br w:type="page"/>
      </w:r>
      <w:r w:rsidRPr="00625F6B">
        <w:rPr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389.25pt">
            <v:imagedata r:id="rId5" o:title=""/>
          </v:shape>
        </w:pict>
      </w:r>
    </w:p>
    <w:p w:rsidR="00341958" w:rsidRPr="00625F6B" w:rsidRDefault="00341958" w:rsidP="0017121A">
      <w:pPr>
        <w:ind w:firstLine="454"/>
        <w:jc w:val="both"/>
        <w:rPr>
          <w:lang w:val="bg-BG"/>
        </w:rPr>
      </w:pPr>
      <w:r w:rsidRPr="00625F6B">
        <w:rPr>
          <w:lang w:val="bg-BG"/>
        </w:rPr>
        <w:pict>
          <v:shape id="_x0000_i1026" type="#_x0000_t75" style="width:444pt;height:363pt">
            <v:imagedata r:id="rId6" o:title=""/>
          </v:shape>
        </w:pict>
      </w:r>
    </w:p>
    <w:sectPr w:rsidR="00341958" w:rsidRPr="00625F6B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10193"/>
    <w:rsid w:val="0001145D"/>
    <w:rsid w:val="000157F3"/>
    <w:rsid w:val="00062753"/>
    <w:rsid w:val="0007097C"/>
    <w:rsid w:val="00073620"/>
    <w:rsid w:val="00076B1A"/>
    <w:rsid w:val="00083846"/>
    <w:rsid w:val="00092847"/>
    <w:rsid w:val="00095761"/>
    <w:rsid w:val="000B2B97"/>
    <w:rsid w:val="000C5B99"/>
    <w:rsid w:val="000C7526"/>
    <w:rsid w:val="000E64B8"/>
    <w:rsid w:val="000F5398"/>
    <w:rsid w:val="000F5ECE"/>
    <w:rsid w:val="00116B5D"/>
    <w:rsid w:val="00122292"/>
    <w:rsid w:val="00145A82"/>
    <w:rsid w:val="00167F15"/>
    <w:rsid w:val="0017121A"/>
    <w:rsid w:val="00172E15"/>
    <w:rsid w:val="00186413"/>
    <w:rsid w:val="001A6BF1"/>
    <w:rsid w:val="001B10AC"/>
    <w:rsid w:val="001C24A0"/>
    <w:rsid w:val="001C4E4C"/>
    <w:rsid w:val="001C5555"/>
    <w:rsid w:val="001D13B3"/>
    <w:rsid w:val="001D6D99"/>
    <w:rsid w:val="001F2C00"/>
    <w:rsid w:val="001F4FF5"/>
    <w:rsid w:val="002207D8"/>
    <w:rsid w:val="00222A21"/>
    <w:rsid w:val="00222B13"/>
    <w:rsid w:val="00222EDE"/>
    <w:rsid w:val="00232363"/>
    <w:rsid w:val="00242E92"/>
    <w:rsid w:val="00244A91"/>
    <w:rsid w:val="002560A0"/>
    <w:rsid w:val="00256BE6"/>
    <w:rsid w:val="00256E83"/>
    <w:rsid w:val="002611F2"/>
    <w:rsid w:val="0026630C"/>
    <w:rsid w:val="00271C4E"/>
    <w:rsid w:val="00281AB8"/>
    <w:rsid w:val="00293FC0"/>
    <w:rsid w:val="0029422B"/>
    <w:rsid w:val="002A4A1C"/>
    <w:rsid w:val="002B20D5"/>
    <w:rsid w:val="002C0187"/>
    <w:rsid w:val="002C208C"/>
    <w:rsid w:val="002C2AC6"/>
    <w:rsid w:val="002D09D2"/>
    <w:rsid w:val="002E1B8E"/>
    <w:rsid w:val="002E1FFA"/>
    <w:rsid w:val="002E2DB3"/>
    <w:rsid w:val="002E45DC"/>
    <w:rsid w:val="002F1C83"/>
    <w:rsid w:val="002F7FE0"/>
    <w:rsid w:val="003018AC"/>
    <w:rsid w:val="00305094"/>
    <w:rsid w:val="00315E84"/>
    <w:rsid w:val="00317968"/>
    <w:rsid w:val="003248A8"/>
    <w:rsid w:val="00330539"/>
    <w:rsid w:val="00341958"/>
    <w:rsid w:val="0034554E"/>
    <w:rsid w:val="0034607A"/>
    <w:rsid w:val="00357C36"/>
    <w:rsid w:val="003605D9"/>
    <w:rsid w:val="00362E64"/>
    <w:rsid w:val="00377F14"/>
    <w:rsid w:val="003822AF"/>
    <w:rsid w:val="0038451D"/>
    <w:rsid w:val="00397AE8"/>
    <w:rsid w:val="003A4F03"/>
    <w:rsid w:val="003B2401"/>
    <w:rsid w:val="003B3269"/>
    <w:rsid w:val="003B7F4E"/>
    <w:rsid w:val="003C4993"/>
    <w:rsid w:val="003E72FD"/>
    <w:rsid w:val="003E7336"/>
    <w:rsid w:val="003F2629"/>
    <w:rsid w:val="0041774B"/>
    <w:rsid w:val="0042442E"/>
    <w:rsid w:val="0043198A"/>
    <w:rsid w:val="00433A71"/>
    <w:rsid w:val="00445958"/>
    <w:rsid w:val="004605D7"/>
    <w:rsid w:val="004639E2"/>
    <w:rsid w:val="00465121"/>
    <w:rsid w:val="0048093D"/>
    <w:rsid w:val="00480BC2"/>
    <w:rsid w:val="004823CE"/>
    <w:rsid w:val="00483FD3"/>
    <w:rsid w:val="00493D4D"/>
    <w:rsid w:val="004966F6"/>
    <w:rsid w:val="004A22A7"/>
    <w:rsid w:val="004B6159"/>
    <w:rsid w:val="004C3D24"/>
    <w:rsid w:val="004C6AA0"/>
    <w:rsid w:val="004E4F71"/>
    <w:rsid w:val="0050264A"/>
    <w:rsid w:val="00503D0F"/>
    <w:rsid w:val="00507884"/>
    <w:rsid w:val="005358E8"/>
    <w:rsid w:val="00535F35"/>
    <w:rsid w:val="0055242C"/>
    <w:rsid w:val="00561A65"/>
    <w:rsid w:val="00563C2A"/>
    <w:rsid w:val="00563EF7"/>
    <w:rsid w:val="00570659"/>
    <w:rsid w:val="00572008"/>
    <w:rsid w:val="005733AA"/>
    <w:rsid w:val="0057711B"/>
    <w:rsid w:val="00584551"/>
    <w:rsid w:val="00590A9D"/>
    <w:rsid w:val="00592F0D"/>
    <w:rsid w:val="00594C37"/>
    <w:rsid w:val="00595D92"/>
    <w:rsid w:val="005A3236"/>
    <w:rsid w:val="005A47D1"/>
    <w:rsid w:val="005A4F1F"/>
    <w:rsid w:val="005A53AA"/>
    <w:rsid w:val="005A76D4"/>
    <w:rsid w:val="005C4BC0"/>
    <w:rsid w:val="005C5D40"/>
    <w:rsid w:val="005C78E5"/>
    <w:rsid w:val="005D2CAC"/>
    <w:rsid w:val="005D3272"/>
    <w:rsid w:val="005F2BC1"/>
    <w:rsid w:val="005F313F"/>
    <w:rsid w:val="006207DC"/>
    <w:rsid w:val="00622A2D"/>
    <w:rsid w:val="00625F6B"/>
    <w:rsid w:val="006326D3"/>
    <w:rsid w:val="006359EB"/>
    <w:rsid w:val="0064190A"/>
    <w:rsid w:val="00642C6A"/>
    <w:rsid w:val="006453E0"/>
    <w:rsid w:val="00662C46"/>
    <w:rsid w:val="00664CE4"/>
    <w:rsid w:val="00687D6D"/>
    <w:rsid w:val="00692A42"/>
    <w:rsid w:val="00696340"/>
    <w:rsid w:val="006A0C1D"/>
    <w:rsid w:val="006A3B34"/>
    <w:rsid w:val="006B4EF7"/>
    <w:rsid w:val="006D5AB6"/>
    <w:rsid w:val="006E6C0A"/>
    <w:rsid w:val="006F24BA"/>
    <w:rsid w:val="006F5320"/>
    <w:rsid w:val="007017A0"/>
    <w:rsid w:val="007359DF"/>
    <w:rsid w:val="00756883"/>
    <w:rsid w:val="00761C56"/>
    <w:rsid w:val="007640F7"/>
    <w:rsid w:val="00765BB4"/>
    <w:rsid w:val="00792EEA"/>
    <w:rsid w:val="007A1B78"/>
    <w:rsid w:val="007A7348"/>
    <w:rsid w:val="007C59B9"/>
    <w:rsid w:val="007D17F7"/>
    <w:rsid w:val="007D754A"/>
    <w:rsid w:val="007F19C1"/>
    <w:rsid w:val="007F3677"/>
    <w:rsid w:val="007F5B7E"/>
    <w:rsid w:val="007F782A"/>
    <w:rsid w:val="00800017"/>
    <w:rsid w:val="0080402D"/>
    <w:rsid w:val="00823230"/>
    <w:rsid w:val="00832CF0"/>
    <w:rsid w:val="008372F6"/>
    <w:rsid w:val="008451F1"/>
    <w:rsid w:val="00851435"/>
    <w:rsid w:val="00854540"/>
    <w:rsid w:val="00866579"/>
    <w:rsid w:val="00867608"/>
    <w:rsid w:val="00867964"/>
    <w:rsid w:val="00873A95"/>
    <w:rsid w:val="0087640D"/>
    <w:rsid w:val="00892546"/>
    <w:rsid w:val="00895869"/>
    <w:rsid w:val="008B7094"/>
    <w:rsid w:val="008B74E6"/>
    <w:rsid w:val="008E6C4D"/>
    <w:rsid w:val="008F5387"/>
    <w:rsid w:val="00901997"/>
    <w:rsid w:val="00901C89"/>
    <w:rsid w:val="009124C6"/>
    <w:rsid w:val="0092117B"/>
    <w:rsid w:val="00927639"/>
    <w:rsid w:val="00955E26"/>
    <w:rsid w:val="00972DF7"/>
    <w:rsid w:val="00983F04"/>
    <w:rsid w:val="00994459"/>
    <w:rsid w:val="009978B9"/>
    <w:rsid w:val="009A0820"/>
    <w:rsid w:val="009B4A86"/>
    <w:rsid w:val="009C3D06"/>
    <w:rsid w:val="00A15A03"/>
    <w:rsid w:val="00A20AEA"/>
    <w:rsid w:val="00A24768"/>
    <w:rsid w:val="00A354D7"/>
    <w:rsid w:val="00A44014"/>
    <w:rsid w:val="00A51DEA"/>
    <w:rsid w:val="00A64988"/>
    <w:rsid w:val="00A81825"/>
    <w:rsid w:val="00A83CF1"/>
    <w:rsid w:val="00A852FF"/>
    <w:rsid w:val="00A85EF2"/>
    <w:rsid w:val="00A85F81"/>
    <w:rsid w:val="00AA6864"/>
    <w:rsid w:val="00AB21E2"/>
    <w:rsid w:val="00AC3E1A"/>
    <w:rsid w:val="00AC5CC8"/>
    <w:rsid w:val="00AE5BB9"/>
    <w:rsid w:val="00AE728C"/>
    <w:rsid w:val="00AF10D2"/>
    <w:rsid w:val="00B02930"/>
    <w:rsid w:val="00B029E2"/>
    <w:rsid w:val="00B062DF"/>
    <w:rsid w:val="00B310B8"/>
    <w:rsid w:val="00B378B4"/>
    <w:rsid w:val="00B44B82"/>
    <w:rsid w:val="00B46A12"/>
    <w:rsid w:val="00B54A98"/>
    <w:rsid w:val="00B72C7B"/>
    <w:rsid w:val="00B750FC"/>
    <w:rsid w:val="00B847B2"/>
    <w:rsid w:val="00B97DBB"/>
    <w:rsid w:val="00BA4765"/>
    <w:rsid w:val="00BC5936"/>
    <w:rsid w:val="00BE0C0E"/>
    <w:rsid w:val="00BF4869"/>
    <w:rsid w:val="00C13016"/>
    <w:rsid w:val="00C14393"/>
    <w:rsid w:val="00C2592E"/>
    <w:rsid w:val="00C30459"/>
    <w:rsid w:val="00C4027B"/>
    <w:rsid w:val="00C557C6"/>
    <w:rsid w:val="00C56268"/>
    <w:rsid w:val="00C91865"/>
    <w:rsid w:val="00C9207D"/>
    <w:rsid w:val="00CA2829"/>
    <w:rsid w:val="00CA6FBF"/>
    <w:rsid w:val="00CC0CA4"/>
    <w:rsid w:val="00CF5739"/>
    <w:rsid w:val="00CF60F2"/>
    <w:rsid w:val="00D01AA9"/>
    <w:rsid w:val="00D02368"/>
    <w:rsid w:val="00D1148A"/>
    <w:rsid w:val="00D154DD"/>
    <w:rsid w:val="00D16F6E"/>
    <w:rsid w:val="00D1785C"/>
    <w:rsid w:val="00D23FD3"/>
    <w:rsid w:val="00D45793"/>
    <w:rsid w:val="00D56322"/>
    <w:rsid w:val="00D6103F"/>
    <w:rsid w:val="00D70755"/>
    <w:rsid w:val="00D724F0"/>
    <w:rsid w:val="00D9091E"/>
    <w:rsid w:val="00D9165B"/>
    <w:rsid w:val="00DA5AB1"/>
    <w:rsid w:val="00DB1B70"/>
    <w:rsid w:val="00DB7BBE"/>
    <w:rsid w:val="00DC139D"/>
    <w:rsid w:val="00DD5C5B"/>
    <w:rsid w:val="00DE663E"/>
    <w:rsid w:val="00DE752E"/>
    <w:rsid w:val="00DE7A92"/>
    <w:rsid w:val="00DF36D1"/>
    <w:rsid w:val="00E03D70"/>
    <w:rsid w:val="00E12450"/>
    <w:rsid w:val="00E26868"/>
    <w:rsid w:val="00E64ABD"/>
    <w:rsid w:val="00E71E7B"/>
    <w:rsid w:val="00E72525"/>
    <w:rsid w:val="00E73F9E"/>
    <w:rsid w:val="00E81379"/>
    <w:rsid w:val="00E815E3"/>
    <w:rsid w:val="00E846E7"/>
    <w:rsid w:val="00E8626C"/>
    <w:rsid w:val="00E86824"/>
    <w:rsid w:val="00E86DEE"/>
    <w:rsid w:val="00EA77D9"/>
    <w:rsid w:val="00EB57F7"/>
    <w:rsid w:val="00EC5F90"/>
    <w:rsid w:val="00EF0ED6"/>
    <w:rsid w:val="00EF3249"/>
    <w:rsid w:val="00EF5AB4"/>
    <w:rsid w:val="00F0038C"/>
    <w:rsid w:val="00F01A59"/>
    <w:rsid w:val="00F0574B"/>
    <w:rsid w:val="00F06CA4"/>
    <w:rsid w:val="00F143F3"/>
    <w:rsid w:val="00F169B5"/>
    <w:rsid w:val="00F30FC9"/>
    <w:rsid w:val="00F52686"/>
    <w:rsid w:val="00F56746"/>
    <w:rsid w:val="00F677A5"/>
    <w:rsid w:val="00F801ED"/>
    <w:rsid w:val="00F868D2"/>
    <w:rsid w:val="00F94FA9"/>
    <w:rsid w:val="00FA0DFE"/>
    <w:rsid w:val="00FA4C62"/>
    <w:rsid w:val="00FB71CD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/>
      <w:sz w:val="16"/>
      <w:lang w:val="en-US" w:eastAsia="x-none"/>
    </w:rPr>
  </w:style>
  <w:style w:type="paragraph" w:customStyle="1" w:styleId="m">
    <w:name w:val="m"/>
    <w:basedOn w:val="Normal"/>
    <w:uiPriority w:val="99"/>
    <w:rsid w:val="00692A42"/>
    <w:pPr>
      <w:ind w:firstLine="1011"/>
      <w:jc w:val="both"/>
    </w:pPr>
    <w:rPr>
      <w:rFonts w:eastAsia="Calibri"/>
      <w:color w:val="00000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77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2478">
          <w:marLeft w:val="0"/>
          <w:marRight w:val="0"/>
          <w:marTop w:val="153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10</Pages>
  <Words>3757</Words>
  <Characters>21418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Валентин Добрев</cp:lastModifiedBy>
  <cp:revision>23</cp:revision>
  <cp:lastPrinted>2018-04-05T05:49:00Z</cp:lastPrinted>
  <dcterms:created xsi:type="dcterms:W3CDTF">2019-12-09T11:07:00Z</dcterms:created>
  <dcterms:modified xsi:type="dcterms:W3CDTF">2019-12-11T11:24:00Z</dcterms:modified>
</cp:coreProperties>
</file>