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3CF5" w:rsidRPr="00572008" w:rsidRDefault="00E93CF5" w:rsidP="00925148">
      <w:pPr>
        <w:pStyle w:val="BodyText"/>
        <w:jc w:val="right"/>
        <w:rPr>
          <w:bCs w:val="0"/>
          <w:caps/>
          <w:sz w:val="24"/>
        </w:rPr>
      </w:pPr>
    </w:p>
    <w:p w:rsidR="00E93CF5" w:rsidRPr="00572008" w:rsidRDefault="00E93CF5" w:rsidP="000C415E">
      <w:pPr>
        <w:pStyle w:val="BodyText"/>
        <w:jc w:val="center"/>
        <w:rPr>
          <w:bCs w:val="0"/>
          <w:sz w:val="24"/>
        </w:rPr>
      </w:pPr>
      <w:r w:rsidRPr="00572008">
        <w:rPr>
          <w:bCs w:val="0"/>
          <w:caps/>
          <w:sz w:val="24"/>
        </w:rPr>
        <w:t>Документация за участие</w:t>
      </w:r>
      <w:r w:rsidRPr="00572008">
        <w:rPr>
          <w:bCs w:val="0"/>
          <w:sz w:val="24"/>
        </w:rPr>
        <w:t xml:space="preserve"> </w:t>
      </w:r>
    </w:p>
    <w:p w:rsidR="00E93CF5" w:rsidRPr="00572008" w:rsidRDefault="00E93CF5" w:rsidP="000C415E">
      <w:pPr>
        <w:pStyle w:val="BodyText"/>
        <w:jc w:val="center"/>
      </w:pPr>
      <w:r w:rsidRPr="00572008">
        <w:t>в таен търг за отдаване под наем на помещения и площи</w:t>
      </w:r>
    </w:p>
    <w:p w:rsidR="00E93CF5" w:rsidRPr="00572008" w:rsidRDefault="00E93CF5" w:rsidP="000C415E">
      <w:pPr>
        <w:pStyle w:val="BodyText"/>
        <w:jc w:val="center"/>
        <w:rPr>
          <w:bCs w:val="0"/>
          <w:sz w:val="24"/>
        </w:rPr>
      </w:pPr>
      <w:r w:rsidRPr="00572008">
        <w:t>на Национална спортна академия „Васил Левски”</w:t>
      </w:r>
    </w:p>
    <w:p w:rsidR="00E93CF5" w:rsidRPr="00572008" w:rsidRDefault="00E93CF5" w:rsidP="000C415E">
      <w:pPr>
        <w:pStyle w:val="BodyText"/>
        <w:jc w:val="center"/>
        <w:rPr>
          <w:bCs w:val="0"/>
          <w:sz w:val="24"/>
        </w:rPr>
      </w:pPr>
    </w:p>
    <w:p w:rsidR="00E93CF5" w:rsidRPr="00572008" w:rsidRDefault="00E93CF5" w:rsidP="000C415E">
      <w:pPr>
        <w:ind w:firstLine="454"/>
        <w:jc w:val="both"/>
        <w:rPr>
          <w:b/>
          <w:bCs/>
        </w:rPr>
      </w:pPr>
      <w:r w:rsidRPr="00572008">
        <w:rPr>
          <w:b/>
          <w:bCs/>
        </w:rPr>
        <w:t>І. ПРЕДМЕТ НА ТЪРГА, МЕСТОНАХОЖДЕНИЕ, НАЧАЛНА ТРЪЖНА МЕСЕЧНА НАЕМНА ЦЕНА, СРОК НА ДОГОВОРА, УЧАСТНИЦИ В ТЪРГА.</w:t>
      </w:r>
    </w:p>
    <w:p w:rsidR="00E93CF5" w:rsidRPr="00572008" w:rsidRDefault="00E93CF5" w:rsidP="000C415E">
      <w:pPr>
        <w:ind w:firstLine="454"/>
        <w:jc w:val="both"/>
        <w:rPr>
          <w:vertAlign w:val="superscript"/>
        </w:rPr>
      </w:pPr>
      <w:r w:rsidRPr="00572008">
        <w:rPr>
          <w:b/>
          <w:bCs/>
        </w:rPr>
        <w:t xml:space="preserve">Предмет на търга: </w:t>
      </w:r>
      <w:r w:rsidRPr="00572008">
        <w:t>Помещения и открити площи за търговска/нетърговска дейност със закрита площ от 25 м</w:t>
      </w:r>
      <w:r w:rsidRPr="00572008">
        <w:rPr>
          <w:vertAlign w:val="superscript"/>
        </w:rPr>
        <w:t>2.</w:t>
      </w:r>
      <w:r w:rsidRPr="00572008">
        <w:t xml:space="preserve"> и открита площ от 53 м</w:t>
      </w:r>
      <w:r w:rsidRPr="00572008">
        <w:rPr>
          <w:vertAlign w:val="superscript"/>
        </w:rPr>
        <w:t>2.</w:t>
      </w:r>
    </w:p>
    <w:p w:rsidR="00E93CF5" w:rsidRPr="00572008" w:rsidRDefault="00E93CF5" w:rsidP="000C415E">
      <w:pPr>
        <w:ind w:firstLine="454"/>
        <w:jc w:val="both"/>
        <w:rPr>
          <w:b/>
        </w:rPr>
      </w:pPr>
      <w:r w:rsidRPr="00572008">
        <w:rPr>
          <w:b/>
        </w:rPr>
        <w:t xml:space="preserve">Местонахождение: </w:t>
      </w:r>
      <w:r w:rsidRPr="00572008">
        <w:rPr>
          <w:szCs w:val="22"/>
        </w:rPr>
        <w:t xml:space="preserve">2 </w:t>
      </w:r>
      <w:r w:rsidRPr="00572008">
        <w:rPr>
          <w:sz w:val="28"/>
        </w:rPr>
        <w:t>етаж</w:t>
      </w:r>
      <w:r w:rsidRPr="00572008">
        <w:rPr>
          <w:szCs w:val="22"/>
        </w:rPr>
        <w:t>, в сградата до тенис кортове №12а и 13а по Карта на спортните обекти на НСА, Студентски град, София и прилежаща открита площ до тях</w:t>
      </w:r>
      <w:r w:rsidRPr="00572008">
        <w:rPr>
          <w:sz w:val="26"/>
        </w:rPr>
        <w:t xml:space="preserve">. </w:t>
      </w:r>
    </w:p>
    <w:p w:rsidR="00E93CF5" w:rsidRPr="00572008" w:rsidRDefault="00E93CF5" w:rsidP="000C415E">
      <w:pPr>
        <w:ind w:firstLine="454"/>
        <w:jc w:val="both"/>
      </w:pPr>
      <w:r w:rsidRPr="00572008">
        <w:rPr>
          <w:b/>
        </w:rPr>
        <w:t>Начална тръжна, обща месечна наемна цена: 192</w:t>
      </w:r>
      <w:r w:rsidRPr="00572008">
        <w:t xml:space="preserve"> (сто деветдесет и два) лева с включен ДДС.</w:t>
      </w:r>
    </w:p>
    <w:p w:rsidR="00E93CF5" w:rsidRPr="00572008" w:rsidRDefault="00E93CF5" w:rsidP="000C415E">
      <w:pPr>
        <w:ind w:firstLine="454"/>
        <w:jc w:val="both"/>
      </w:pPr>
      <w:r w:rsidRPr="00572008">
        <w:t>Отделно от наемната цена, се дължи и заплаща ел.енергия и ТБО.</w:t>
      </w:r>
    </w:p>
    <w:p w:rsidR="00E93CF5" w:rsidRPr="00572008" w:rsidRDefault="00E93CF5" w:rsidP="000C415E">
      <w:pPr>
        <w:ind w:firstLine="454"/>
        <w:jc w:val="both"/>
      </w:pPr>
      <w:r w:rsidRPr="00572008">
        <w:rPr>
          <w:b/>
        </w:rPr>
        <w:t xml:space="preserve">Срок на договора: </w:t>
      </w:r>
      <w:r w:rsidRPr="00572008">
        <w:rPr>
          <w:bCs/>
        </w:rPr>
        <w:t>до 31.12.2028 г</w:t>
      </w:r>
      <w:r w:rsidRPr="00572008">
        <w:t>.</w:t>
      </w:r>
    </w:p>
    <w:p w:rsidR="00E93CF5" w:rsidRPr="00572008" w:rsidRDefault="00E93CF5" w:rsidP="0083669D">
      <w:pPr>
        <w:ind w:firstLine="454"/>
        <w:jc w:val="both"/>
      </w:pPr>
      <w:r w:rsidRPr="00572008">
        <w:rPr>
          <w:b/>
        </w:rPr>
        <w:t xml:space="preserve">Участници в търга: </w:t>
      </w:r>
      <w:r w:rsidRPr="00572008">
        <w:t>В този таен търг може да участва всеки, който закупи тръжна документация, заплати депозит за участие, направи оглед на помещенията и спазва изискванията на процедурата по провеждането му.</w:t>
      </w:r>
    </w:p>
    <w:p w:rsidR="00E93CF5" w:rsidRPr="00572008" w:rsidRDefault="00E93CF5" w:rsidP="0083669D">
      <w:pPr>
        <w:ind w:firstLine="454"/>
        <w:jc w:val="both"/>
        <w:rPr>
          <w:b/>
          <w:bCs/>
        </w:rPr>
      </w:pPr>
    </w:p>
    <w:p w:rsidR="00E93CF5" w:rsidRPr="00572008" w:rsidRDefault="00E93CF5" w:rsidP="00033FB7">
      <w:pPr>
        <w:ind w:firstLine="454"/>
        <w:jc w:val="both"/>
      </w:pPr>
      <w:r w:rsidRPr="00572008">
        <w:rPr>
          <w:b/>
          <w:bCs/>
        </w:rPr>
        <w:t>ІІ. ЗАКУПУВАНЕ НА ТРЪЖНА ДОКУМЕНТАЦИЯ</w:t>
      </w:r>
    </w:p>
    <w:p w:rsidR="00E93CF5" w:rsidRPr="00572008" w:rsidRDefault="00E93CF5" w:rsidP="00033FB7">
      <w:pPr>
        <w:pStyle w:val="BodyText"/>
        <w:ind w:firstLine="454"/>
        <w:rPr>
          <w:b w:val="0"/>
          <w:bCs w:val="0"/>
          <w:sz w:val="24"/>
        </w:rPr>
      </w:pPr>
      <w:r w:rsidRPr="00572008">
        <w:rPr>
          <w:b w:val="0"/>
          <w:bCs w:val="0"/>
          <w:sz w:val="24"/>
        </w:rPr>
        <w:t xml:space="preserve">Тръжната документация може да се закупува всеки работен за НСА ден от 10.00 ч. до 12.00 ч. и от 13.00 ч. до 15.00 ч. в срок до </w:t>
      </w:r>
      <w:r w:rsidRPr="006326D3">
        <w:rPr>
          <w:sz w:val="24"/>
          <w:szCs w:val="26"/>
        </w:rPr>
        <w:t>01.07.2019</w:t>
      </w:r>
      <w:r w:rsidRPr="00572008">
        <w:rPr>
          <w:b w:val="0"/>
          <w:bCs w:val="0"/>
          <w:sz w:val="24"/>
        </w:rPr>
        <w:t xml:space="preserve"> г. в Ректората на НСА, София, Студентски град, стая № 209. Таксата за получаване на тръжната документация е 60.00 лв. с ДДС. </w:t>
      </w:r>
    </w:p>
    <w:p w:rsidR="00E93CF5" w:rsidRPr="00572008" w:rsidRDefault="00E93CF5" w:rsidP="00033FB7">
      <w:pPr>
        <w:pStyle w:val="BodyText"/>
        <w:ind w:firstLine="454"/>
        <w:rPr>
          <w:b w:val="0"/>
          <w:bCs w:val="0"/>
          <w:sz w:val="24"/>
        </w:rPr>
      </w:pPr>
      <w:r w:rsidRPr="00572008">
        <w:rPr>
          <w:b w:val="0"/>
          <w:bCs w:val="0"/>
          <w:sz w:val="24"/>
        </w:rPr>
        <w:t>Документацията за участие може да бъде заплатена в посочения срок и по банков път по сметка на НСА: IBAN: BG83 BNBG 9661 3100 1751 01, при БНБ, ЦУ, BIC BNBG BGSD, код по СЕБРА 8590 0000 09.</w:t>
      </w:r>
    </w:p>
    <w:p w:rsidR="00E93CF5" w:rsidRPr="00572008" w:rsidRDefault="00E93CF5" w:rsidP="00033FB7">
      <w:pPr>
        <w:pStyle w:val="BodyText"/>
        <w:ind w:firstLine="454"/>
        <w:rPr>
          <w:b w:val="0"/>
          <w:bCs w:val="0"/>
        </w:rPr>
      </w:pPr>
    </w:p>
    <w:p w:rsidR="00E93CF5" w:rsidRPr="00572008" w:rsidRDefault="00E93CF5" w:rsidP="00033FB7">
      <w:pPr>
        <w:ind w:firstLine="454"/>
        <w:jc w:val="both"/>
      </w:pPr>
      <w:r w:rsidRPr="00572008">
        <w:rPr>
          <w:b/>
          <w:bCs/>
        </w:rPr>
        <w:t>ІІІ. ОГЛЕД НА ОБЕКТА</w:t>
      </w:r>
    </w:p>
    <w:p w:rsidR="00E93CF5" w:rsidRPr="00572008" w:rsidRDefault="00E93CF5" w:rsidP="00033FB7">
      <w:pPr>
        <w:ind w:firstLine="454"/>
        <w:jc w:val="both"/>
        <w:rPr>
          <w:b/>
          <w:bCs/>
        </w:rPr>
      </w:pPr>
      <w:r w:rsidRPr="00572008">
        <w:t xml:space="preserve">Оглед на обекта може да се извършва всеки работен за НСА ден след закупуване на тръжната документация от 10.00 до 15.00 ч. до </w:t>
      </w:r>
      <w:r w:rsidRPr="00572008">
        <w:rPr>
          <w:b/>
          <w:szCs w:val="26"/>
        </w:rPr>
        <w:t>01.07.2019</w:t>
      </w:r>
      <w:r w:rsidRPr="00572008">
        <w:rPr>
          <w:b/>
          <w:bCs/>
        </w:rPr>
        <w:t>г.</w:t>
      </w:r>
    </w:p>
    <w:p w:rsidR="00E93CF5" w:rsidRPr="00572008" w:rsidRDefault="00E93CF5" w:rsidP="00033FB7">
      <w:pPr>
        <w:ind w:firstLine="454"/>
        <w:jc w:val="both"/>
        <w:rPr>
          <w:b/>
          <w:bCs/>
        </w:rPr>
      </w:pPr>
    </w:p>
    <w:p w:rsidR="00E93CF5" w:rsidRPr="00572008" w:rsidRDefault="00E93CF5" w:rsidP="00033FB7">
      <w:pPr>
        <w:ind w:firstLine="454"/>
        <w:jc w:val="both"/>
        <w:rPr>
          <w:b/>
          <w:bCs/>
          <w:caps/>
        </w:rPr>
      </w:pPr>
      <w:r w:rsidRPr="00572008">
        <w:rPr>
          <w:b/>
          <w:bCs/>
        </w:rPr>
        <w:t>ІV.</w:t>
      </w:r>
      <w:r w:rsidRPr="00572008">
        <w:rPr>
          <w:b/>
          <w:bCs/>
          <w:caps/>
        </w:rPr>
        <w:t xml:space="preserve"> ДЕПОЗИТ за УЧАСТИЕ.</w:t>
      </w:r>
    </w:p>
    <w:p w:rsidR="00E93CF5" w:rsidRPr="00572008" w:rsidRDefault="00E93CF5" w:rsidP="00033FB7">
      <w:pPr>
        <w:ind w:firstLine="454"/>
        <w:jc w:val="both"/>
      </w:pPr>
      <w:r w:rsidRPr="00572008">
        <w:t xml:space="preserve">Участниците в търга следва да внесат депозит за участие в размер на </w:t>
      </w:r>
      <w:r w:rsidRPr="00572008">
        <w:rPr>
          <w:b/>
        </w:rPr>
        <w:t>300</w:t>
      </w:r>
      <w:r w:rsidRPr="00572008">
        <w:t xml:space="preserve"> лв. в стая № 209 в Ректората на НСА или </w:t>
      </w:r>
      <w:r w:rsidRPr="00572008">
        <w:rPr>
          <w:b/>
        </w:rPr>
        <w:t>по банкова сметка</w:t>
      </w:r>
      <w:r w:rsidRPr="00572008">
        <w:t xml:space="preserve"> BG74BNBG96613300175101, BNBGBGSD БНБ ЦУ.</w:t>
      </w:r>
    </w:p>
    <w:p w:rsidR="00E93CF5" w:rsidRPr="00572008" w:rsidRDefault="00E93CF5" w:rsidP="00033FB7">
      <w:pPr>
        <w:ind w:firstLine="454"/>
        <w:jc w:val="both"/>
      </w:pPr>
      <w:r w:rsidRPr="00572008">
        <w:t>Депозитът за участие в търга на всички участници, с изключение на класираните на първо и второ място, се освобождават в срок до 3 работни дни след влизане в сила на заповедта на Ректора на НСА обявяване на спечелилия търга.</w:t>
      </w:r>
    </w:p>
    <w:p w:rsidR="00E93CF5" w:rsidRPr="00572008" w:rsidRDefault="00E93CF5" w:rsidP="00033FB7">
      <w:pPr>
        <w:ind w:firstLine="454"/>
        <w:jc w:val="both"/>
      </w:pPr>
      <w:r w:rsidRPr="00572008">
        <w:t>Депозитът за участие в търга на спечелилия търгът се връща след сключване на договор за наем, като в случай на отказ от негова страна да сключи договор депозитът се задържа в полза на Национална спортна академия „Васил Левски”, а на класирания на второ място се освобождава в срок до 3 работни дни след сключване на договор за наем. В случай, че и класирания на второ място участник откаже да сключи договор за наем внесения от него депозит за участие се задържа в полза на Национална спортна академия „Васил Левски”.</w:t>
      </w:r>
    </w:p>
    <w:p w:rsidR="00E93CF5" w:rsidRPr="00572008" w:rsidRDefault="00E93CF5" w:rsidP="000C415E">
      <w:pPr>
        <w:pStyle w:val="BodyText2"/>
        <w:ind w:firstLine="454"/>
        <w:rPr>
          <w:sz w:val="24"/>
        </w:rPr>
      </w:pPr>
    </w:p>
    <w:p w:rsidR="00E93CF5" w:rsidRPr="00572008" w:rsidRDefault="00E93CF5" w:rsidP="000C415E">
      <w:pPr>
        <w:pStyle w:val="BodyText2"/>
        <w:ind w:firstLine="454"/>
        <w:rPr>
          <w:b/>
          <w:sz w:val="24"/>
        </w:rPr>
      </w:pPr>
      <w:r w:rsidRPr="00572008">
        <w:rPr>
          <w:b/>
          <w:sz w:val="24"/>
        </w:rPr>
        <w:t>V. ИЗИСКВАНИЯ ПРИ ИЗГОТВЯНЕ НА ОФЕРТАТА</w:t>
      </w:r>
    </w:p>
    <w:p w:rsidR="00E93CF5" w:rsidRPr="00572008" w:rsidRDefault="00E93CF5" w:rsidP="006C380B">
      <w:pPr>
        <w:ind w:firstLine="454"/>
        <w:jc w:val="both"/>
      </w:pPr>
      <w:r w:rsidRPr="00572008">
        <w:t xml:space="preserve">1. Участниците в търга следва да внесат </w:t>
      </w:r>
      <w:r w:rsidRPr="00572008">
        <w:rPr>
          <w:u w:val="single"/>
        </w:rPr>
        <w:t>писмено предложение</w:t>
      </w:r>
      <w:r w:rsidRPr="00572008">
        <w:t xml:space="preserve"> (заявление за участие) (основен плик) в запечатан плик, върху който </w:t>
      </w:r>
      <w:r w:rsidRPr="00572008">
        <w:rPr>
          <w:b/>
          <w:bCs/>
        </w:rPr>
        <w:t>задължително се отбелязват:</w:t>
      </w:r>
    </w:p>
    <w:p w:rsidR="00E93CF5" w:rsidRPr="00572008" w:rsidRDefault="00E93CF5" w:rsidP="006C380B">
      <w:pPr>
        <w:ind w:firstLine="454"/>
        <w:jc w:val="both"/>
      </w:pPr>
      <w:r w:rsidRPr="00572008">
        <w:t>1.1. Цялостното наименование на обекта, предмет на търга.</w:t>
      </w:r>
    </w:p>
    <w:p w:rsidR="00E93CF5" w:rsidRPr="00572008" w:rsidRDefault="00E93CF5" w:rsidP="006C380B">
      <w:pPr>
        <w:ind w:firstLine="454"/>
        <w:jc w:val="both"/>
      </w:pPr>
      <w:r w:rsidRPr="00572008">
        <w:t>1.2. Наименованието на участника (по актуално състояние за фирмите на едноличните търговци и юридическите лица, три имена за физическите лица), телефон за връзка (мобилен и/или стационарен), точен адрес и еmail.</w:t>
      </w:r>
    </w:p>
    <w:p w:rsidR="00E93CF5" w:rsidRPr="00572008" w:rsidRDefault="00E93CF5" w:rsidP="006C380B">
      <w:pPr>
        <w:ind w:firstLine="454"/>
        <w:jc w:val="both"/>
      </w:pPr>
      <w:r w:rsidRPr="00572008">
        <w:t>2. В основния плик участниците задължително прилагат:</w:t>
      </w:r>
    </w:p>
    <w:p w:rsidR="00E93CF5" w:rsidRPr="00572008" w:rsidRDefault="00E93CF5" w:rsidP="006C380B">
      <w:pPr>
        <w:ind w:firstLine="454"/>
        <w:jc w:val="both"/>
      </w:pPr>
      <w:r w:rsidRPr="00572008">
        <w:t xml:space="preserve">2.1. Декларация </w:t>
      </w:r>
      <w:r w:rsidRPr="00572008">
        <w:rPr>
          <w:b/>
        </w:rPr>
        <w:t>Oбразец Д_2019</w:t>
      </w:r>
      <w:r w:rsidRPr="00572008">
        <w:t>, в основния плик.</w:t>
      </w:r>
    </w:p>
    <w:p w:rsidR="00E93CF5" w:rsidRPr="00572008" w:rsidRDefault="00E93CF5" w:rsidP="006C380B">
      <w:pPr>
        <w:ind w:firstLine="454"/>
        <w:jc w:val="both"/>
      </w:pPr>
      <w:r w:rsidRPr="00572008">
        <w:t>2.2. Копие от квитанция за закупена тръжна документация, в основния плик.</w:t>
      </w:r>
    </w:p>
    <w:p w:rsidR="00E93CF5" w:rsidRPr="00572008" w:rsidRDefault="00E93CF5" w:rsidP="006C380B">
      <w:pPr>
        <w:ind w:firstLine="454"/>
        <w:jc w:val="both"/>
      </w:pPr>
      <w:r w:rsidRPr="00572008">
        <w:t>2.3. Копие от вносна бележка за внесен депозит за участие в търга, в основния плик.</w:t>
      </w:r>
    </w:p>
    <w:p w:rsidR="00E93CF5" w:rsidRPr="00572008" w:rsidRDefault="00E93CF5" w:rsidP="006C380B">
      <w:pPr>
        <w:ind w:firstLine="454"/>
        <w:jc w:val="both"/>
      </w:pPr>
      <w:r w:rsidRPr="00572008">
        <w:t xml:space="preserve">2.5.1. Предлаганата от участника наемна цена </w:t>
      </w:r>
      <w:r w:rsidRPr="00572008">
        <w:rPr>
          <w:b/>
        </w:rPr>
        <w:t xml:space="preserve">Образец Ц_2019 </w:t>
      </w:r>
      <w:r w:rsidRPr="00572008">
        <w:t>следва да се представи в отделен запечатан непрозрачен плик, с надпис „</w:t>
      </w:r>
      <w:r w:rsidRPr="00572008">
        <w:rPr>
          <w:b/>
        </w:rPr>
        <w:t>Предлагана цена</w:t>
      </w:r>
      <w:r w:rsidRPr="00572008">
        <w:t xml:space="preserve">”, който се поставя в основния плик. </w:t>
      </w:r>
    </w:p>
    <w:p w:rsidR="00E93CF5" w:rsidRPr="00572008" w:rsidRDefault="00E93CF5" w:rsidP="006C380B">
      <w:pPr>
        <w:ind w:firstLine="454"/>
        <w:jc w:val="both"/>
      </w:pPr>
      <w:r w:rsidRPr="00572008">
        <w:t>2.5.2. Няма да бъдат допускани и няма да бъдат разглеждани варианти.</w:t>
      </w:r>
    </w:p>
    <w:p w:rsidR="00E93CF5" w:rsidRPr="00572008" w:rsidRDefault="00E93CF5" w:rsidP="006C380B">
      <w:pPr>
        <w:ind w:firstLine="454"/>
        <w:jc w:val="both"/>
      </w:pPr>
      <w:r w:rsidRPr="00572008">
        <w:t xml:space="preserve">2.6. Протокол за извършен оглед </w:t>
      </w:r>
      <w:r w:rsidRPr="00572008">
        <w:rPr>
          <w:b/>
        </w:rPr>
        <w:t>Образец П_2019</w:t>
      </w:r>
      <w:r w:rsidRPr="00572008">
        <w:t>, който се поставя в основния плик.</w:t>
      </w:r>
    </w:p>
    <w:p w:rsidR="00E93CF5" w:rsidRPr="00572008" w:rsidRDefault="00E93CF5" w:rsidP="006C380B">
      <w:pPr>
        <w:ind w:firstLine="454"/>
        <w:jc w:val="both"/>
      </w:pPr>
      <w:r w:rsidRPr="00572008">
        <w:t>3. Всички документи следва да бъдат подписани от представляващите участника и подпечатани.</w:t>
      </w:r>
    </w:p>
    <w:p w:rsidR="00E93CF5" w:rsidRPr="00572008" w:rsidRDefault="00E93CF5" w:rsidP="006C380B">
      <w:pPr>
        <w:ind w:firstLine="454"/>
        <w:jc w:val="both"/>
      </w:pPr>
      <w:r w:rsidRPr="00572008">
        <w:t>4. Предложенията се представят на български език, с изписване на точно и пълно наименование на участника и предмета на търга, което следва да се изписва се на всеки плик.</w:t>
      </w:r>
    </w:p>
    <w:p w:rsidR="00E93CF5" w:rsidRPr="00572008" w:rsidRDefault="00E93CF5" w:rsidP="006C380B">
      <w:pPr>
        <w:ind w:firstLine="454"/>
        <w:jc w:val="both"/>
      </w:pPr>
      <w:r w:rsidRPr="00572008">
        <w:t xml:space="preserve">5. Участникът няма право да изменя съдържанието на образците на документите. </w:t>
      </w:r>
    </w:p>
    <w:p w:rsidR="00E93CF5" w:rsidRPr="00572008" w:rsidRDefault="00E93CF5" w:rsidP="006C380B">
      <w:pPr>
        <w:ind w:firstLine="454"/>
        <w:jc w:val="both"/>
      </w:pPr>
      <w:r w:rsidRPr="00572008">
        <w:t>6. Предложение, представено в прозрачен и незапечатан плик, и несъобразено с посочените в тази документация изисквания, няма да бъде разглеждано от комисията, а участникът, който го представи няма да бъде допуснат до участие.</w:t>
      </w:r>
    </w:p>
    <w:p w:rsidR="00E93CF5" w:rsidRPr="00572008" w:rsidRDefault="00E93CF5" w:rsidP="006C380B">
      <w:pPr>
        <w:ind w:firstLine="454"/>
        <w:jc w:val="both"/>
      </w:pPr>
    </w:p>
    <w:p w:rsidR="00E93CF5" w:rsidRPr="00572008" w:rsidRDefault="00E93CF5" w:rsidP="000C415E">
      <w:pPr>
        <w:ind w:firstLine="454"/>
        <w:jc w:val="both"/>
        <w:rPr>
          <w:b/>
          <w:caps/>
        </w:rPr>
      </w:pPr>
      <w:r w:rsidRPr="00572008">
        <w:rPr>
          <w:b/>
          <w:caps/>
        </w:rPr>
        <w:t>VI. Място и срок за подаване на предложенията</w:t>
      </w:r>
    </w:p>
    <w:p w:rsidR="00E93CF5" w:rsidRPr="00572008" w:rsidRDefault="00E93CF5" w:rsidP="00033FB7">
      <w:pPr>
        <w:ind w:firstLine="454"/>
        <w:jc w:val="both"/>
      </w:pPr>
      <w:r w:rsidRPr="00572008">
        <w:t xml:space="preserve">1. Предложенията се подават до 16.00 ч. на </w:t>
      </w:r>
      <w:r w:rsidRPr="00572008">
        <w:rPr>
          <w:b/>
          <w:szCs w:val="26"/>
        </w:rPr>
        <w:t>01.07.2019</w:t>
      </w:r>
      <w:r w:rsidRPr="00572008">
        <w:rPr>
          <w:b/>
          <w:bCs/>
        </w:rPr>
        <w:t xml:space="preserve"> г.</w:t>
      </w:r>
      <w:r w:rsidRPr="00572008">
        <w:t xml:space="preserve"> в Ректората на НСА “Васил Левски”, </w:t>
      </w:r>
      <w:r w:rsidRPr="00572008">
        <w:rPr>
          <w:spacing w:val="-12"/>
        </w:rPr>
        <w:t xml:space="preserve">ул. ”Акад. Стефан Младенов” 21, </w:t>
      </w:r>
      <w:r w:rsidRPr="00572008">
        <w:t xml:space="preserve">Студентски град, София, стая 111 – </w:t>
      </w:r>
      <w:r w:rsidRPr="00572008">
        <w:rPr>
          <w:b/>
        </w:rPr>
        <w:t>Деловодство</w:t>
      </w:r>
      <w:r w:rsidRPr="00572008">
        <w:t>.</w:t>
      </w:r>
    </w:p>
    <w:p w:rsidR="00E93CF5" w:rsidRPr="00572008" w:rsidRDefault="00E93CF5" w:rsidP="00033FB7">
      <w:pPr>
        <w:ind w:firstLine="454"/>
        <w:jc w:val="both"/>
      </w:pPr>
      <w:r w:rsidRPr="00572008">
        <w:t>2. Предложения, постъпили след обявения срок и час не се приемат, а в случай, че постъпят не се разглеждат от комисията.</w:t>
      </w:r>
    </w:p>
    <w:p w:rsidR="00E93CF5" w:rsidRPr="00572008" w:rsidRDefault="00E93CF5" w:rsidP="00033FB7">
      <w:pPr>
        <w:ind w:firstLine="454"/>
        <w:jc w:val="both"/>
      </w:pPr>
    </w:p>
    <w:p w:rsidR="00E93CF5" w:rsidRPr="00572008" w:rsidRDefault="00E93CF5" w:rsidP="00033FB7">
      <w:pPr>
        <w:ind w:firstLine="454"/>
        <w:jc w:val="both"/>
        <w:rPr>
          <w:b/>
          <w:caps/>
        </w:rPr>
      </w:pPr>
      <w:r w:rsidRPr="00572008">
        <w:rPr>
          <w:b/>
          <w:caps/>
        </w:rPr>
        <w:t>VІІ. разглеждане на предложенията.</w:t>
      </w:r>
    </w:p>
    <w:p w:rsidR="00E93CF5" w:rsidRPr="00572008" w:rsidRDefault="00E93CF5" w:rsidP="00033FB7">
      <w:pPr>
        <w:ind w:firstLine="454"/>
        <w:jc w:val="both"/>
      </w:pPr>
      <w:r w:rsidRPr="00572008">
        <w:t xml:space="preserve">Търгът ще се проведе на </w:t>
      </w:r>
      <w:r w:rsidRPr="00572008">
        <w:rPr>
          <w:b/>
          <w:szCs w:val="26"/>
        </w:rPr>
        <w:t>02.07.2019</w:t>
      </w:r>
      <w:r w:rsidRPr="00572008">
        <w:rPr>
          <w:b/>
          <w:bCs/>
        </w:rPr>
        <w:t xml:space="preserve"> г. </w:t>
      </w:r>
      <w:r w:rsidRPr="00572008">
        <w:t xml:space="preserve">от </w:t>
      </w:r>
      <w:r w:rsidRPr="00572008">
        <w:rPr>
          <w:b/>
          <w:caps/>
        </w:rPr>
        <w:t>11.00</w:t>
      </w:r>
      <w:r w:rsidRPr="00572008">
        <w:t xml:space="preserve"> ч. в Кабинет 402, ет.4, Ректорат НСА “Васил Левски”, София, Студентски град, </w:t>
      </w:r>
      <w:r w:rsidRPr="00572008">
        <w:rPr>
          <w:spacing w:val="-12"/>
        </w:rPr>
        <w:t>ул. ”Акад. Стефан Младенов” №21</w:t>
      </w:r>
      <w:r w:rsidRPr="00572008">
        <w:t>.</w:t>
      </w:r>
    </w:p>
    <w:p w:rsidR="00E93CF5" w:rsidRPr="00572008" w:rsidRDefault="00E93CF5" w:rsidP="006C380B">
      <w:pPr>
        <w:ind w:firstLine="454"/>
        <w:jc w:val="both"/>
      </w:pPr>
      <w:r w:rsidRPr="00572008">
        <w:t>1. В деня и часа на провеждане на тайния търг комисия назначена от Ректора на Национална спортна академия "Васил Левски" ще отваря основните пликове на участниците по реда на постъпването им в деловодството на Национална спортна академия "Васил Левски", с оглед проверка на допустимостта на подалите заявления за участие до тайния търг – наличието на изискуемите документи. В случай, че някой участник не е представил същите или е представил такива, които не отговарят на изискванията посочени в тази документация, същия не се допуска до участие и не му се разглеждат другите документи.</w:t>
      </w:r>
    </w:p>
    <w:p w:rsidR="00E93CF5" w:rsidRPr="00572008" w:rsidRDefault="00E93CF5" w:rsidP="006C380B">
      <w:pPr>
        <w:ind w:firstLine="454"/>
        <w:jc w:val="both"/>
      </w:pPr>
      <w:r w:rsidRPr="00572008">
        <w:t xml:space="preserve">2. Резултатите се обявяват публично, след което комисията пристъпва към отваряне на пликовете - „Предлагана цена”. Комисията отваря същите и публично обявява предложените наемни цени и класиране на участниците. В случай, че се установят предложени наемни цени </w:t>
      </w:r>
      <w:r w:rsidRPr="00572008">
        <w:rPr>
          <w:caps/>
        </w:rPr>
        <w:t>под</w:t>
      </w:r>
      <w:r w:rsidRPr="00572008">
        <w:t xml:space="preserve"> първоначално обявената начална тръжна цена, предложилият я участник се отстранява и не се допуска до класиране. </w:t>
      </w:r>
    </w:p>
    <w:p w:rsidR="00E93CF5" w:rsidRPr="00572008" w:rsidRDefault="00E93CF5" w:rsidP="006C380B">
      <w:pPr>
        <w:ind w:firstLine="454"/>
        <w:jc w:val="both"/>
      </w:pPr>
      <w:r w:rsidRPr="00572008">
        <w:t>3. Предложенията на участниците се класират по предложените от тях цени, като на първо място се класира предложеното най-високо число, а на второ и следващо място се класират останалите предложения в низходящ ред, съобразно предложените от тях стойност.</w:t>
      </w:r>
    </w:p>
    <w:p w:rsidR="00E93CF5" w:rsidRPr="00572008" w:rsidRDefault="00E93CF5" w:rsidP="006C380B">
      <w:pPr>
        <w:ind w:firstLine="454"/>
        <w:jc w:val="both"/>
      </w:pPr>
    </w:p>
    <w:p w:rsidR="00E93CF5" w:rsidRPr="00572008" w:rsidRDefault="00E93CF5" w:rsidP="000C415E">
      <w:pPr>
        <w:ind w:firstLine="454"/>
        <w:jc w:val="both"/>
      </w:pPr>
      <w:r w:rsidRPr="00572008">
        <w:rPr>
          <w:b/>
          <w:caps/>
        </w:rPr>
        <w:t>VIII. Сключване на договор за наем</w:t>
      </w:r>
    </w:p>
    <w:p w:rsidR="00E93CF5" w:rsidRPr="00572008" w:rsidRDefault="00E93CF5" w:rsidP="006C380B">
      <w:pPr>
        <w:ind w:firstLine="454"/>
        <w:jc w:val="both"/>
      </w:pPr>
      <w:r w:rsidRPr="00572008">
        <w:t>1. Обявеният за спечелил участник следва да представи вносна бележка за внесен депозит за добро изпълнение на договора в размер на два месечни наема с включен ДДС.</w:t>
      </w:r>
    </w:p>
    <w:p w:rsidR="00E93CF5" w:rsidRPr="00572008" w:rsidRDefault="00E93CF5" w:rsidP="006C380B">
      <w:pPr>
        <w:tabs>
          <w:tab w:val="num" w:pos="1440"/>
        </w:tabs>
        <w:ind w:firstLine="454"/>
        <w:jc w:val="both"/>
      </w:pPr>
      <w:r w:rsidRPr="00572008">
        <w:t>2. При отказ на спечелилия да внесе депозит за добро изпълнение на договора,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внесе посоченият по-горе депозит, след което да бъде сключен договор с него.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E93CF5" w:rsidRPr="00572008" w:rsidRDefault="00E93CF5" w:rsidP="006F3DC3">
      <w:pPr>
        <w:tabs>
          <w:tab w:val="num" w:pos="1440"/>
        </w:tabs>
        <w:ind w:firstLine="454"/>
        <w:jc w:val="both"/>
      </w:pPr>
      <w:r w:rsidRPr="00572008">
        <w:t>3. Договорът се сключва с обявения за спечелил в срок до 30 календарни дни след влизане в сила на заповедта за класиране. При отказ на с обявения за спечелил да сключи договор, внесеният от него депозит за участие в тайния търг се задържа в полза на Национална спортна академия "Васил Левски". В този случай може да се предложи на класирания на второ място участник да сключи договор за наем. В случай, че и последният не изпълни това задължение, тайният търг се прекратява, а внесеният от класирания на второ място участник депозит за участие в тайния търг се задържа в полза на НСА.</w:t>
      </w:r>
    </w:p>
    <w:p w:rsidR="00E93CF5" w:rsidRPr="00572008" w:rsidRDefault="00E93CF5" w:rsidP="006C380B">
      <w:pPr>
        <w:tabs>
          <w:tab w:val="num" w:pos="1440"/>
        </w:tabs>
        <w:ind w:firstLine="454"/>
        <w:jc w:val="both"/>
      </w:pPr>
    </w:p>
    <w:p w:rsidR="00E93CF5" w:rsidRPr="00572008" w:rsidRDefault="00E93CF5" w:rsidP="006C380B">
      <w:pPr>
        <w:tabs>
          <w:tab w:val="num" w:pos="1440"/>
        </w:tabs>
        <w:ind w:firstLine="454"/>
        <w:jc w:val="both"/>
        <w:rPr>
          <w:b/>
        </w:rPr>
      </w:pPr>
    </w:p>
    <w:p w:rsidR="00E93CF5" w:rsidRPr="00572008" w:rsidRDefault="00E93CF5" w:rsidP="000C415E">
      <w:pPr>
        <w:ind w:firstLine="454"/>
        <w:jc w:val="both"/>
      </w:pPr>
      <w:r w:rsidRPr="00572008">
        <w:rPr>
          <w:b/>
          <w:bCs/>
        </w:rPr>
        <w:t>ІХ. ЗАДЪЛЖИТЕЛНИ ИЗИСКВАНИЯ КЪМ ИЗБРАНИЯ УЧАСТНИК</w:t>
      </w:r>
    </w:p>
    <w:p w:rsidR="00E93CF5" w:rsidRPr="00572008" w:rsidRDefault="00E93CF5" w:rsidP="000C415E">
      <w:pPr>
        <w:ind w:firstLine="454"/>
        <w:jc w:val="both"/>
      </w:pPr>
      <w:r w:rsidRPr="00572008">
        <w:t>Наемателят е длъжен да притежава (да се снабди за своя сметка)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помещението във вид, отговарящ на всички изисквания за пожарна и друга безопасност.</w:t>
      </w:r>
    </w:p>
    <w:p w:rsidR="00E93CF5" w:rsidRPr="00572008" w:rsidRDefault="00E93CF5" w:rsidP="000C415E">
      <w:pPr>
        <w:numPr>
          <w:ilvl w:val="0"/>
          <w:numId w:val="1"/>
        </w:numPr>
        <w:ind w:left="0" w:firstLine="454"/>
        <w:jc w:val="both"/>
      </w:pPr>
      <w:r w:rsidRPr="00572008">
        <w:t>Отдаваното помещение и открита площ следва да се използва по предназначение, а именно – търговска или нетърговска дейност.</w:t>
      </w:r>
    </w:p>
    <w:p w:rsidR="00E93CF5" w:rsidRPr="00572008" w:rsidRDefault="00E93CF5" w:rsidP="000C415E">
      <w:pPr>
        <w:numPr>
          <w:ilvl w:val="0"/>
          <w:numId w:val="1"/>
        </w:numPr>
        <w:ind w:left="0" w:firstLine="454"/>
        <w:jc w:val="both"/>
      </w:pPr>
      <w:r w:rsidRPr="00572008">
        <w:t>Да се спазват всички хигиенни норми, охранителен режим и вътрешен ред въведени от НСА.</w:t>
      </w:r>
    </w:p>
    <w:p w:rsidR="00E93CF5" w:rsidRPr="00572008" w:rsidRDefault="00E93CF5" w:rsidP="000C415E">
      <w:pPr>
        <w:numPr>
          <w:ilvl w:val="0"/>
          <w:numId w:val="1"/>
        </w:numPr>
        <w:ind w:left="0" w:firstLine="454"/>
        <w:jc w:val="both"/>
      </w:pPr>
      <w:r w:rsidRPr="00572008">
        <w:t>Наемателят поддържа за негова сметка в изправност цялото оборудване и монтирани ел.системи и други, находящи се в обекта, в случай, че има такива.</w:t>
      </w:r>
    </w:p>
    <w:p w:rsidR="00E93CF5" w:rsidRPr="00572008" w:rsidRDefault="00E93CF5" w:rsidP="000C415E">
      <w:pPr>
        <w:numPr>
          <w:ilvl w:val="0"/>
          <w:numId w:val="1"/>
        </w:numPr>
        <w:ind w:left="0" w:firstLine="454"/>
        <w:jc w:val="both"/>
      </w:pPr>
      <w:r w:rsidRPr="00572008">
        <w:t>Узаконяването/регистрацията/съгласуването на обекта пред съответните компетентни органи и въвеждането му в експлоатация е изцяло задължение и за сметка на наемателя. По време на процедурата по узаконяване/ регистрацията/ съгласуването наемът се изплаща в пълен размер.</w:t>
      </w:r>
    </w:p>
    <w:p w:rsidR="00E93CF5" w:rsidRPr="00572008" w:rsidRDefault="00E93CF5" w:rsidP="000C415E">
      <w:pPr>
        <w:numPr>
          <w:ilvl w:val="0"/>
          <w:numId w:val="1"/>
        </w:numPr>
        <w:ind w:left="0" w:firstLine="454"/>
        <w:jc w:val="both"/>
      </w:pPr>
      <w:r w:rsidRPr="00572008">
        <w:t>Общи условия, с които Наемателят се задължава да спазва: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72008">
        <w:t>Страните приемат-предават обекта с Предавателно-приемателен протокол, в който се посочват наличното обзавеждане и състоянието на помещението;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72008">
        <w:t>Наемът се заплаща авансово до 28 - число на предходния месец, за който се дължи;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72008">
        <w:t>Във връзка с изчисляването на консумирани ел.енергия и такса смет, Наемателят се задължава да монтира контролен електромер и сключи договор с доставчика на електрическа енергия за своя сметка, като Наемателят извърши за своя сметка всички необходими правни и фактически действия по откриване на съответните за това партиди на свое име;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72008">
        <w:t>Наемната цена ще се увеличава с 3 /три/ процента всяка година, считано от 1 (първи) януари, без да е необходимо допълнително писмено споразумение между страните;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72008">
        <w:rPr>
          <w:b/>
        </w:rPr>
        <w:t>Преустройствата и ремонтните дейности се извършват само с предварителното писмено съгласие на наемодателя;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  <w:rPr>
          <w:b/>
        </w:rPr>
      </w:pPr>
      <w:r w:rsidRPr="00572008">
        <w:rPr>
          <w:b/>
        </w:rPr>
        <w:t>Всички преустройства и ремонтни дейности са за сметка на наемателя и равностойността им не се дължи, независимо от причината за прекратяване на договора. След прекратяване на договора, същите остават във владение и собственост на наемодателя;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72008">
        <w:t>Забранява се пренаемането на помещението, под каквато и да е било форма, включително и съвместното му ползване с трето/и лице/а, гражданско дружество и т.н;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72008">
        <w:t>Наемателят се задължава да заплаща всички начислени му от НАЕМОДАТЕЛЯ суми за такса битови отпадъци за наетото помещение и съответните им общи части от сградата, както и всички имуществени санкции, глоби и други подобни свързани с ползването и стопанисването на същото.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72008">
        <w:t>Наемателят се задължава да заплаща всички имуществени санкции, глоби и други подобни по съставени актове, свързани с безпрепятствената експлоатация на помещението, в случаите когато те са наложени – издадени по причини, за които наемателят е отговорен.</w:t>
      </w:r>
    </w:p>
    <w:p w:rsidR="00E93CF5" w:rsidRPr="00572008" w:rsidRDefault="00E93CF5" w:rsidP="000C415E">
      <w:pPr>
        <w:numPr>
          <w:ilvl w:val="1"/>
          <w:numId w:val="1"/>
        </w:numPr>
        <w:tabs>
          <w:tab w:val="num" w:pos="360"/>
        </w:tabs>
        <w:ind w:left="0" w:firstLine="0"/>
        <w:jc w:val="both"/>
      </w:pPr>
      <w:r w:rsidRPr="00572008">
        <w:t>Наемателят се задължава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E93CF5" w:rsidRPr="00572008" w:rsidRDefault="00E93CF5" w:rsidP="007048E6">
      <w:pPr>
        <w:ind w:firstLine="454"/>
        <w:jc w:val="both"/>
        <w:rPr>
          <w:b/>
        </w:rPr>
      </w:pPr>
      <w:r w:rsidRPr="00572008">
        <w:t>Приложение: Декларация Oбразец Д</w:t>
      </w:r>
      <w:r w:rsidRPr="00572008">
        <w:rPr>
          <w:b/>
        </w:rPr>
        <w:t xml:space="preserve">_2019, </w:t>
      </w:r>
      <w:r w:rsidRPr="00572008">
        <w:t xml:space="preserve">Договор за наем </w:t>
      </w:r>
      <w:r w:rsidRPr="00572008">
        <w:rPr>
          <w:b/>
        </w:rPr>
        <w:t xml:space="preserve">Образец _2019, </w:t>
      </w:r>
      <w:r w:rsidRPr="00572008">
        <w:t xml:space="preserve">Наемна цена </w:t>
      </w:r>
      <w:r w:rsidRPr="00572008">
        <w:rPr>
          <w:b/>
        </w:rPr>
        <w:t xml:space="preserve">Образец Ц_2019, </w:t>
      </w:r>
      <w:r w:rsidRPr="00572008">
        <w:t xml:space="preserve">Протокол за извършен оглед </w:t>
      </w:r>
      <w:r w:rsidRPr="00572008">
        <w:rPr>
          <w:b/>
        </w:rPr>
        <w:t xml:space="preserve">Образец П_2019. </w:t>
      </w:r>
      <w:r w:rsidRPr="00572008">
        <w:t xml:space="preserve">Настоящата документация е неразделна част от </w:t>
      </w:r>
      <w:r w:rsidRPr="00572008">
        <w:rPr>
          <w:b/>
        </w:rPr>
        <w:t>Заповед №</w:t>
      </w:r>
      <w:r>
        <w:rPr>
          <w:b/>
        </w:rPr>
        <w:t xml:space="preserve"> ЗП–853/27.05.2019 </w:t>
      </w:r>
      <w:r w:rsidRPr="00572008">
        <w:rPr>
          <w:b/>
        </w:rPr>
        <w:t>г.</w:t>
      </w:r>
    </w:p>
    <w:p w:rsidR="00E93CF5" w:rsidRPr="00572008" w:rsidRDefault="00E93CF5" w:rsidP="007048E6">
      <w:pPr>
        <w:ind w:firstLine="454"/>
        <w:jc w:val="both"/>
      </w:pPr>
      <w:r w:rsidRPr="00572008">
        <w:t>Информация по документацията и заплащане на сумите по нея: 0893396353 - Георгиева;</w:t>
      </w:r>
    </w:p>
    <w:p w:rsidR="00E93CF5" w:rsidRPr="00572008" w:rsidRDefault="00E93CF5" w:rsidP="00B63ECA">
      <w:pPr>
        <w:ind w:firstLine="454"/>
      </w:pPr>
      <w:r w:rsidRPr="00572008">
        <w:t>За оглед и информация за помещението: Валентин Добрев – Директор АСД тел: 0899 333393</w:t>
      </w:r>
    </w:p>
    <w:p w:rsidR="00E93CF5" w:rsidRPr="00572008" w:rsidRDefault="00E93CF5" w:rsidP="00722492">
      <w:pPr>
        <w:ind w:firstLine="454"/>
        <w:rPr>
          <w:sz w:val="36"/>
          <w:szCs w:val="36"/>
        </w:rPr>
      </w:pPr>
      <w:r w:rsidRPr="00572008">
        <w:br w:type="page"/>
      </w:r>
    </w:p>
    <w:p w:rsidR="00E93CF5" w:rsidRPr="00572008" w:rsidRDefault="00E93CF5" w:rsidP="000C415E">
      <w:pPr>
        <w:pStyle w:val="Style6"/>
        <w:widowControl/>
        <w:spacing w:line="240" w:lineRule="auto"/>
        <w:jc w:val="right"/>
        <w:rPr>
          <w:rStyle w:val="FontStyle18"/>
          <w:b w:val="0"/>
          <w:bCs/>
          <w:szCs w:val="20"/>
        </w:rPr>
      </w:pPr>
      <w:r w:rsidRPr="00572008">
        <w:rPr>
          <w:rStyle w:val="FontStyle18"/>
          <w:b w:val="0"/>
          <w:bCs/>
          <w:szCs w:val="20"/>
        </w:rPr>
        <w:t>Образец Ц</w:t>
      </w:r>
      <w:r w:rsidRPr="00572008">
        <w:rPr>
          <w:sz w:val="22"/>
        </w:rPr>
        <w:t>_2019</w:t>
      </w:r>
    </w:p>
    <w:p w:rsidR="00E93CF5" w:rsidRPr="00572008" w:rsidRDefault="00E93CF5" w:rsidP="000C415E">
      <w:pPr>
        <w:pStyle w:val="BodyTextIndent"/>
        <w:ind w:left="3540"/>
      </w:pPr>
    </w:p>
    <w:p w:rsidR="00E93CF5" w:rsidRPr="00572008" w:rsidRDefault="00E93CF5" w:rsidP="000C415E">
      <w:pPr>
        <w:pStyle w:val="BodyTextIndent"/>
        <w:ind w:left="3540"/>
      </w:pPr>
      <w:r w:rsidRPr="00572008">
        <w:t>До</w:t>
      </w:r>
    </w:p>
    <w:p w:rsidR="00E93CF5" w:rsidRPr="00572008" w:rsidRDefault="00E93CF5" w:rsidP="000C415E">
      <w:pPr>
        <w:pStyle w:val="BodyTextIndent"/>
        <w:ind w:left="3540"/>
      </w:pPr>
      <w:r w:rsidRPr="00572008">
        <w:t>Национална спортна академия “Васил Левски”</w:t>
      </w:r>
    </w:p>
    <w:p w:rsidR="00E93CF5" w:rsidRPr="00572008" w:rsidRDefault="00E93CF5" w:rsidP="000C415E">
      <w:pPr>
        <w:pStyle w:val="BodyTextIndent"/>
        <w:ind w:left="3540"/>
      </w:pPr>
      <w:r w:rsidRPr="00572008">
        <w:t>Представлявана от проф. Пенчо Гешев - ректор</w:t>
      </w:r>
    </w:p>
    <w:p w:rsidR="00E93CF5" w:rsidRPr="00572008" w:rsidRDefault="00E93CF5" w:rsidP="000C415E">
      <w:pPr>
        <w:pStyle w:val="BodyTextIndent"/>
        <w:ind w:left="-708" w:firstLine="720"/>
      </w:pPr>
    </w:p>
    <w:p w:rsidR="00E93CF5" w:rsidRPr="00572008" w:rsidRDefault="00E93CF5" w:rsidP="000C415E">
      <w:pPr>
        <w:pStyle w:val="BodyTextIndent"/>
        <w:ind w:left="0"/>
        <w:jc w:val="center"/>
      </w:pPr>
      <w:r w:rsidRPr="00572008">
        <w:t>ПРЕДЛАГАНА НАЕМНА ЦЕНА</w:t>
      </w:r>
    </w:p>
    <w:p w:rsidR="00E93CF5" w:rsidRPr="00572008" w:rsidRDefault="00E93CF5" w:rsidP="000C415E">
      <w:pPr>
        <w:pStyle w:val="BodyText2"/>
        <w:rPr>
          <w:b/>
        </w:rPr>
      </w:pPr>
    </w:p>
    <w:p w:rsidR="00E93CF5" w:rsidRPr="00572008" w:rsidRDefault="00E93CF5" w:rsidP="000C415E">
      <w:pPr>
        <w:pStyle w:val="BodyText2"/>
        <w:rPr>
          <w:b/>
        </w:rPr>
      </w:pPr>
      <w:r w:rsidRPr="00572008">
        <w:rPr>
          <w:b/>
        </w:rPr>
        <w:t>от</w:t>
      </w:r>
    </w:p>
    <w:p w:rsidR="00E93CF5" w:rsidRPr="00572008" w:rsidRDefault="00E93CF5" w:rsidP="000C415E">
      <w:pPr>
        <w:pStyle w:val="BodyText2"/>
        <w:rPr>
          <w:b/>
        </w:rPr>
      </w:pPr>
      <w:r w:rsidRPr="00572008">
        <w:rPr>
          <w:b/>
        </w:rPr>
        <w:t>____________________________________________________________________, ЕГН _______________, в качеството си на _______________________________ на дружество _______________________________________, ЕИК____________, адрес ______________________________________________________________, телефон/GSM___________________, email ___________@___________</w:t>
      </w:r>
    </w:p>
    <w:p w:rsidR="00E93CF5" w:rsidRPr="00572008" w:rsidRDefault="00E93CF5" w:rsidP="000C415E">
      <w:pPr>
        <w:pStyle w:val="BodyText2"/>
        <w:ind w:firstLine="720"/>
      </w:pPr>
    </w:p>
    <w:p w:rsidR="00E93CF5" w:rsidRPr="00572008" w:rsidRDefault="00E93CF5" w:rsidP="000C415E">
      <w:pPr>
        <w:pStyle w:val="BodyText2"/>
        <w:ind w:firstLine="720"/>
      </w:pPr>
    </w:p>
    <w:p w:rsidR="00E93CF5" w:rsidRPr="00572008" w:rsidRDefault="00E93CF5" w:rsidP="000C415E">
      <w:pPr>
        <w:pStyle w:val="BodyText2"/>
        <w:ind w:firstLine="720"/>
        <w:jc w:val="left"/>
        <w:rPr>
          <w:b/>
        </w:rPr>
      </w:pPr>
      <w:r w:rsidRPr="00572008">
        <w:rPr>
          <w:b/>
        </w:rPr>
        <w:t>Уважаеми господин Ректор,</w:t>
      </w:r>
    </w:p>
    <w:p w:rsidR="00E93CF5" w:rsidRPr="00572008" w:rsidRDefault="00E93CF5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</w:p>
    <w:p w:rsidR="00E93CF5" w:rsidRPr="00572008" w:rsidRDefault="00E93CF5" w:rsidP="000C415E">
      <w:pPr>
        <w:pStyle w:val="Style10"/>
        <w:widowControl/>
        <w:spacing w:line="240" w:lineRule="auto"/>
        <w:ind w:firstLine="710"/>
        <w:rPr>
          <w:rStyle w:val="FontStyle17"/>
          <w:sz w:val="28"/>
          <w:szCs w:val="20"/>
        </w:rPr>
      </w:pPr>
      <w:r w:rsidRPr="00572008">
        <w:rPr>
          <w:rStyle w:val="FontStyle17"/>
          <w:sz w:val="28"/>
          <w:szCs w:val="20"/>
        </w:rPr>
        <w:t xml:space="preserve">Запознах се с тръжната документация за участие в ТАЕН ТЪРГ </w:t>
      </w:r>
      <w:r w:rsidRPr="00572008">
        <w:rPr>
          <w:sz w:val="28"/>
        </w:rPr>
        <w:t>за отдаване под наем за срок до 31.12.2028 г. на помещения и открита площ собственост на Национална спортна академия „Васил Левски”, открит с Ваша Заповед №</w:t>
      </w:r>
      <w:r>
        <w:rPr>
          <w:sz w:val="28"/>
        </w:rPr>
        <w:t xml:space="preserve">ЗП–853/27.05.2019 </w:t>
      </w:r>
      <w:r w:rsidRPr="00572008">
        <w:rPr>
          <w:sz w:val="28"/>
        </w:rPr>
        <w:t xml:space="preserve">г. и </w:t>
      </w:r>
      <w:r w:rsidRPr="00572008">
        <w:rPr>
          <w:rStyle w:val="FontStyle17"/>
          <w:sz w:val="28"/>
          <w:szCs w:val="20"/>
        </w:rPr>
        <w:t>Декларирам съгласието си с всички условия за участие в ТЪРГА, както и с проектодоговорът, поради което</w:t>
      </w:r>
    </w:p>
    <w:p w:rsidR="00E93CF5" w:rsidRPr="00572008" w:rsidRDefault="00E93CF5" w:rsidP="000C415E">
      <w:pPr>
        <w:pStyle w:val="Style6"/>
        <w:widowControl/>
        <w:spacing w:line="240" w:lineRule="auto"/>
        <w:jc w:val="center"/>
      </w:pPr>
    </w:p>
    <w:p w:rsidR="00E93CF5" w:rsidRPr="00572008" w:rsidRDefault="00E93CF5" w:rsidP="000C415E">
      <w:pPr>
        <w:pStyle w:val="Style6"/>
        <w:widowControl/>
        <w:spacing w:line="240" w:lineRule="auto"/>
        <w:jc w:val="center"/>
        <w:rPr>
          <w:rStyle w:val="FontStyle18"/>
          <w:bCs/>
          <w:spacing w:val="70"/>
          <w:sz w:val="28"/>
          <w:szCs w:val="20"/>
        </w:rPr>
      </w:pPr>
      <w:r w:rsidRPr="00572008">
        <w:rPr>
          <w:rStyle w:val="FontStyle18"/>
          <w:bCs/>
          <w:spacing w:val="70"/>
          <w:sz w:val="28"/>
          <w:szCs w:val="20"/>
        </w:rPr>
        <w:t>ПРЕДЛАГАМ</w:t>
      </w:r>
    </w:p>
    <w:p w:rsidR="00E93CF5" w:rsidRPr="00572008" w:rsidRDefault="00E93CF5" w:rsidP="000C415E">
      <w:pPr>
        <w:pStyle w:val="Style10"/>
        <w:widowControl/>
        <w:spacing w:line="240" w:lineRule="auto"/>
        <w:ind w:firstLine="691"/>
        <w:rPr>
          <w:sz w:val="28"/>
        </w:rPr>
      </w:pPr>
      <w:r w:rsidRPr="00572008">
        <w:rPr>
          <w:sz w:val="28"/>
        </w:rPr>
        <w:t>Представляваният от мен участник да наеме помещения с площ 25 кв.м, находящи се на 2 етаж, в сградата до тенис кортове №12а и 13а по Карта на спортните обекти на НСА, Студентски град, София, ведно с прилежащата открита площ с размер 53 кв.м., срещу обща месечна наемна цена, в размер на:</w:t>
      </w:r>
    </w:p>
    <w:p w:rsidR="00E93CF5" w:rsidRPr="00572008" w:rsidRDefault="00E93CF5" w:rsidP="000C415E">
      <w:pPr>
        <w:pStyle w:val="Style10"/>
        <w:widowControl/>
        <w:spacing w:line="240" w:lineRule="auto"/>
        <w:ind w:firstLine="691"/>
        <w:rPr>
          <w:rStyle w:val="FontStyle18"/>
          <w:bCs/>
          <w:sz w:val="28"/>
          <w:szCs w:val="20"/>
        </w:rPr>
      </w:pPr>
    </w:p>
    <w:p w:rsidR="00E93CF5" w:rsidRPr="00572008" w:rsidRDefault="00E93CF5" w:rsidP="000C415E">
      <w:pPr>
        <w:pStyle w:val="Style5"/>
        <w:widowControl/>
        <w:tabs>
          <w:tab w:val="left" w:leader="dot" w:pos="1819"/>
          <w:tab w:val="left" w:leader="dot" w:pos="8078"/>
        </w:tabs>
        <w:spacing w:line="240" w:lineRule="auto"/>
        <w:jc w:val="both"/>
        <w:rPr>
          <w:rStyle w:val="FontStyle17"/>
          <w:sz w:val="28"/>
          <w:szCs w:val="20"/>
        </w:rPr>
      </w:pPr>
      <w:r w:rsidRPr="00572008">
        <w:rPr>
          <w:rStyle w:val="FontStyle17"/>
          <w:sz w:val="28"/>
          <w:szCs w:val="20"/>
        </w:rPr>
        <w:tab/>
        <w:t>/..................................................................../ лева, с включен ДДС</w:t>
      </w:r>
    </w:p>
    <w:p w:rsidR="00E93CF5" w:rsidRPr="00572008" w:rsidRDefault="00E93CF5" w:rsidP="000C415E">
      <w:pPr>
        <w:pStyle w:val="Style2"/>
        <w:widowControl/>
        <w:tabs>
          <w:tab w:val="left" w:pos="4392"/>
        </w:tabs>
        <w:rPr>
          <w:rStyle w:val="FontStyle22"/>
          <w:bCs/>
          <w:sz w:val="28"/>
          <w:szCs w:val="18"/>
        </w:rPr>
      </w:pPr>
      <w:r w:rsidRPr="00572008">
        <w:rPr>
          <w:rStyle w:val="FontStyle22"/>
          <w:bCs/>
          <w:sz w:val="28"/>
          <w:szCs w:val="18"/>
        </w:rPr>
        <w:t>цифром</w:t>
      </w:r>
      <w:r w:rsidRPr="00572008">
        <w:rPr>
          <w:rStyle w:val="FontStyle22"/>
          <w:bCs/>
          <w:sz w:val="28"/>
          <w:szCs w:val="18"/>
        </w:rPr>
        <w:tab/>
        <w:t>словом</w:t>
      </w:r>
    </w:p>
    <w:p w:rsidR="00E93CF5" w:rsidRPr="00572008" w:rsidRDefault="00E93CF5" w:rsidP="000C415E">
      <w:pPr>
        <w:pStyle w:val="BodyText2"/>
        <w:ind w:firstLine="720"/>
      </w:pPr>
    </w:p>
    <w:p w:rsidR="00E93CF5" w:rsidRPr="00572008" w:rsidRDefault="00E93CF5" w:rsidP="000C415E">
      <w:pPr>
        <w:pStyle w:val="BodyText2"/>
        <w:rPr>
          <w:b/>
        </w:rPr>
      </w:pPr>
    </w:p>
    <w:p w:rsidR="00E93CF5" w:rsidRPr="00572008" w:rsidRDefault="00E93CF5" w:rsidP="000C415E">
      <w:pPr>
        <w:pStyle w:val="BodyText2"/>
        <w:rPr>
          <w:b/>
        </w:rPr>
      </w:pPr>
      <w:r w:rsidRPr="00572008">
        <w:rPr>
          <w:b/>
        </w:rPr>
        <w:t>Настоящата ценова оферта е неразделна част от Договор за наем</w:t>
      </w:r>
    </w:p>
    <w:p w:rsidR="00E93CF5" w:rsidRPr="00572008" w:rsidRDefault="00E93CF5" w:rsidP="000C415E">
      <w:pPr>
        <w:pStyle w:val="BodyText2"/>
        <w:rPr>
          <w:b/>
        </w:rPr>
      </w:pPr>
    </w:p>
    <w:p w:rsidR="00E93CF5" w:rsidRPr="00572008" w:rsidRDefault="00E93CF5" w:rsidP="000C415E">
      <w:pPr>
        <w:pStyle w:val="BodyText2"/>
        <w:rPr>
          <w:b/>
        </w:rPr>
      </w:pPr>
      <w:r w:rsidRPr="00572008">
        <w:rPr>
          <w:b/>
        </w:rPr>
        <w:t>гр...........................                                       УЧАСТНИК:</w:t>
      </w:r>
    </w:p>
    <w:p w:rsidR="00E93CF5" w:rsidRPr="00572008" w:rsidRDefault="00E93CF5" w:rsidP="000C415E">
      <w:pPr>
        <w:pStyle w:val="BodyText2"/>
        <w:rPr>
          <w:b/>
        </w:rPr>
      </w:pPr>
    </w:p>
    <w:p w:rsidR="00E93CF5" w:rsidRPr="00572008" w:rsidRDefault="00E93CF5" w:rsidP="000C415E">
      <w:pPr>
        <w:pStyle w:val="BodyText2"/>
        <w:rPr>
          <w:b/>
        </w:rPr>
      </w:pPr>
      <w:r w:rsidRPr="00572008">
        <w:rPr>
          <w:b/>
        </w:rPr>
        <w:t xml:space="preserve">Дата:            </w:t>
      </w:r>
      <w:smartTag w:uri="urn:schemas-microsoft-com:office:smarttags" w:element="metricconverter">
        <w:smartTagPr>
          <w:attr w:name="ProductID" w:val="2019 г"/>
        </w:smartTagPr>
        <w:r w:rsidRPr="00572008">
          <w:rPr>
            <w:b/>
          </w:rPr>
          <w:t>2019 г</w:t>
        </w:r>
      </w:smartTag>
      <w:r w:rsidRPr="00572008">
        <w:rPr>
          <w:b/>
        </w:rPr>
        <w:t>.                                                                         подпис и печат</w:t>
      </w:r>
    </w:p>
    <w:p w:rsidR="00E93CF5" w:rsidRPr="00572008" w:rsidRDefault="00E93CF5" w:rsidP="000B49F5">
      <w:pPr>
        <w:pStyle w:val="BodyText2"/>
        <w:ind w:left="7200"/>
        <w:jc w:val="left"/>
        <w:rPr>
          <w:sz w:val="22"/>
        </w:rPr>
      </w:pPr>
      <w:r w:rsidRPr="00572008">
        <w:rPr>
          <w:sz w:val="36"/>
          <w:szCs w:val="36"/>
        </w:rPr>
        <w:br w:type="page"/>
      </w:r>
      <w:r w:rsidRPr="00572008">
        <w:rPr>
          <w:b/>
          <w:sz w:val="22"/>
        </w:rPr>
        <w:t>Образец Д_2019</w:t>
      </w:r>
    </w:p>
    <w:p w:rsidR="00E93CF5" w:rsidRPr="00572008" w:rsidRDefault="00E93CF5" w:rsidP="00AA32FB">
      <w:pPr>
        <w:pStyle w:val="BodyText2"/>
        <w:jc w:val="center"/>
        <w:rPr>
          <w:b/>
          <w:sz w:val="24"/>
          <w:szCs w:val="28"/>
        </w:rPr>
      </w:pPr>
    </w:p>
    <w:p w:rsidR="00E93CF5" w:rsidRPr="00572008" w:rsidRDefault="00E93CF5" w:rsidP="00AA32FB">
      <w:pPr>
        <w:pStyle w:val="BodyText2"/>
        <w:jc w:val="center"/>
        <w:rPr>
          <w:b/>
          <w:sz w:val="24"/>
          <w:szCs w:val="28"/>
        </w:rPr>
      </w:pPr>
    </w:p>
    <w:p w:rsidR="00E93CF5" w:rsidRPr="00572008" w:rsidRDefault="00E93CF5" w:rsidP="00AA32FB">
      <w:pPr>
        <w:pStyle w:val="BodyText2"/>
        <w:jc w:val="center"/>
        <w:rPr>
          <w:b/>
          <w:sz w:val="24"/>
          <w:szCs w:val="28"/>
        </w:rPr>
      </w:pPr>
      <w:r w:rsidRPr="00572008">
        <w:rPr>
          <w:b/>
          <w:sz w:val="24"/>
          <w:szCs w:val="28"/>
        </w:rPr>
        <w:t>Д Е К Л А Р А Ц И Я</w:t>
      </w:r>
    </w:p>
    <w:p w:rsidR="00E93CF5" w:rsidRPr="00572008" w:rsidRDefault="00E93CF5" w:rsidP="00AA32FB">
      <w:pPr>
        <w:pStyle w:val="BodyText2"/>
        <w:jc w:val="center"/>
        <w:rPr>
          <w:b/>
          <w:sz w:val="24"/>
          <w:szCs w:val="28"/>
        </w:rPr>
      </w:pPr>
    </w:p>
    <w:p w:rsidR="00E93CF5" w:rsidRPr="00572008" w:rsidRDefault="00E93CF5" w:rsidP="00AA32FB">
      <w:pPr>
        <w:pStyle w:val="BodyText2"/>
        <w:rPr>
          <w:sz w:val="24"/>
        </w:rPr>
      </w:pPr>
      <w:r w:rsidRPr="00572008">
        <w:rPr>
          <w:sz w:val="24"/>
        </w:rPr>
        <w:t>От _____________________________________________, ЕГН _______________, в качеството си на _______________________ на дружество ______________________________, ЕИК__________</w:t>
      </w:r>
    </w:p>
    <w:p w:rsidR="00E93CF5" w:rsidRPr="00572008" w:rsidRDefault="00E93CF5" w:rsidP="00AA32FB">
      <w:pPr>
        <w:pStyle w:val="BodyText2"/>
        <w:rPr>
          <w:sz w:val="24"/>
        </w:rPr>
      </w:pPr>
    </w:p>
    <w:p w:rsidR="00E93CF5" w:rsidRPr="00572008" w:rsidRDefault="00E93CF5" w:rsidP="00AA32FB">
      <w:pPr>
        <w:pStyle w:val="BodyText2"/>
        <w:jc w:val="center"/>
        <w:rPr>
          <w:b/>
          <w:sz w:val="24"/>
        </w:rPr>
      </w:pPr>
      <w:r w:rsidRPr="00572008">
        <w:rPr>
          <w:b/>
          <w:caps/>
          <w:sz w:val="24"/>
        </w:rPr>
        <w:t xml:space="preserve">д е к л а р и р а м,   ч е </w:t>
      </w:r>
      <w:r w:rsidRPr="00572008">
        <w:rPr>
          <w:b/>
          <w:sz w:val="24"/>
        </w:rPr>
        <w:t>:</w:t>
      </w:r>
    </w:p>
    <w:p w:rsidR="00E93CF5" w:rsidRPr="00572008" w:rsidRDefault="00E93CF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72008">
        <w:rPr>
          <w:b/>
          <w:sz w:val="24"/>
        </w:rPr>
        <w:t xml:space="preserve">Съм запознат/а с условията посочени в </w:t>
      </w:r>
      <w:r w:rsidRPr="00572008">
        <w:rPr>
          <w:sz w:val="24"/>
        </w:rPr>
        <w:t xml:space="preserve">тръжната документация за участие в ТАЕН ТЪРГ </w:t>
      </w:r>
      <w:r w:rsidRPr="00572008">
        <w:rPr>
          <w:b/>
          <w:sz w:val="24"/>
        </w:rPr>
        <w:t xml:space="preserve">за отдаване под наем помещения собственост на НСА „Васил Левски”, открит със Заповед </w:t>
      </w:r>
      <w:r w:rsidRPr="001F4FF5">
        <w:rPr>
          <w:b/>
          <w:sz w:val="24"/>
        </w:rPr>
        <w:t>№ЗП–853/27.05.2019</w:t>
      </w:r>
      <w:r>
        <w:rPr>
          <w:sz w:val="24"/>
        </w:rPr>
        <w:t xml:space="preserve"> </w:t>
      </w:r>
      <w:r w:rsidRPr="00572008">
        <w:rPr>
          <w:sz w:val="24"/>
        </w:rPr>
        <w:t>г.</w:t>
      </w:r>
      <w:r w:rsidRPr="00572008">
        <w:rPr>
          <w:b/>
          <w:sz w:val="24"/>
        </w:rPr>
        <w:t>, и съм съгласен /a/ и приемам същите, включително и проектодоговорa.</w:t>
      </w:r>
    </w:p>
    <w:p w:rsidR="00E93CF5" w:rsidRPr="00572008" w:rsidRDefault="00E93CF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72008">
        <w:rPr>
          <w:b/>
          <w:sz w:val="24"/>
        </w:rPr>
        <w:t>Съм съгласен/а всички уведомления, заповеди и съобщения до представлявания от мен участник да бъдат изпращани на електронен адрес email: ................……………………@..............................</w:t>
      </w:r>
    </w:p>
    <w:p w:rsidR="00E93CF5" w:rsidRPr="00572008" w:rsidRDefault="00E93CF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72008">
        <w:rPr>
          <w:b/>
          <w:sz w:val="24"/>
        </w:rPr>
        <w:t>Съм съгласен/а внесеният депозит за участие да ми бъде възстановен по банкова сметка:</w:t>
      </w:r>
    </w:p>
    <w:p w:rsidR="00E93CF5" w:rsidRPr="00572008" w:rsidRDefault="00E93CF5" w:rsidP="00AA32FB">
      <w:pPr>
        <w:pStyle w:val="BodyText2"/>
        <w:ind w:firstLine="720"/>
        <w:rPr>
          <w:b/>
          <w:sz w:val="24"/>
        </w:rPr>
      </w:pPr>
      <w:r w:rsidRPr="00572008">
        <w:rPr>
          <w:b/>
          <w:sz w:val="24"/>
        </w:rPr>
        <w:t>IBAN: ...................................................................................................</w:t>
      </w:r>
    </w:p>
    <w:p w:rsidR="00E93CF5" w:rsidRPr="00572008" w:rsidRDefault="00E93CF5" w:rsidP="00AA32FB">
      <w:pPr>
        <w:pStyle w:val="BodyText2"/>
        <w:ind w:firstLine="720"/>
        <w:rPr>
          <w:b/>
          <w:sz w:val="24"/>
          <w:lang w:val="en-US"/>
        </w:rPr>
      </w:pPr>
      <w:r w:rsidRPr="00572008">
        <w:rPr>
          <w:b/>
          <w:sz w:val="24"/>
        </w:rPr>
        <w:t>BIC: …………………………… При банка : .................................................................</w:t>
      </w:r>
    </w:p>
    <w:p w:rsidR="00E93CF5" w:rsidRPr="00572008" w:rsidRDefault="00E93CF5" w:rsidP="00AA32FB">
      <w:pPr>
        <w:pStyle w:val="BodyText2"/>
        <w:numPr>
          <w:ilvl w:val="0"/>
          <w:numId w:val="2"/>
        </w:numPr>
        <w:ind w:left="0" w:firstLine="720"/>
        <w:rPr>
          <w:b/>
          <w:sz w:val="24"/>
        </w:rPr>
      </w:pPr>
      <w:r w:rsidRPr="00572008">
        <w:rPr>
          <w:b/>
          <w:sz w:val="24"/>
        </w:rPr>
        <w:t>Известно ми е, че за неверни данни нося отговорност по чл. 313 от Наказателния кодекс.</w:t>
      </w:r>
    </w:p>
    <w:p w:rsidR="00E93CF5" w:rsidRPr="00572008" w:rsidRDefault="00E93CF5" w:rsidP="00AA32FB">
      <w:pPr>
        <w:pStyle w:val="BodyText2"/>
        <w:rPr>
          <w:b/>
          <w:sz w:val="24"/>
        </w:rPr>
      </w:pPr>
    </w:p>
    <w:p w:rsidR="00E93CF5" w:rsidRPr="00572008" w:rsidRDefault="00E93CF5" w:rsidP="00AA32FB">
      <w:pPr>
        <w:pStyle w:val="BodyText2"/>
        <w:rPr>
          <w:b/>
          <w:sz w:val="24"/>
        </w:rPr>
      </w:pPr>
    </w:p>
    <w:p w:rsidR="00E93CF5" w:rsidRPr="00572008" w:rsidRDefault="00E93CF5" w:rsidP="00AA32FB">
      <w:pPr>
        <w:pStyle w:val="BodyText2"/>
        <w:ind w:firstLine="720"/>
        <w:rPr>
          <w:sz w:val="24"/>
        </w:rPr>
      </w:pPr>
      <w:r w:rsidRPr="00572008">
        <w:rPr>
          <w:sz w:val="24"/>
        </w:rPr>
        <w:t xml:space="preserve">________ </w:t>
      </w:r>
      <w:smartTag w:uri="urn:schemas-microsoft-com:office:smarttags" w:element="metricconverter">
        <w:smartTagPr>
          <w:attr w:name="ProductID" w:val="2019 г"/>
        </w:smartTagPr>
        <w:r w:rsidRPr="00572008">
          <w:rPr>
            <w:sz w:val="24"/>
          </w:rPr>
          <w:t>2019 г</w:t>
        </w:r>
      </w:smartTag>
      <w:r w:rsidRPr="00572008">
        <w:rPr>
          <w:sz w:val="24"/>
        </w:rPr>
        <w:t>.</w:t>
      </w:r>
      <w:r w:rsidRPr="00572008">
        <w:rPr>
          <w:sz w:val="24"/>
        </w:rPr>
        <w:tab/>
      </w:r>
      <w:r w:rsidRPr="00572008">
        <w:rPr>
          <w:sz w:val="24"/>
        </w:rPr>
        <w:tab/>
      </w:r>
      <w:r w:rsidRPr="00572008">
        <w:rPr>
          <w:sz w:val="24"/>
        </w:rPr>
        <w:tab/>
        <w:t>Декларатор: ________________</w:t>
      </w:r>
    </w:p>
    <w:p w:rsidR="00E93CF5" w:rsidRPr="00572008" w:rsidRDefault="00E93CF5" w:rsidP="00AA32FB">
      <w:pPr>
        <w:pStyle w:val="BodyText2"/>
        <w:ind w:firstLine="720"/>
        <w:rPr>
          <w:sz w:val="24"/>
        </w:rPr>
      </w:pPr>
      <w:r w:rsidRPr="00572008">
        <w:rPr>
          <w:sz w:val="24"/>
        </w:rPr>
        <w:t>гр.</w:t>
      </w:r>
      <w:r w:rsidRPr="00572008">
        <w:rPr>
          <w:sz w:val="24"/>
        </w:rPr>
        <w:tab/>
      </w:r>
      <w:r w:rsidRPr="00572008">
        <w:rPr>
          <w:sz w:val="24"/>
        </w:rPr>
        <w:tab/>
      </w:r>
      <w:r w:rsidRPr="00572008">
        <w:rPr>
          <w:sz w:val="24"/>
        </w:rPr>
        <w:tab/>
      </w:r>
      <w:r w:rsidRPr="00572008">
        <w:rPr>
          <w:sz w:val="24"/>
        </w:rPr>
        <w:tab/>
        <w:t xml:space="preserve">                                   /подпис и печат/</w:t>
      </w:r>
    </w:p>
    <w:p w:rsidR="00E93CF5" w:rsidRPr="00572008" w:rsidRDefault="00E93CF5" w:rsidP="000C415E">
      <w:pPr>
        <w:spacing w:line="1" w:lineRule="exact"/>
      </w:pPr>
      <w:r w:rsidRPr="00572008">
        <w:rPr>
          <w:sz w:val="36"/>
          <w:szCs w:val="36"/>
        </w:rPr>
        <w:br w:type="page"/>
      </w:r>
    </w:p>
    <w:p w:rsidR="00E93CF5" w:rsidRPr="00572008" w:rsidRDefault="00E93CF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</w:p>
    <w:p w:rsidR="00E93CF5" w:rsidRPr="00572008" w:rsidRDefault="00E93CF5" w:rsidP="000C415E">
      <w:pPr>
        <w:shd w:val="clear" w:color="auto" w:fill="FFFFFF"/>
        <w:spacing w:before="77" w:line="278" w:lineRule="exact"/>
        <w:ind w:right="24"/>
        <w:jc w:val="center"/>
        <w:rPr>
          <w:caps/>
          <w:spacing w:val="7"/>
        </w:rPr>
      </w:pPr>
      <w:r w:rsidRPr="00572008">
        <w:rPr>
          <w:caps/>
          <w:spacing w:val="7"/>
        </w:rPr>
        <w:t>Договор за наем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 xml:space="preserve">Днес, …… ………….. </w:t>
      </w:r>
      <w:smartTag w:uri="urn:schemas-microsoft-com:office:smarttags" w:element="metricconverter">
        <w:smartTagPr>
          <w:attr w:name="ProductID" w:val="2019 г"/>
        </w:smartTagPr>
        <w:r w:rsidRPr="00572008">
          <w:t>2019 г</w:t>
        </w:r>
      </w:smartTag>
      <w:r w:rsidRPr="00572008">
        <w:t xml:space="preserve">., в гр. София, на основание чл.55 и сл. от ППЗДС и т....... от Заповед №………./………...2019 г. на Ректора на НСА “Васил Левски”, за класиране на участниците в Таен търг за отдаване под наем на имоти, открит със </w:t>
      </w:r>
      <w:r w:rsidRPr="001F4FF5">
        <w:t>Заповед №ЗП–853/27.05.2019</w:t>
      </w:r>
      <w:r>
        <w:t xml:space="preserve"> </w:t>
      </w:r>
      <w:r w:rsidRPr="00572008">
        <w:t>г. обявление публ. във в. “Сега” бр. ....... от ……</w:t>
      </w:r>
      <w:r w:rsidRPr="00572008">
        <w:rPr>
          <w:lang w:val="en-US"/>
        </w:rPr>
        <w:t>……..</w:t>
      </w:r>
      <w:r w:rsidRPr="00572008"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572008">
          <w:t>2019 г</w:t>
        </w:r>
      </w:smartTag>
      <w:r w:rsidRPr="00572008">
        <w:t>. и в. “24 часа” бр. ....... от …..</w:t>
      </w:r>
      <w:r w:rsidRPr="00572008">
        <w:rPr>
          <w:lang w:val="en-US"/>
        </w:rPr>
        <w:t xml:space="preserve">………. </w:t>
      </w:r>
      <w:smartTag w:uri="urn:schemas-microsoft-com:office:smarttags" w:element="metricconverter">
        <w:smartTagPr>
          <w:attr w:name="ProductID" w:val="2019 г"/>
        </w:smartTagPr>
        <w:r w:rsidRPr="00572008">
          <w:t>2019 г</w:t>
        </w:r>
      </w:smartTag>
      <w:r w:rsidRPr="00572008">
        <w:t>.  , между: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rPr>
          <w:b/>
          <w:spacing w:val="4"/>
        </w:rPr>
        <w:t>Национална спортна академия "Васил Левски"</w:t>
      </w:r>
      <w:r w:rsidRPr="00572008">
        <w:rPr>
          <w:spacing w:val="4"/>
        </w:rPr>
        <w:t>, гр. София, Студентски град,</w:t>
      </w:r>
      <w:r w:rsidRPr="00572008">
        <w:rPr>
          <w:spacing w:val="-12"/>
        </w:rPr>
        <w:t xml:space="preserve"> ул. ”Акад. Стефан Младенов” 21,</w:t>
      </w:r>
      <w:r w:rsidRPr="00572008">
        <w:rPr>
          <w:spacing w:val="4"/>
        </w:rPr>
        <w:t xml:space="preserve"> </w:t>
      </w:r>
      <w:r w:rsidRPr="00572008">
        <w:rPr>
          <w:spacing w:val="8"/>
        </w:rPr>
        <w:t xml:space="preserve">представлявана от ректора проф. Пенчо Гешев, ЕИК BG000670627, </w:t>
      </w:r>
      <w:r w:rsidRPr="00572008">
        <w:rPr>
          <w:spacing w:val="3"/>
        </w:rPr>
        <w:t>наречена в настоящия договор за краткост НАЕМОДАТЕЛ и</w:t>
      </w:r>
    </w:p>
    <w:p w:rsidR="00E93CF5" w:rsidRPr="00572008" w:rsidRDefault="00E93CF5" w:rsidP="00A11BAD">
      <w:pPr>
        <w:shd w:val="clear" w:color="auto" w:fill="FFFFFF"/>
        <w:jc w:val="both"/>
        <w:rPr>
          <w:spacing w:val="1"/>
        </w:rPr>
      </w:pPr>
      <w:r w:rsidRPr="00572008">
        <w:t>....................……...................……………………….………………………</w:t>
      </w:r>
      <w:r w:rsidRPr="00572008">
        <w:rPr>
          <w:spacing w:val="4"/>
        </w:rPr>
        <w:t xml:space="preserve">, ЕИК: …………………, представлявано от ……………………………………………………………………… - Управител, с адрес: ............................................................................................., тел/GSM ………….…………, наречен в договора за краткост НАЕМАТЕЛ, </w:t>
      </w:r>
      <w:r w:rsidRPr="00572008">
        <w:rPr>
          <w:spacing w:val="1"/>
        </w:rPr>
        <w:t>се сключи този договор, по силата на който: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spacing w:line="274" w:lineRule="exact"/>
        <w:ind w:left="10"/>
        <w:jc w:val="center"/>
      </w:pPr>
      <w:r w:rsidRPr="00572008">
        <w:rPr>
          <w:b/>
          <w:bCs/>
          <w:spacing w:val="5"/>
          <w:w w:val="93"/>
        </w:rPr>
        <w:t>ПРЕДМЕТ НА ДОГОВОРА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 1.1. НАЕМОДАТЕЛЯТ предоставя за временно и възмездно ползване /под наем/ на НАЕМАТЕЛЯ, при условията на настоящия договор, недвижим имот – публична държавна собственост: помещения с площ 25 кв.м, находящи се на 2 етаж, в сградата до тенис кортове №12а и 13а по Карта на спортните обекти на НСА, Студентски град, София, ведно с прилежащата открита площ с размер 53 кв.м.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 xml:space="preserve">1.2. </w:t>
      </w:r>
      <w:r w:rsidRPr="00572008">
        <w:rPr>
          <w:caps/>
        </w:rPr>
        <w:t>Наемателят</w:t>
      </w:r>
      <w:r w:rsidRPr="00572008">
        <w:t xml:space="preserve"> приема да ползва описаните в чл. 1.1. помещения и площи, съгласно предназначението му, срещу заплащане на наемна цена по чл.3 от този договор.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ind w:left="19"/>
        <w:jc w:val="center"/>
      </w:pPr>
      <w:r w:rsidRPr="00572008">
        <w:rPr>
          <w:b/>
          <w:bCs/>
          <w:spacing w:val="6"/>
          <w:w w:val="93"/>
        </w:rPr>
        <w:t>СРОК НА ДОГОВОРА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 2. Този договор се сключва за срок от датата на регистрирането му в деловодството на Национална спортна академия „Васил Левски” до 31.12.2028 г.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72008">
        <w:rPr>
          <w:b/>
          <w:bCs/>
          <w:caps/>
          <w:spacing w:val="5"/>
          <w:w w:val="93"/>
        </w:rPr>
        <w:t xml:space="preserve">ЦЕНА И начин на ПЛАЩАНЕ 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 3 /1/. НАЕМАТЕЛЯТ се задължава да заплаща общ месечен наем в размер на …………/…………………….............................................../ лева с включен ДДС, като същият се увеличава с 3 /три/ процента всяка година, считано от 1 (първи) януари, без да е необходимо допълнително писмено споразумение между страните.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/2/ Месечният наем по предходната алинея се изплаща авансово до всяко 28 –мо число на месеца предхождащ този, за който се дължи, по банкова сметка на НАЕМОДАТЕЛЯ, IBAN: BG83 BNBG 9661 3100 1751 01, при БНБ, ЦУ, BIC BNBG BGSD.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/3/ В цената по предходната алинея не се включва стойността на консумативните разходи /за ел. енергия и такса битови отпадъци/, които се дължат и заплащат отделно от НАЕМАТЕЛЯ в срок до 5 /пет/ работни дни от датата на получаване на съобщението за дължимите суми.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spacing w:line="274" w:lineRule="exact"/>
        <w:ind w:left="10"/>
        <w:jc w:val="center"/>
        <w:rPr>
          <w:rFonts w:ascii="All Times New Roman" w:hAnsi="All Times New Roman"/>
          <w:b/>
          <w:spacing w:val="5"/>
        </w:rPr>
      </w:pPr>
      <w:r w:rsidRPr="00572008">
        <w:rPr>
          <w:rFonts w:ascii="All Times New Roman" w:hAnsi="All Times New Roman" w:cs="All Times New Roman"/>
          <w:b/>
        </w:rPr>
        <w:t>ПРАВА И ЗАДЪЛЖЕНИЯ НА НАЕМАТЕЛЯ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Чл.4. /1/ Предоставеният под наем имот се използва само от НАЕМАТЕЛЯ, като се забранява преотдаването им под наем, отстъпването им под каквато и да е било формa на други лица (в т.ч. съвместно ползване, гражданско дружество и други).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 xml:space="preserve">/2/ </w:t>
      </w:r>
      <w:r w:rsidRPr="00572008">
        <w:rPr>
          <w:caps/>
        </w:rPr>
        <w:t>Наемателят</w:t>
      </w:r>
      <w:r w:rsidRPr="00572008">
        <w:t xml:space="preserve"> се задължава да: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1. Се снабди с всички документи, отнасящи се за неговата дейност, разрешения, регистрации, удостоверения и други от Столична община, РИОКОЗ/Регионална здравна инспекция/, и други държавни и общински органи, както и да поддържа помещенията и площите във вид, отговарящ на всички изисквания за пожарна и друга безопасност.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2. Спазва всички хигиенни норми, охранителен режим и вътрешен ред въведени от Национална спортна академия „Васил Левски”.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3. Поддържа за своя сметка в изправност цялото оборудване и монтирани ел. системи, в помещението предмет на наем. Във връзка с изчисляването на консумирани ел.енергия, НАЕМАТЕЛЯТ се задължава да подаде заявление за откриване на индивидуална партида на свое име пред доставчика на ел.енергия, като монтира електромер на свое име и за своя сметка, а при техническа невъзможност за откриване на индивидуална партида да заплаща на Наемодателя консумираната ел.енергия по показанията на монтирания контролен електромер.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4. Приеме помещението предмет на този договор с Приемателно – предавателен протокол, в който да е отразено състояние на помещението и наличното обзавеждане в него към същата дата.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5. Изцяло за своя сметка да облагороди и подобри интериора около и в предоставяния под наем обект, да го поддържа чист в добър естетически вид.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6. Заплаща всички начислени му от НАЕМОДАТЕЛЯ суми за такса битови отпадъци за наетото помещение и открита площ и съответните им общи части от сградата, както и всички имуществени санкции, глоби и други подобни свързани с ползването и стопанисването на същите.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7. Заплаща всички имуществени санкции, глоби и други подобни по съставени актове, свързани с безпрепятствената експлоатация на обекта, в случаите когато те са наложени – издадени по причини, за които НАЕМАТЕЛЯТ е отговорен.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Чл.5./1/ НАЕМАТЕЛЯТ се задължава да полага грижата на добър стопанин при неговото ползване, както и да поддържа в безупречен вид прилежащите му площи, както и да заплаща всички консумативни разходи, свързани с използването и експлоатацията на помещението, включително и за охраната на същото.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/2/ НАЕМАТЕЛЯТ се задължава да застрахова наетите имоти за своя сметка, в полза на НАЕМОДАТЕЛЯ, срещу следните застрахователни рискове: пожар, наводнение, земетресение. При настъпване на някое от изброените събития НАЕМАТЕЛЯТ е длъжен да обезщети НАЕМОДАТЕЛЯ за причинените вреди.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/3/ НАЕМАТЕЛЯТ се задължава, за своя сметка, да оборудва имота със съоръжения и др., необходими за дейността на обекта, както и да извърши необходимите ремонтни и други видове работи, чиято стойност не се приспада от цената на наема и са изцяло за сметка на НАЕМАТЕЛЯ.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/4/ НАЕМАТЕЛЯТ се задължава да осигури правилна и безопасна експлоатация на всички инсталации, с цел недопускане на аварии, като поема всички разходи във връзка с отстраняването на повредите и дължи обезщетение за всички причинени на НАЕМОДАТЕЛЯ и трети лица вреди.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Чл.6./1/ След изтичане на наемния срок и/или най-късно в последния ден на предизвестието по чл.9.2. или чл.10 от този договор, НАЕМАТЕЛЯТ се задължава да освободи незабавно наетите помещения и площи, като ги почисти от материали, отпадъци, лични вещи и други подобни. Направените подобрения остават в полза на Национална спортна академия „Васил Левски”. При освобождаване на имотите НАЕМАТЕЛЯT се задължава да заплати обезщетение за вредите, причинени по време на ползване на същите и евентуално дължимите, но неизплатени до момента консумативни разходи и други парични суми.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/2/ Приемането и предаването на имотите след изтичане на срока на настоящия договор се извършва с протокол, подписан от представители на страните по настоящия договор.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/3/ Владението се счита за предадено автоматично на НАЕМОДАТЕЛЯ, в деня следващ последният ден на предизвестието, независимо от това дали НАЕМАТЕЛЯТ се е явил да го предаде или не.</w:t>
      </w:r>
    </w:p>
    <w:p w:rsidR="00E93CF5" w:rsidRPr="00572008" w:rsidRDefault="00E93CF5" w:rsidP="001E225A">
      <w:pPr>
        <w:shd w:val="clear" w:color="auto" w:fill="FFFFFF"/>
        <w:ind w:firstLine="567"/>
        <w:jc w:val="both"/>
      </w:pPr>
      <w:r w:rsidRPr="00572008">
        <w:t xml:space="preserve">/4/ След изтичане на срока на предизвестието по чл.9.2. или чл.10 от този договор, НАЕМОДАТЕЛЯТ има право, без да дава допълнителен срок, да възстанови владението и държанието върху имотите и вещите, предмет на договора, включително и чрез подмяна на заключващи устройства, отваряне на врати и премахване на прегради независимо от повредите, които могат да бъдат нанесени. В случай, че в ИМОТА се намират стоки и други вещи на НАЕМАТЕЛЯ, НАЕМОДАТЕЛЯТ съставя протокол-опис за тях и за сметка на НАЕМАТЕЛЯ ги оставя в помещението, предмет на този договор за срок от 10 (десет) дни. След изтичането на този срок НАЕМОДАТЕЛЯТ не носи отговорност за щети, вреди или загуба на стоките и другите вещи, които са останали в помещението от НАЕМАТЕЛЯ и ги предава на съответното депо за отпадъци, в зависимост от вида на вещите. Горните действия на НАЕМОДАТЕЛЯ не могат да се тълкуват като самоуправство. 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72008">
        <w:rPr>
          <w:rFonts w:ascii="All Times New Roman" w:hAnsi="All Times New Roman"/>
          <w:b/>
          <w:spacing w:val="5"/>
        </w:rPr>
        <w:t>ПРАВА И ЗАДЪЛЖЕНИЯ НА НАЕМОДАТЕЛЯ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Чл.7 /1/ НАЕМОДАТЕЛЯТ има право: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1. на достъп до помещението и откритата площ, предмет на договора.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2. да получи в срок дължимият наем.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3. да се разпорежда с внесения депозит по чл.12 от този договор, без да уведомява за това НАЕМАТЕЛЯ, при което и да е неизпълнение на задължение на НАЕМАТЕЛЯ, включително и при не заплащане в срок на дължимия месечен наем и други суми по чл.3.3. от този договор.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4. да задължава и вменява на НАЕМАТЕЛЯ и други не включени в този договор действия, бездействия и задължения, възникнали при и по повод наемното отношение.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 xml:space="preserve">/2/. НАЕМОДАТЕЛЯТ се задължава: 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1. да предостави на наемателя описаните в чл. 1 от договора недвижими имоти.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 xml:space="preserve">2. предаването на имотите и тяхното състояние се удостоверяват с протокол, съставен в два екземпляра и подписан от наемателя и определени от НАЕМОДАТЕЛЯ служители. Протоколът се прилага към настоящия договор и е неразделна част от него. 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3. да поддържа в изправност всички ел. инсталации в наетите помещения, авариите на които биха довели до непредвидени и значителни по размер материални щети на НАЕМАТЕЛЯ. Поддръжката на инсталациите до помещенията са за сметка на НАЕМОДАТЕЛЯ.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72008">
        <w:rPr>
          <w:b/>
          <w:bCs/>
          <w:caps/>
          <w:spacing w:val="5"/>
          <w:w w:val="93"/>
        </w:rPr>
        <w:t>ОСНОВНИ И ТЕКУЩИ РЕМОНТИ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 8. Всички основни ремонти, подобрения и преустройства в имотите се извършват само след писмено съгласие на НАЕМОДАТЕЛЯ. Същите са изцяло за сметка на НАЕМАТЕЛЯ, независимо от стойността им, без да се приспадат от стойността на дължимия наем и депозит. След прекратяване на договора, същите остават във владение и собственост на НАЕМОДАТЕЛЯ, независимо от причината и основанието за прекратяване на договора.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72008">
        <w:rPr>
          <w:b/>
          <w:bCs/>
          <w:caps/>
          <w:spacing w:val="5"/>
          <w:w w:val="93"/>
        </w:rPr>
        <w:t>ПРЕКРАТЯВАНЕ НА ДОГОВОРА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 9. Настоящият договор се прекратява:</w:t>
      </w:r>
    </w:p>
    <w:p w:rsidR="00E93CF5" w:rsidRPr="00572008" w:rsidRDefault="00E93CF5" w:rsidP="00CB2512">
      <w:pPr>
        <w:shd w:val="clear" w:color="auto" w:fill="FFFFFF"/>
        <w:ind w:firstLine="567"/>
        <w:jc w:val="both"/>
      </w:pPr>
      <w:r w:rsidRPr="00572008">
        <w:t>1. с изтичане на срока му;</w:t>
      </w:r>
    </w:p>
    <w:p w:rsidR="00E93CF5" w:rsidRPr="00572008" w:rsidRDefault="00E93CF5" w:rsidP="00CB2512">
      <w:pPr>
        <w:shd w:val="clear" w:color="auto" w:fill="FFFFFF"/>
        <w:ind w:firstLine="567"/>
        <w:jc w:val="both"/>
      </w:pPr>
      <w:r w:rsidRPr="00572008">
        <w:t>2. с 10 – дневно писмено предизвестие;</w:t>
      </w:r>
    </w:p>
    <w:p w:rsidR="00E93CF5" w:rsidRPr="00572008" w:rsidRDefault="00E93CF5" w:rsidP="00CB2512">
      <w:pPr>
        <w:shd w:val="clear" w:color="auto" w:fill="FFFFFF"/>
        <w:ind w:firstLine="567"/>
        <w:jc w:val="both"/>
      </w:pPr>
      <w:r w:rsidRPr="00572008">
        <w:t>3. по взаимно съгласие.</w:t>
      </w:r>
    </w:p>
    <w:p w:rsidR="00E93CF5" w:rsidRPr="00572008" w:rsidRDefault="00E93CF5" w:rsidP="00CB2512">
      <w:pPr>
        <w:shd w:val="clear" w:color="auto" w:fill="FFFFFF"/>
        <w:ind w:firstLine="567"/>
        <w:jc w:val="both"/>
      </w:pPr>
      <w:r w:rsidRPr="00572008">
        <w:t>Чл. 10. НАЕМОДАТЕЛЯТ може да прекрати договора с  3-дневно писмено предизвестие, в случай че НАЕМАТЕЛЯT: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- виновно не изпълнява задълженията си по този договор.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- допуска във връзка с използването на обекта нарушения;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- не заплати в сроковете по чл.3 от този договор дължимите парични суми.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72008">
        <w:rPr>
          <w:b/>
          <w:bCs/>
          <w:caps/>
          <w:spacing w:val="5"/>
          <w:w w:val="93"/>
        </w:rPr>
        <w:t>НЕУСТОЙКИ, ОБЕЗЩЕТЕНИЯ И ОБЕЗПЕЧЕНИЯ</w:t>
      </w:r>
    </w:p>
    <w:p w:rsidR="00E93CF5" w:rsidRPr="00572008" w:rsidRDefault="00E93CF5" w:rsidP="00ED6A1D">
      <w:pPr>
        <w:shd w:val="clear" w:color="auto" w:fill="FFFFFF"/>
        <w:ind w:firstLine="567"/>
        <w:jc w:val="both"/>
      </w:pPr>
      <w:r w:rsidRPr="00572008">
        <w:t>Чл.11. При забавяне плащането на сумата по чл.3 от договора НАЕМАТЕЛЯT дължи на НАЕМОДАТЕЛЯ неустойка в размер на по 10 (десет) лева на ден, но не повече от 200 (двеста) лева до окончателно изплащане на същата.</w:t>
      </w:r>
    </w:p>
    <w:p w:rsidR="00E93CF5" w:rsidRPr="00572008" w:rsidRDefault="00E93CF5" w:rsidP="00ED6A1D">
      <w:pPr>
        <w:shd w:val="clear" w:color="auto" w:fill="FFFFFF"/>
        <w:ind w:firstLine="567"/>
        <w:jc w:val="both"/>
      </w:pPr>
      <w:r w:rsidRPr="00572008">
        <w:t>Чл. 12. НАЕМАТЕЛЯТ се задължава преди сключване на договора да внесе по банкова сметка на НАЕМОДАТЕЛЯ IBAN: BG74 BNBG 9661 3300 1751 01, при БНБ, ЦУ, BIC BNBG BGSD, депозит в размер, равен на два месечни наема с включен ДДС, които ще му бъдат възстановени след изтичане на срока на договора, като същите ще служат за обезпечаване и приспадане от дължимите от НАЕМАТЕЛЯ на НАЕМОДАТЕЛЯ парични средства /наем, неустойки, обезщетения, лихви, нанесени щети, липси и други/, без да е необходимо изрично писмено насрещно волеизявление за размера и основанието на приспадането и/или прихващането, за което същият дава своето изрично съгласие.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 13. При прекратяване на договора на основание чл.10 от този договор НАЕМАТЕЛЯ дължи неустойка в размер равен на един месечен наем.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spacing w:line="274" w:lineRule="exact"/>
        <w:ind w:left="10"/>
        <w:jc w:val="center"/>
        <w:rPr>
          <w:b/>
          <w:bCs/>
          <w:caps/>
          <w:spacing w:val="5"/>
          <w:w w:val="93"/>
        </w:rPr>
      </w:pPr>
      <w:r w:rsidRPr="00572008">
        <w:rPr>
          <w:b/>
          <w:bCs/>
          <w:caps/>
          <w:spacing w:val="5"/>
          <w:w w:val="93"/>
        </w:rPr>
        <w:t>ЗАКЛЮЧИТЕЛНИ РАЗПОРЕДБИ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 14./1/. За неуредени в настоящия договор отношения се прилагат разпоредбите на ЗДС, ППЗДС, ЗЗД и действащото в България законодателство.</w:t>
      </w:r>
    </w:p>
    <w:p w:rsidR="00E93CF5" w:rsidRPr="00572008" w:rsidRDefault="00E93CF5" w:rsidP="00522F0B">
      <w:pPr>
        <w:shd w:val="clear" w:color="auto" w:fill="FFFFFF"/>
        <w:ind w:firstLine="567"/>
        <w:jc w:val="both"/>
      </w:pPr>
      <w:r w:rsidRPr="00572008">
        <w:t>/2/. Всички спорове, породени от този Договор или отнасящи се до него, включително споровете, породени или отнасящи се до неговото тълкуване, недействителност, изпълнение или прекратяване, както и споровете за попълване на празноти в Договора или приспособяването му към нововъзникнали обстоятелства, ще се разрешават по взаимно съгласие на двете страни, а при непостигане на такова, спорът ще се разрешава от компетентния съд в гр. София, по реда на ГПК, съгласно действащото законодателство на Република България.</w:t>
      </w:r>
    </w:p>
    <w:p w:rsidR="00E93CF5" w:rsidRPr="00572008" w:rsidRDefault="00E93CF5" w:rsidP="00522F0B">
      <w:pPr>
        <w:pStyle w:val="Style11"/>
        <w:widowControl/>
        <w:ind w:firstLine="710"/>
        <w:rPr>
          <w:spacing w:val="-12"/>
        </w:rPr>
      </w:pPr>
      <w:r w:rsidRPr="00572008">
        <w:rPr>
          <w:spacing w:val="-12"/>
        </w:rPr>
        <w:t xml:space="preserve">/3/. Нищожността на някоя от клаузите по Договора или на допълнително уговорени условия не води до нищожност на друга клауза или на Договора като цяло. </w:t>
      </w:r>
    </w:p>
    <w:p w:rsidR="00E93CF5" w:rsidRPr="00572008" w:rsidRDefault="00E93CF5" w:rsidP="00522F0B">
      <w:pPr>
        <w:pStyle w:val="Style11"/>
        <w:widowControl/>
        <w:ind w:firstLine="710"/>
        <w:rPr>
          <w:spacing w:val="-12"/>
        </w:rPr>
      </w:pPr>
      <w:r w:rsidRPr="00572008">
        <w:rPr>
          <w:spacing w:val="-12"/>
        </w:rPr>
        <w:t xml:space="preserve">/4/. В случай, че някоя от клаузите на този Договор е недействителна или неприложима, това не засяга останалите клаузи. Недействителната или неприложима клауза се заместват от повелителна правна норма, ако има такава. 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Чл. 15./1/. Всички съобщения, уведомления, покани, предизвестия и други се изпращат на адреса, посочен от страните, както следва: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 xml:space="preserve">За НАЕМОДАТЕЛЯ: гр. София, Студентски град, </w:t>
      </w:r>
      <w:r w:rsidRPr="00572008">
        <w:rPr>
          <w:spacing w:val="-12"/>
        </w:rPr>
        <w:t xml:space="preserve">ул. ”Акад. Стефан Младенов” </w:t>
      </w:r>
      <w:r>
        <w:rPr>
          <w:spacing w:val="-12"/>
        </w:rPr>
        <w:t>№</w:t>
      </w:r>
      <w:r w:rsidRPr="00572008">
        <w:rPr>
          <w:spacing w:val="-12"/>
        </w:rPr>
        <w:t>21</w:t>
      </w:r>
      <w:r w:rsidRPr="00572008">
        <w:t>, П.К.1700, Ректорат НСА В.Левски, ет.1, Деловодство, ст.111.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 xml:space="preserve">За </w:t>
      </w:r>
      <w:r w:rsidRPr="00572008">
        <w:rPr>
          <w:caps/>
        </w:rPr>
        <w:t>наемателя</w:t>
      </w:r>
      <w:r w:rsidRPr="00572008">
        <w:t>: ............................@.................................., или лично на представляващия НАЕМАТЕЛЯ.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/2/ Не отварянето, изтриването и не прочитането на уведомлението изпратено по електронната поща /по email/ не освобождава от отговорност получателят - НАЕМАТЕЛЯТ и същия се счита за редовно уведомен, считано от датата на изпращане на уведомлението от електронната поща /email/ на НАЕМОДАТЕЛЯ.</w:t>
      </w:r>
    </w:p>
    <w:p w:rsidR="00E93CF5" w:rsidRPr="00572008" w:rsidRDefault="00E93CF5" w:rsidP="00DC53BF">
      <w:pPr>
        <w:shd w:val="clear" w:color="auto" w:fill="FFFFFF"/>
        <w:ind w:firstLine="567"/>
        <w:jc w:val="both"/>
      </w:pPr>
      <w:r w:rsidRPr="00572008">
        <w:t>/3/ При промяна на посочените адреси, email, телефон и други данни за контакт, НАЕМАТЕЛЯТ е длъжен да уведоми НАЕМОДАТЕЛЯ в писмен вид в срок до 7 (седем) дни от настъпване на промяната. При неизпълнение на това задължение всяко уведомление ще се счита за валидно връчено, ако е изпратено на посочените по-горе адреси, чрез описаните средства за комуникация и на посочените лица за контакт.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Настоящият договор се състави и подписа в два еднообразни екземпляра, по един за всяка от страните.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  <w:r w:rsidRPr="00572008">
        <w:t>Приложение: Ценова оферта, документ за внесен депозит за добро изпълнение на договора.</w:t>
      </w:r>
    </w:p>
    <w:p w:rsidR="00E93CF5" w:rsidRPr="00572008" w:rsidRDefault="00E93CF5" w:rsidP="000C415E">
      <w:pPr>
        <w:shd w:val="clear" w:color="auto" w:fill="FFFFFF"/>
        <w:ind w:firstLine="567"/>
        <w:jc w:val="both"/>
      </w:pPr>
    </w:p>
    <w:p w:rsidR="00E93CF5" w:rsidRPr="00572008" w:rsidRDefault="00E93CF5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  <w:r w:rsidRPr="00572008">
        <w:t>НАЕМОДАТЕЛ</w:t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rPr>
          <w:caps/>
          <w:spacing w:val="4"/>
        </w:rPr>
        <w:t>наемател</w:t>
      </w:r>
    </w:p>
    <w:p w:rsidR="00E93CF5" w:rsidRPr="00572008" w:rsidRDefault="00E93CF5" w:rsidP="000C415E">
      <w:pPr>
        <w:shd w:val="clear" w:color="auto" w:fill="FFFFFF"/>
        <w:spacing w:line="274" w:lineRule="exact"/>
        <w:ind w:left="10" w:firstLine="706"/>
        <w:jc w:val="both"/>
        <w:rPr>
          <w:caps/>
          <w:spacing w:val="4"/>
        </w:rPr>
      </w:pPr>
    </w:p>
    <w:p w:rsidR="00E93CF5" w:rsidRPr="00572008" w:rsidRDefault="00E93CF5" w:rsidP="000C415E">
      <w:pPr>
        <w:shd w:val="clear" w:color="auto" w:fill="FFFFFF"/>
        <w:spacing w:line="274" w:lineRule="exact"/>
        <w:ind w:left="10" w:firstLine="706"/>
        <w:jc w:val="both"/>
        <w:rPr>
          <w:spacing w:val="1"/>
        </w:rPr>
      </w:pPr>
      <w:r w:rsidRPr="00572008">
        <w:rPr>
          <w:spacing w:val="1"/>
        </w:rPr>
        <w:t>НСА „Васил Левски”</w:t>
      </w:r>
      <w:r w:rsidRPr="00572008">
        <w:rPr>
          <w:spacing w:val="1"/>
        </w:rPr>
        <w:tab/>
      </w:r>
      <w:r w:rsidRPr="00572008">
        <w:rPr>
          <w:spacing w:val="1"/>
        </w:rPr>
        <w:tab/>
      </w:r>
      <w:r w:rsidRPr="00572008">
        <w:rPr>
          <w:spacing w:val="1"/>
        </w:rPr>
        <w:tab/>
      </w:r>
      <w:r w:rsidRPr="00572008">
        <w:rPr>
          <w:spacing w:val="1"/>
        </w:rPr>
        <w:tab/>
      </w:r>
    </w:p>
    <w:p w:rsidR="00E93CF5" w:rsidRPr="00572008" w:rsidRDefault="00E93CF5" w:rsidP="000C415E">
      <w:pPr>
        <w:pStyle w:val="Heading3"/>
        <w:rPr>
          <w:color w:val="auto"/>
          <w:spacing w:val="4"/>
          <w:szCs w:val="24"/>
        </w:rPr>
      </w:pPr>
      <w:r w:rsidRPr="00572008">
        <w:rPr>
          <w:color w:val="auto"/>
          <w:spacing w:val="8"/>
          <w:szCs w:val="24"/>
        </w:rPr>
        <w:t>проф. Пенчо Гешев</w:t>
      </w:r>
      <w:r w:rsidRPr="00572008">
        <w:rPr>
          <w:color w:val="auto"/>
          <w:szCs w:val="24"/>
        </w:rPr>
        <w:t xml:space="preserve"> - Ректор </w:t>
      </w:r>
    </w:p>
    <w:p w:rsidR="00E93CF5" w:rsidRPr="00572008" w:rsidRDefault="00E93CF5"/>
    <w:p w:rsidR="00E93CF5" w:rsidRPr="00572008" w:rsidRDefault="00E93CF5" w:rsidP="00F96676">
      <w:pPr>
        <w:ind w:left="708"/>
        <w:rPr>
          <w:spacing w:val="1"/>
        </w:rPr>
      </w:pPr>
      <w:r w:rsidRPr="00572008">
        <w:rPr>
          <w:spacing w:val="1"/>
        </w:rPr>
        <w:t>Николинка Любенова - Гл. счетоводител</w:t>
      </w:r>
    </w:p>
    <w:p w:rsidR="00E93CF5" w:rsidRPr="00572008" w:rsidRDefault="00E93CF5" w:rsidP="00F96676">
      <w:pPr>
        <w:ind w:left="708"/>
      </w:pPr>
      <w:r w:rsidRPr="00572008">
        <w:rPr>
          <w:spacing w:val="1"/>
        </w:rPr>
        <w:br w:type="page"/>
      </w:r>
    </w:p>
    <w:p w:rsidR="00E93CF5" w:rsidRPr="00572008" w:rsidRDefault="00E93CF5" w:rsidP="00FF23EB">
      <w:pPr>
        <w:pStyle w:val="Heading1"/>
        <w:tabs>
          <w:tab w:val="num" w:pos="0"/>
        </w:tabs>
        <w:jc w:val="right"/>
        <w:rPr>
          <w:rStyle w:val="FontStyle17"/>
          <w:caps/>
          <w:color w:val="auto"/>
          <w:sz w:val="24"/>
          <w:szCs w:val="20"/>
        </w:rPr>
      </w:pPr>
      <w:r w:rsidRPr="00572008">
        <w:rPr>
          <w:color w:val="auto"/>
          <w:sz w:val="22"/>
        </w:rPr>
        <w:t>Образец П_2019</w:t>
      </w:r>
    </w:p>
    <w:p w:rsidR="00E93CF5" w:rsidRPr="00572008" w:rsidRDefault="00E93CF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4"/>
          <w:szCs w:val="20"/>
        </w:rPr>
      </w:pPr>
    </w:p>
    <w:p w:rsidR="00E93CF5" w:rsidRPr="00572008" w:rsidRDefault="00E93CF5" w:rsidP="00FF23EB">
      <w:pPr>
        <w:pStyle w:val="Heading1"/>
        <w:tabs>
          <w:tab w:val="num" w:pos="0"/>
        </w:tabs>
        <w:jc w:val="center"/>
        <w:rPr>
          <w:rStyle w:val="FontStyle17"/>
          <w:caps/>
          <w:color w:val="auto"/>
          <w:sz w:val="22"/>
          <w:szCs w:val="20"/>
        </w:rPr>
      </w:pPr>
      <w:r w:rsidRPr="00572008">
        <w:rPr>
          <w:rStyle w:val="FontStyle17"/>
          <w:caps/>
          <w:color w:val="auto"/>
          <w:sz w:val="22"/>
          <w:szCs w:val="20"/>
        </w:rPr>
        <w:t>Протокол за извършен оглед</w:t>
      </w:r>
    </w:p>
    <w:p w:rsidR="00E93CF5" w:rsidRPr="00572008" w:rsidRDefault="00E93CF5" w:rsidP="00FF23EB">
      <w:pPr>
        <w:rPr>
          <w:sz w:val="22"/>
        </w:rPr>
      </w:pPr>
    </w:p>
    <w:p w:rsidR="00E93CF5" w:rsidRPr="00572008" w:rsidRDefault="00E93CF5" w:rsidP="00FF23EB">
      <w:pPr>
        <w:jc w:val="center"/>
        <w:rPr>
          <w:rStyle w:val="FontStyle17"/>
          <w:sz w:val="24"/>
        </w:rPr>
      </w:pPr>
    </w:p>
    <w:p w:rsidR="00E93CF5" w:rsidRDefault="00E93CF5" w:rsidP="001F4FF5">
      <w:pPr>
        <w:jc w:val="both"/>
        <w:rPr>
          <w:lang w:val="en-US"/>
        </w:rPr>
      </w:pPr>
      <w:r w:rsidRPr="00572008">
        <w:t xml:space="preserve">По т.2.7. от Документация за участие в Таен търг по реда на ЗДС одобрена със </w:t>
      </w:r>
    </w:p>
    <w:p w:rsidR="00E93CF5" w:rsidRPr="00572008" w:rsidRDefault="00E93CF5" w:rsidP="001F4FF5">
      <w:pPr>
        <w:jc w:val="both"/>
        <w:rPr>
          <w:rStyle w:val="FontStyle17"/>
          <w:sz w:val="24"/>
        </w:rPr>
      </w:pPr>
      <w:r w:rsidRPr="00572008">
        <w:t>Заповед №</w:t>
      </w:r>
      <w:r>
        <w:t xml:space="preserve">ЗП–853/27.05.2019 </w:t>
      </w:r>
      <w:r w:rsidRPr="00572008">
        <w:t>г.</w:t>
      </w:r>
      <w:r w:rsidRPr="00572008">
        <w:rPr>
          <w:b/>
        </w:rPr>
        <w:t xml:space="preserve">, </w:t>
      </w:r>
      <w:r w:rsidRPr="00572008">
        <w:t>по описа на  Национална спортна академия „Васил Левски”</w:t>
      </w:r>
    </w:p>
    <w:p w:rsidR="00E93CF5" w:rsidRPr="00572008" w:rsidRDefault="00E93CF5" w:rsidP="00FF23EB">
      <w:pPr>
        <w:pStyle w:val="Style11"/>
        <w:widowControl/>
        <w:ind w:firstLine="0"/>
        <w:jc w:val="center"/>
        <w:rPr>
          <w:rStyle w:val="FontStyle17"/>
          <w:sz w:val="24"/>
        </w:rPr>
      </w:pPr>
    </w:p>
    <w:p w:rsidR="00E93CF5" w:rsidRPr="00572008" w:rsidRDefault="00E93CF5" w:rsidP="00FF23EB">
      <w:pPr>
        <w:pStyle w:val="Style11"/>
        <w:widowControl/>
        <w:ind w:firstLine="720"/>
        <w:rPr>
          <w:lang w:eastAsia="en-US"/>
        </w:rPr>
      </w:pPr>
      <w:r w:rsidRPr="00572008">
        <w:rPr>
          <w:lang w:eastAsia="en-US"/>
        </w:rPr>
        <w:t xml:space="preserve">Днес ........ ………. </w:t>
      </w:r>
      <w:smartTag w:uri="urn:schemas-microsoft-com:office:smarttags" w:element="metricconverter">
        <w:smartTagPr>
          <w:attr w:name="ProductID" w:val="2019 г"/>
        </w:smartTagPr>
        <w:r w:rsidRPr="00572008">
          <w:rPr>
            <w:lang w:eastAsia="en-US"/>
          </w:rPr>
          <w:t>2019 г</w:t>
        </w:r>
      </w:smartTag>
      <w:r w:rsidRPr="00572008">
        <w:rPr>
          <w:lang w:eastAsia="en-US"/>
        </w:rPr>
        <w:t>. между:</w:t>
      </w:r>
    </w:p>
    <w:p w:rsidR="00E93CF5" w:rsidRPr="00572008" w:rsidRDefault="00E93CF5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E93CF5" w:rsidRPr="00572008" w:rsidRDefault="00E93CF5" w:rsidP="00FF23EB">
      <w:pPr>
        <w:pStyle w:val="Style11"/>
        <w:widowControl/>
        <w:ind w:firstLine="720"/>
      </w:pPr>
      <w:r w:rsidRPr="00572008">
        <w:t>Валентин Добрев – Директор АСД тел: 0899 333393</w:t>
      </w:r>
    </w:p>
    <w:p w:rsidR="00E93CF5" w:rsidRPr="00572008" w:rsidRDefault="00E93CF5" w:rsidP="00FF23EB">
      <w:pPr>
        <w:pStyle w:val="Style11"/>
        <w:widowControl/>
        <w:ind w:firstLine="720"/>
      </w:pPr>
      <w:r w:rsidRPr="00572008">
        <w:t xml:space="preserve">и </w:t>
      </w:r>
    </w:p>
    <w:p w:rsidR="00E93CF5" w:rsidRPr="00572008" w:rsidRDefault="00E93CF5" w:rsidP="00FF23EB">
      <w:pPr>
        <w:pStyle w:val="Style11"/>
        <w:widowControl/>
        <w:ind w:firstLine="720"/>
      </w:pPr>
    </w:p>
    <w:p w:rsidR="00E93CF5" w:rsidRPr="00572008" w:rsidRDefault="00E93CF5" w:rsidP="00FF23EB">
      <w:pPr>
        <w:pStyle w:val="BodyText2"/>
        <w:rPr>
          <w:rStyle w:val="FontStyle17"/>
          <w:b/>
          <w:sz w:val="24"/>
        </w:rPr>
      </w:pPr>
      <w:r w:rsidRPr="00572008">
        <w:rPr>
          <w:rStyle w:val="FontStyle17"/>
          <w:b/>
          <w:sz w:val="24"/>
        </w:rPr>
        <w:t xml:space="preserve">___________________________________________________________________________, </w:t>
      </w:r>
    </w:p>
    <w:p w:rsidR="00E93CF5" w:rsidRPr="00572008" w:rsidRDefault="00E93CF5" w:rsidP="00FF23EB">
      <w:pPr>
        <w:pStyle w:val="BodyText2"/>
        <w:rPr>
          <w:rStyle w:val="FontStyle17"/>
          <w:b/>
          <w:sz w:val="24"/>
        </w:rPr>
      </w:pPr>
    </w:p>
    <w:p w:rsidR="00E93CF5" w:rsidRPr="00572008" w:rsidRDefault="00E93CF5" w:rsidP="00FF23EB">
      <w:pPr>
        <w:pStyle w:val="BodyText2"/>
        <w:rPr>
          <w:rStyle w:val="FontStyle17"/>
          <w:b/>
          <w:sz w:val="24"/>
        </w:rPr>
      </w:pPr>
      <w:r w:rsidRPr="00572008">
        <w:rPr>
          <w:rStyle w:val="FontStyle17"/>
          <w:b/>
          <w:sz w:val="24"/>
        </w:rPr>
        <w:t>в качеството си на ______________________ на дружество ______________________________,</w:t>
      </w:r>
    </w:p>
    <w:p w:rsidR="00E93CF5" w:rsidRPr="00572008" w:rsidRDefault="00E93CF5" w:rsidP="00FF23EB">
      <w:pPr>
        <w:pStyle w:val="BodyText2"/>
        <w:rPr>
          <w:rStyle w:val="FontStyle17"/>
          <w:b/>
          <w:sz w:val="24"/>
        </w:rPr>
      </w:pPr>
    </w:p>
    <w:p w:rsidR="00E93CF5" w:rsidRPr="00572008" w:rsidRDefault="00E93CF5" w:rsidP="00FF23EB">
      <w:pPr>
        <w:pStyle w:val="BodyText2"/>
        <w:rPr>
          <w:rStyle w:val="FontStyle17"/>
          <w:b/>
          <w:sz w:val="24"/>
        </w:rPr>
      </w:pPr>
      <w:r w:rsidRPr="00572008">
        <w:rPr>
          <w:rStyle w:val="FontStyle17"/>
          <w:b/>
          <w:sz w:val="24"/>
        </w:rPr>
        <w:t xml:space="preserve"> ЕИК_________________</w:t>
      </w:r>
    </w:p>
    <w:p w:rsidR="00E93CF5" w:rsidRPr="00572008" w:rsidRDefault="00E93CF5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E93CF5" w:rsidRPr="00572008" w:rsidRDefault="00E93CF5" w:rsidP="00FF23EB">
      <w:pPr>
        <w:pStyle w:val="Style11"/>
        <w:widowControl/>
        <w:ind w:firstLine="720"/>
        <w:rPr>
          <w:rStyle w:val="FontStyle17"/>
          <w:sz w:val="24"/>
        </w:rPr>
      </w:pPr>
    </w:p>
    <w:p w:rsidR="00E93CF5" w:rsidRPr="00572008" w:rsidRDefault="00E93CF5" w:rsidP="004D31EC">
      <w:pPr>
        <w:pStyle w:val="Style11"/>
        <w:widowControl/>
        <w:ind w:firstLine="720"/>
      </w:pPr>
      <w:r w:rsidRPr="00572008">
        <w:t>Се подписа този протокол, по силата на който се удостоверява, че лицето е извършило оглед на помещения с площ 25 кв.м, находящи се на 2 етаж, от сграда до тенис кортове №12а и 13а по Карта на спортните обекти на НСА, Студентски град, София и откритата площ с размер 5</w:t>
      </w:r>
      <w:r>
        <w:t>3</w:t>
      </w:r>
      <w:r w:rsidRPr="00572008">
        <w:t xml:space="preserve"> кв.м. прилежаща към сградата.</w:t>
      </w:r>
    </w:p>
    <w:p w:rsidR="00E93CF5" w:rsidRPr="00572008" w:rsidRDefault="00E93CF5" w:rsidP="00FF23EB">
      <w:pPr>
        <w:ind w:left="454"/>
      </w:pPr>
    </w:p>
    <w:p w:rsidR="00E93CF5" w:rsidRPr="00572008" w:rsidRDefault="00E93CF5" w:rsidP="00FF23EB">
      <w:pPr>
        <w:ind w:left="454"/>
      </w:pPr>
      <w:r w:rsidRPr="00572008">
        <w:t>Валентин Добрев – Директор АСД</w:t>
      </w:r>
    </w:p>
    <w:p w:rsidR="00E93CF5" w:rsidRPr="00572008" w:rsidRDefault="00E93CF5" w:rsidP="00FF23EB">
      <w:pPr>
        <w:ind w:left="454"/>
      </w:pP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  <w:t>участник________________________</w:t>
      </w:r>
    </w:p>
    <w:p w:rsidR="00E93CF5" w:rsidRPr="00572008" w:rsidRDefault="00E93CF5" w:rsidP="00FF23EB">
      <w:pPr>
        <w:ind w:left="720"/>
      </w:pP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</w:r>
      <w:r w:rsidRPr="00572008">
        <w:tab/>
        <w:t>подпис</w:t>
      </w:r>
    </w:p>
    <w:p w:rsidR="00E93CF5" w:rsidRPr="00572008" w:rsidRDefault="00E93CF5" w:rsidP="00383603">
      <w:pPr>
        <w:rPr>
          <w:szCs w:val="36"/>
        </w:rPr>
      </w:pPr>
      <w:r w:rsidRPr="00572008">
        <w:br w:type="page"/>
      </w:r>
    </w:p>
    <w:p w:rsidR="00E93CF5" w:rsidRPr="00572008" w:rsidRDefault="00E93CF5" w:rsidP="00383603">
      <w:pPr>
        <w:rPr>
          <w:sz w:val="36"/>
          <w:szCs w:val="36"/>
        </w:rPr>
      </w:pPr>
      <w:r w:rsidRPr="00D735B3">
        <w:rPr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1.75pt;height:710.25pt">
            <v:imagedata r:id="rId5" o:title=""/>
          </v:shape>
        </w:pict>
      </w:r>
    </w:p>
    <w:p w:rsidR="00E93CF5" w:rsidRPr="00572008" w:rsidRDefault="00E93CF5" w:rsidP="00383603">
      <w:pPr>
        <w:rPr>
          <w:sz w:val="36"/>
          <w:szCs w:val="36"/>
        </w:rPr>
      </w:pPr>
      <w:r w:rsidRPr="00572008">
        <w:rPr>
          <w:sz w:val="36"/>
          <w:szCs w:val="36"/>
        </w:rPr>
        <w:br w:type="page"/>
      </w:r>
      <w:r w:rsidRPr="00D735B3">
        <w:rPr>
          <w:sz w:val="36"/>
          <w:szCs w:val="36"/>
        </w:rPr>
        <w:pict>
          <v:shape id="_x0000_i1026" type="#_x0000_t75" style="width:501.75pt;height:710.25pt">
            <v:imagedata r:id="rId6" o:title=""/>
          </v:shape>
        </w:pict>
      </w:r>
    </w:p>
    <w:sectPr w:rsidR="00E93CF5" w:rsidRPr="00572008" w:rsidSect="00722492">
      <w:pgSz w:w="11906" w:h="16838"/>
      <w:pgMar w:top="568" w:right="849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ll Times New Roman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57C9C"/>
    <w:multiLevelType w:val="hybridMultilevel"/>
    <w:tmpl w:val="89AE79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77F44992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A449F9"/>
    <w:multiLevelType w:val="hybridMultilevel"/>
    <w:tmpl w:val="9C6440D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3"/>
      <w:numFmt w:val="decimal"/>
      <w:lvlText w:val="%2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2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575C"/>
    <w:rsid w:val="0000362D"/>
    <w:rsid w:val="00033FB7"/>
    <w:rsid w:val="00035247"/>
    <w:rsid w:val="00037DA0"/>
    <w:rsid w:val="000525FD"/>
    <w:rsid w:val="00065E38"/>
    <w:rsid w:val="0007534A"/>
    <w:rsid w:val="0008585C"/>
    <w:rsid w:val="00087010"/>
    <w:rsid w:val="00087C8B"/>
    <w:rsid w:val="00093906"/>
    <w:rsid w:val="0009575C"/>
    <w:rsid w:val="000A45A9"/>
    <w:rsid w:val="000A6CF5"/>
    <w:rsid w:val="000A745B"/>
    <w:rsid w:val="000B2D0A"/>
    <w:rsid w:val="000B49F5"/>
    <w:rsid w:val="000B4D90"/>
    <w:rsid w:val="000C20DE"/>
    <w:rsid w:val="000C415E"/>
    <w:rsid w:val="000D7AAB"/>
    <w:rsid w:val="00105ADC"/>
    <w:rsid w:val="00110F24"/>
    <w:rsid w:val="0014274A"/>
    <w:rsid w:val="00144638"/>
    <w:rsid w:val="00151DDF"/>
    <w:rsid w:val="00157523"/>
    <w:rsid w:val="00160944"/>
    <w:rsid w:val="00175C93"/>
    <w:rsid w:val="00186CA5"/>
    <w:rsid w:val="001C4E4C"/>
    <w:rsid w:val="001D0B5D"/>
    <w:rsid w:val="001E225A"/>
    <w:rsid w:val="001F34D7"/>
    <w:rsid w:val="001F4FF5"/>
    <w:rsid w:val="00225637"/>
    <w:rsid w:val="00253835"/>
    <w:rsid w:val="00275E20"/>
    <w:rsid w:val="00282CCB"/>
    <w:rsid w:val="002A126A"/>
    <w:rsid w:val="002A129F"/>
    <w:rsid w:val="002B7A4C"/>
    <w:rsid w:val="002C5AC8"/>
    <w:rsid w:val="002E5289"/>
    <w:rsid w:val="002E74F5"/>
    <w:rsid w:val="002F1C83"/>
    <w:rsid w:val="002F5C07"/>
    <w:rsid w:val="0030611D"/>
    <w:rsid w:val="003219C2"/>
    <w:rsid w:val="00336BDE"/>
    <w:rsid w:val="00361E51"/>
    <w:rsid w:val="00363259"/>
    <w:rsid w:val="0036552B"/>
    <w:rsid w:val="003732E7"/>
    <w:rsid w:val="00383603"/>
    <w:rsid w:val="00385430"/>
    <w:rsid w:val="003A593B"/>
    <w:rsid w:val="003D47C9"/>
    <w:rsid w:val="003D5268"/>
    <w:rsid w:val="003E4A92"/>
    <w:rsid w:val="003E6666"/>
    <w:rsid w:val="003F0E58"/>
    <w:rsid w:val="0041742D"/>
    <w:rsid w:val="00421F6C"/>
    <w:rsid w:val="00433A71"/>
    <w:rsid w:val="004827E5"/>
    <w:rsid w:val="00492F79"/>
    <w:rsid w:val="00493D4D"/>
    <w:rsid w:val="004A4F60"/>
    <w:rsid w:val="004D31EC"/>
    <w:rsid w:val="004E55C8"/>
    <w:rsid w:val="004F22AC"/>
    <w:rsid w:val="004F77B7"/>
    <w:rsid w:val="004F7BBB"/>
    <w:rsid w:val="005201F0"/>
    <w:rsid w:val="00522F0B"/>
    <w:rsid w:val="00550B15"/>
    <w:rsid w:val="00560D24"/>
    <w:rsid w:val="00563EF7"/>
    <w:rsid w:val="00567180"/>
    <w:rsid w:val="00572008"/>
    <w:rsid w:val="00572966"/>
    <w:rsid w:val="005733AA"/>
    <w:rsid w:val="0058184E"/>
    <w:rsid w:val="005A0A2D"/>
    <w:rsid w:val="005A3E8F"/>
    <w:rsid w:val="005A5CE3"/>
    <w:rsid w:val="005B053B"/>
    <w:rsid w:val="005C0E6D"/>
    <w:rsid w:val="005C4BC0"/>
    <w:rsid w:val="005E55F5"/>
    <w:rsid w:val="005F6D1B"/>
    <w:rsid w:val="00612B5B"/>
    <w:rsid w:val="00616FDE"/>
    <w:rsid w:val="006326D3"/>
    <w:rsid w:val="006650AB"/>
    <w:rsid w:val="00676CC6"/>
    <w:rsid w:val="00677909"/>
    <w:rsid w:val="006864FE"/>
    <w:rsid w:val="00693725"/>
    <w:rsid w:val="006A70AA"/>
    <w:rsid w:val="006C380B"/>
    <w:rsid w:val="006D0FAD"/>
    <w:rsid w:val="006D16A0"/>
    <w:rsid w:val="006D38E4"/>
    <w:rsid w:val="006F3DC3"/>
    <w:rsid w:val="007048E6"/>
    <w:rsid w:val="00704DA6"/>
    <w:rsid w:val="007148DD"/>
    <w:rsid w:val="007151E8"/>
    <w:rsid w:val="00722492"/>
    <w:rsid w:val="00723297"/>
    <w:rsid w:val="007257B1"/>
    <w:rsid w:val="007464FE"/>
    <w:rsid w:val="00775924"/>
    <w:rsid w:val="00775ED1"/>
    <w:rsid w:val="007A419A"/>
    <w:rsid w:val="007B3054"/>
    <w:rsid w:val="007D185F"/>
    <w:rsid w:val="0080573E"/>
    <w:rsid w:val="00815CF1"/>
    <w:rsid w:val="00821D7D"/>
    <w:rsid w:val="00823D7D"/>
    <w:rsid w:val="00824051"/>
    <w:rsid w:val="00832CC7"/>
    <w:rsid w:val="0083669D"/>
    <w:rsid w:val="00843400"/>
    <w:rsid w:val="00893452"/>
    <w:rsid w:val="008A3CDD"/>
    <w:rsid w:val="008B320C"/>
    <w:rsid w:val="008B6285"/>
    <w:rsid w:val="008D0BA6"/>
    <w:rsid w:val="008E32A2"/>
    <w:rsid w:val="008E39A0"/>
    <w:rsid w:val="008F058F"/>
    <w:rsid w:val="008F4550"/>
    <w:rsid w:val="00900014"/>
    <w:rsid w:val="009055E8"/>
    <w:rsid w:val="00912F85"/>
    <w:rsid w:val="00916C31"/>
    <w:rsid w:val="00925148"/>
    <w:rsid w:val="0093313F"/>
    <w:rsid w:val="009353FD"/>
    <w:rsid w:val="00941154"/>
    <w:rsid w:val="00944B4B"/>
    <w:rsid w:val="00952BC6"/>
    <w:rsid w:val="00963083"/>
    <w:rsid w:val="00963BFD"/>
    <w:rsid w:val="00970C1B"/>
    <w:rsid w:val="00994A61"/>
    <w:rsid w:val="009978B9"/>
    <w:rsid w:val="009C3A70"/>
    <w:rsid w:val="009E28D5"/>
    <w:rsid w:val="009E33A1"/>
    <w:rsid w:val="009F6F50"/>
    <w:rsid w:val="00A11BAD"/>
    <w:rsid w:val="00A24CFA"/>
    <w:rsid w:val="00A4230F"/>
    <w:rsid w:val="00A4291B"/>
    <w:rsid w:val="00A81825"/>
    <w:rsid w:val="00A85D81"/>
    <w:rsid w:val="00AA32FB"/>
    <w:rsid w:val="00AB4807"/>
    <w:rsid w:val="00AC2DA7"/>
    <w:rsid w:val="00AC50D8"/>
    <w:rsid w:val="00AD76D0"/>
    <w:rsid w:val="00AE3713"/>
    <w:rsid w:val="00AF29F4"/>
    <w:rsid w:val="00B42C69"/>
    <w:rsid w:val="00B44B82"/>
    <w:rsid w:val="00B63ECA"/>
    <w:rsid w:val="00B7724E"/>
    <w:rsid w:val="00B806F7"/>
    <w:rsid w:val="00B82271"/>
    <w:rsid w:val="00B83BEC"/>
    <w:rsid w:val="00B9045F"/>
    <w:rsid w:val="00BA26F9"/>
    <w:rsid w:val="00BA50F6"/>
    <w:rsid w:val="00BC0657"/>
    <w:rsid w:val="00BC7A3E"/>
    <w:rsid w:val="00BD4C09"/>
    <w:rsid w:val="00BE34A7"/>
    <w:rsid w:val="00C32E81"/>
    <w:rsid w:val="00C43478"/>
    <w:rsid w:val="00C6656D"/>
    <w:rsid w:val="00C73EFC"/>
    <w:rsid w:val="00C8500B"/>
    <w:rsid w:val="00C9426A"/>
    <w:rsid w:val="00CA0E23"/>
    <w:rsid w:val="00CA2829"/>
    <w:rsid w:val="00CB2512"/>
    <w:rsid w:val="00CD3AD7"/>
    <w:rsid w:val="00CF05C7"/>
    <w:rsid w:val="00CF0E57"/>
    <w:rsid w:val="00CF1F56"/>
    <w:rsid w:val="00D14DCF"/>
    <w:rsid w:val="00D46908"/>
    <w:rsid w:val="00D56912"/>
    <w:rsid w:val="00D647A7"/>
    <w:rsid w:val="00D647AF"/>
    <w:rsid w:val="00D735B3"/>
    <w:rsid w:val="00D76189"/>
    <w:rsid w:val="00D82761"/>
    <w:rsid w:val="00D93CAD"/>
    <w:rsid w:val="00DA17BB"/>
    <w:rsid w:val="00DC367F"/>
    <w:rsid w:val="00DC53BF"/>
    <w:rsid w:val="00DE73D1"/>
    <w:rsid w:val="00DF3D1A"/>
    <w:rsid w:val="00E03684"/>
    <w:rsid w:val="00E27642"/>
    <w:rsid w:val="00E37A8C"/>
    <w:rsid w:val="00E46608"/>
    <w:rsid w:val="00E47B91"/>
    <w:rsid w:val="00E52BB7"/>
    <w:rsid w:val="00E71BB4"/>
    <w:rsid w:val="00E9179F"/>
    <w:rsid w:val="00E93CF5"/>
    <w:rsid w:val="00EA0B8E"/>
    <w:rsid w:val="00EA5C3E"/>
    <w:rsid w:val="00ED19FD"/>
    <w:rsid w:val="00ED6A1D"/>
    <w:rsid w:val="00EF758A"/>
    <w:rsid w:val="00F03218"/>
    <w:rsid w:val="00F12174"/>
    <w:rsid w:val="00F212DF"/>
    <w:rsid w:val="00F33285"/>
    <w:rsid w:val="00F3500A"/>
    <w:rsid w:val="00F55511"/>
    <w:rsid w:val="00F70794"/>
    <w:rsid w:val="00F96676"/>
    <w:rsid w:val="00FA78CF"/>
    <w:rsid w:val="00FB15F1"/>
    <w:rsid w:val="00FB280B"/>
    <w:rsid w:val="00FC0EF2"/>
    <w:rsid w:val="00FE066D"/>
    <w:rsid w:val="00FE51C0"/>
    <w:rsid w:val="00FE568F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415E"/>
    <w:rPr>
      <w:rFonts w:ascii="Times New Roman" w:eastAsia="Times New Roman" w:hAnsi="Times New Roman"/>
      <w:sz w:val="24"/>
      <w:szCs w:val="24"/>
      <w:lang w:val="bg-BG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F23EB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415E"/>
    <w:pPr>
      <w:keepNext/>
      <w:widowControl w:val="0"/>
      <w:shd w:val="clear" w:color="auto" w:fill="FFFFFF"/>
      <w:autoSpaceDE w:val="0"/>
      <w:autoSpaceDN w:val="0"/>
      <w:adjustRightInd w:val="0"/>
      <w:spacing w:line="274" w:lineRule="exact"/>
      <w:ind w:left="10" w:firstLine="706"/>
      <w:jc w:val="both"/>
      <w:outlineLvl w:val="2"/>
    </w:pPr>
    <w:rPr>
      <w:color w:val="000000"/>
      <w:spacing w:val="1"/>
      <w:szCs w:val="22"/>
      <w:lang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23EB"/>
    <w:rPr>
      <w:rFonts w:ascii="Cambria" w:hAnsi="Cambria"/>
      <w:b/>
      <w:color w:val="365F91"/>
      <w:sz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C415E"/>
    <w:rPr>
      <w:rFonts w:ascii="Times New Roman" w:hAnsi="Times New Roman"/>
      <w:color w:val="000000"/>
      <w:spacing w:val="1"/>
      <w:sz w:val="24"/>
      <w:shd w:val="clear" w:color="auto" w:fill="FFFFFF"/>
      <w:lang w:val="x-none" w:eastAsia="bg-BG"/>
    </w:rPr>
  </w:style>
  <w:style w:type="paragraph" w:styleId="BodyText">
    <w:name w:val="Body Text"/>
    <w:basedOn w:val="Normal"/>
    <w:link w:val="BodyTextChar"/>
    <w:uiPriority w:val="99"/>
    <w:semiHidden/>
    <w:rsid w:val="000C415E"/>
    <w:pPr>
      <w:jc w:val="both"/>
    </w:pPr>
    <w:rPr>
      <w:b/>
      <w:bCs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C415E"/>
    <w:rPr>
      <w:rFonts w:ascii="Times New Roman" w:hAnsi="Times New Roman"/>
      <w:b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0C415E"/>
    <w:pPr>
      <w:ind w:left="1440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C415E"/>
    <w:rPr>
      <w:rFonts w:ascii="Times New Roman" w:hAnsi="Times New Roman"/>
      <w:sz w:val="24"/>
    </w:rPr>
  </w:style>
  <w:style w:type="paragraph" w:styleId="BodyText2">
    <w:name w:val="Body Text 2"/>
    <w:basedOn w:val="Normal"/>
    <w:link w:val="BodyText2Char"/>
    <w:uiPriority w:val="99"/>
    <w:semiHidden/>
    <w:rsid w:val="000C415E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C415E"/>
    <w:rPr>
      <w:rFonts w:ascii="Times New Roman" w:hAnsi="Times New Roman"/>
      <w:sz w:val="24"/>
    </w:rPr>
  </w:style>
  <w:style w:type="paragraph" w:customStyle="1" w:styleId="Style2">
    <w:name w:val="Style2"/>
    <w:basedOn w:val="Normal"/>
    <w:uiPriority w:val="99"/>
    <w:rsid w:val="000C415E"/>
    <w:pPr>
      <w:widowControl w:val="0"/>
      <w:autoSpaceDE w:val="0"/>
      <w:autoSpaceDN w:val="0"/>
      <w:adjustRightInd w:val="0"/>
    </w:pPr>
    <w:rPr>
      <w:lang w:eastAsia="bg-BG"/>
    </w:rPr>
  </w:style>
  <w:style w:type="paragraph" w:customStyle="1" w:styleId="Style5">
    <w:name w:val="Style5"/>
    <w:basedOn w:val="Normal"/>
    <w:uiPriority w:val="99"/>
    <w:rsid w:val="000C415E"/>
    <w:pPr>
      <w:widowControl w:val="0"/>
      <w:autoSpaceDE w:val="0"/>
      <w:autoSpaceDN w:val="0"/>
      <w:adjustRightInd w:val="0"/>
      <w:spacing w:line="547" w:lineRule="exact"/>
    </w:pPr>
    <w:rPr>
      <w:lang w:eastAsia="bg-BG"/>
    </w:rPr>
  </w:style>
  <w:style w:type="paragraph" w:customStyle="1" w:styleId="Style6">
    <w:name w:val="Style6"/>
    <w:basedOn w:val="Normal"/>
    <w:uiPriority w:val="99"/>
    <w:rsid w:val="000C415E"/>
    <w:pPr>
      <w:widowControl w:val="0"/>
      <w:autoSpaceDE w:val="0"/>
      <w:autoSpaceDN w:val="0"/>
      <w:adjustRightInd w:val="0"/>
      <w:spacing w:line="276" w:lineRule="exact"/>
    </w:pPr>
    <w:rPr>
      <w:lang w:eastAsia="bg-BG"/>
    </w:rPr>
  </w:style>
  <w:style w:type="paragraph" w:customStyle="1" w:styleId="Style10">
    <w:name w:val="Style10"/>
    <w:basedOn w:val="Normal"/>
    <w:uiPriority w:val="99"/>
    <w:rsid w:val="000C415E"/>
    <w:pPr>
      <w:widowControl w:val="0"/>
      <w:autoSpaceDE w:val="0"/>
      <w:autoSpaceDN w:val="0"/>
      <w:adjustRightInd w:val="0"/>
      <w:spacing w:line="283" w:lineRule="exact"/>
      <w:ind w:firstLine="720"/>
      <w:jc w:val="both"/>
    </w:pPr>
    <w:rPr>
      <w:lang w:eastAsia="bg-BG"/>
    </w:rPr>
  </w:style>
  <w:style w:type="character" w:customStyle="1" w:styleId="FontStyle17">
    <w:name w:val="Font Style17"/>
    <w:uiPriority w:val="99"/>
    <w:rsid w:val="000C415E"/>
    <w:rPr>
      <w:rFonts w:ascii="Times New Roman" w:hAnsi="Times New Roman"/>
      <w:sz w:val="20"/>
    </w:rPr>
  </w:style>
  <w:style w:type="character" w:customStyle="1" w:styleId="FontStyle18">
    <w:name w:val="Font Style18"/>
    <w:uiPriority w:val="99"/>
    <w:rsid w:val="000C415E"/>
    <w:rPr>
      <w:rFonts w:ascii="Times New Roman" w:hAnsi="Times New Roman"/>
      <w:b/>
      <w:sz w:val="20"/>
    </w:rPr>
  </w:style>
  <w:style w:type="character" w:customStyle="1" w:styleId="FontStyle22">
    <w:name w:val="Font Style22"/>
    <w:uiPriority w:val="99"/>
    <w:rsid w:val="000C415E"/>
    <w:rPr>
      <w:rFonts w:ascii="Times New Roman" w:hAnsi="Times New Roman"/>
      <w:b/>
      <w:sz w:val="18"/>
    </w:rPr>
  </w:style>
  <w:style w:type="paragraph" w:customStyle="1" w:styleId="Style11">
    <w:name w:val="Style11"/>
    <w:basedOn w:val="Normal"/>
    <w:uiPriority w:val="99"/>
    <w:rsid w:val="00FF23EB"/>
    <w:pPr>
      <w:widowControl w:val="0"/>
      <w:autoSpaceDE w:val="0"/>
      <w:autoSpaceDN w:val="0"/>
      <w:adjustRightInd w:val="0"/>
      <w:spacing w:line="274" w:lineRule="exact"/>
      <w:ind w:firstLine="715"/>
      <w:jc w:val="both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rsid w:val="00BA50F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A50F6"/>
    <w:rPr>
      <w:rFonts w:ascii="Tahoma" w:hAnsi="Tahoma"/>
      <w:sz w:val="16"/>
    </w:rPr>
  </w:style>
  <w:style w:type="paragraph" w:styleId="PlainText">
    <w:name w:val="Plain Text"/>
    <w:basedOn w:val="Normal"/>
    <w:link w:val="PlainTextChar"/>
    <w:uiPriority w:val="99"/>
    <w:rsid w:val="00522F0B"/>
    <w:rPr>
      <w:rFonts w:ascii="Courier New" w:eastAsia="Calibri" w:hAnsi="Courier New"/>
      <w:sz w:val="20"/>
      <w:szCs w:val="20"/>
      <w:lang w:val="en-GB" w:eastAsia="bg-BG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/>
      <w:sz w:val="20"/>
      <w:lang w:val="bg-BG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64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129</TotalTime>
  <Pages>12</Pages>
  <Words>4064</Words>
  <Characters>23171</Characters>
  <Application>Microsoft Office Word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Обособена позиция №1</dc:title>
  <dc:subject/>
  <dc:creator>Win7</dc:creator>
  <cp:keywords/>
  <dc:description/>
  <cp:lastModifiedBy>Валентин Добрев</cp:lastModifiedBy>
  <cp:revision>28</cp:revision>
  <cp:lastPrinted>2019-05-27T12:20:00Z</cp:lastPrinted>
  <dcterms:created xsi:type="dcterms:W3CDTF">2019-05-16T08:30:00Z</dcterms:created>
  <dcterms:modified xsi:type="dcterms:W3CDTF">2019-05-28T07:51:00Z</dcterms:modified>
</cp:coreProperties>
</file>