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3F5" w:rsidRPr="009242E5" w:rsidRDefault="004843F5" w:rsidP="00925148">
      <w:pPr>
        <w:pStyle w:val="BodyText"/>
        <w:jc w:val="right"/>
        <w:rPr>
          <w:sz w:val="24"/>
          <w:szCs w:val="22"/>
        </w:rPr>
      </w:pPr>
      <w:r w:rsidRPr="009242E5">
        <w:rPr>
          <w:sz w:val="24"/>
          <w:szCs w:val="22"/>
        </w:rPr>
        <w:t>Обособена позиция №2</w:t>
      </w:r>
    </w:p>
    <w:p w:rsidR="004843F5" w:rsidRPr="009242E5" w:rsidRDefault="004843F5" w:rsidP="00925148">
      <w:pPr>
        <w:pStyle w:val="BodyText"/>
        <w:jc w:val="right"/>
        <w:rPr>
          <w:bCs w:val="0"/>
          <w:caps/>
          <w:sz w:val="24"/>
        </w:rPr>
      </w:pPr>
    </w:p>
    <w:p w:rsidR="004843F5" w:rsidRPr="009242E5" w:rsidRDefault="004843F5" w:rsidP="000C415E">
      <w:pPr>
        <w:pStyle w:val="BodyText"/>
        <w:jc w:val="center"/>
        <w:rPr>
          <w:bCs w:val="0"/>
          <w:sz w:val="24"/>
        </w:rPr>
      </w:pPr>
      <w:r w:rsidRPr="009242E5">
        <w:rPr>
          <w:bCs w:val="0"/>
          <w:caps/>
          <w:sz w:val="24"/>
        </w:rPr>
        <w:t>Документация за участие</w:t>
      </w:r>
      <w:r w:rsidRPr="009242E5">
        <w:rPr>
          <w:bCs w:val="0"/>
          <w:sz w:val="24"/>
        </w:rPr>
        <w:t xml:space="preserve"> </w:t>
      </w:r>
    </w:p>
    <w:p w:rsidR="004843F5" w:rsidRPr="009242E5" w:rsidRDefault="004843F5" w:rsidP="000C415E">
      <w:pPr>
        <w:pStyle w:val="BodyText"/>
        <w:jc w:val="center"/>
      </w:pPr>
      <w:r w:rsidRPr="009242E5">
        <w:t xml:space="preserve">в таен търг за отдаване под наем на помещение </w:t>
      </w:r>
    </w:p>
    <w:p w:rsidR="004843F5" w:rsidRPr="009242E5" w:rsidRDefault="004843F5" w:rsidP="000C415E">
      <w:pPr>
        <w:pStyle w:val="BodyText"/>
        <w:jc w:val="center"/>
        <w:rPr>
          <w:bCs w:val="0"/>
          <w:sz w:val="24"/>
        </w:rPr>
      </w:pPr>
      <w:r w:rsidRPr="009242E5">
        <w:t>на Национална спортна академия „Васил Левски”</w:t>
      </w:r>
    </w:p>
    <w:p w:rsidR="004843F5" w:rsidRPr="009242E5" w:rsidRDefault="004843F5" w:rsidP="000C415E">
      <w:pPr>
        <w:pStyle w:val="BodyText"/>
        <w:jc w:val="center"/>
        <w:rPr>
          <w:bCs w:val="0"/>
          <w:sz w:val="24"/>
        </w:rPr>
      </w:pPr>
    </w:p>
    <w:p w:rsidR="004843F5" w:rsidRPr="009242E5" w:rsidRDefault="004843F5" w:rsidP="000C415E">
      <w:pPr>
        <w:ind w:firstLine="454"/>
        <w:jc w:val="both"/>
        <w:rPr>
          <w:b/>
          <w:bCs/>
        </w:rPr>
      </w:pPr>
      <w:r w:rsidRPr="009242E5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4843F5" w:rsidRPr="009242E5" w:rsidRDefault="004843F5" w:rsidP="000C415E">
      <w:pPr>
        <w:ind w:firstLine="454"/>
        <w:jc w:val="both"/>
        <w:rPr>
          <w:vertAlign w:val="superscript"/>
        </w:rPr>
      </w:pPr>
      <w:r w:rsidRPr="009242E5">
        <w:rPr>
          <w:b/>
          <w:bCs/>
        </w:rPr>
        <w:t xml:space="preserve">Предмет на търга: </w:t>
      </w:r>
      <w:r w:rsidRPr="009242E5">
        <w:t>Помещение за търговска/нетърговска дейност със закрита площ от 74 м</w:t>
      </w:r>
      <w:r w:rsidRPr="009242E5">
        <w:rPr>
          <w:vertAlign w:val="superscript"/>
        </w:rPr>
        <w:t>2.</w:t>
      </w:r>
    </w:p>
    <w:p w:rsidR="004843F5" w:rsidRPr="009242E5" w:rsidRDefault="004843F5" w:rsidP="000C415E">
      <w:pPr>
        <w:ind w:firstLine="454"/>
        <w:jc w:val="both"/>
        <w:rPr>
          <w:b/>
        </w:rPr>
      </w:pPr>
      <w:r w:rsidRPr="009242E5">
        <w:rPr>
          <w:b/>
        </w:rPr>
        <w:t xml:space="preserve">Местонахождение: </w:t>
      </w:r>
      <w:r w:rsidRPr="009242E5">
        <w:t xml:space="preserve">Студентско общежитие бл.61, вх. Г, Студентски град, София. </w:t>
      </w:r>
    </w:p>
    <w:p w:rsidR="004843F5" w:rsidRPr="009242E5" w:rsidRDefault="004843F5" w:rsidP="000C415E">
      <w:pPr>
        <w:ind w:firstLine="454"/>
        <w:jc w:val="both"/>
      </w:pPr>
      <w:r w:rsidRPr="009242E5">
        <w:rPr>
          <w:b/>
        </w:rPr>
        <w:t>Начална тръжна, месечна наемна цена: 3</w:t>
      </w:r>
      <w:r w:rsidRPr="009242E5">
        <w:rPr>
          <w:b/>
          <w:lang w:val="en-US"/>
        </w:rPr>
        <w:t>60</w:t>
      </w:r>
      <w:r w:rsidRPr="009242E5">
        <w:t xml:space="preserve"> (триста и шестдесет) лева с включен ДДС.</w:t>
      </w:r>
    </w:p>
    <w:p w:rsidR="004843F5" w:rsidRPr="009242E5" w:rsidRDefault="004843F5" w:rsidP="000C415E">
      <w:pPr>
        <w:ind w:firstLine="454"/>
        <w:jc w:val="both"/>
      </w:pPr>
      <w:r w:rsidRPr="009242E5">
        <w:t>Отделно от наемната цена, се дължи и заплаща ел.енергия, ТЕЦ, вода и ТБО.</w:t>
      </w:r>
    </w:p>
    <w:p w:rsidR="004843F5" w:rsidRPr="009242E5" w:rsidRDefault="004843F5" w:rsidP="000C415E">
      <w:pPr>
        <w:ind w:firstLine="454"/>
        <w:jc w:val="both"/>
      </w:pPr>
      <w:r w:rsidRPr="009242E5">
        <w:rPr>
          <w:b/>
        </w:rPr>
        <w:t xml:space="preserve">Срок на договора: </w:t>
      </w:r>
      <w:r w:rsidRPr="009242E5">
        <w:rPr>
          <w:bCs/>
        </w:rPr>
        <w:t>до 31.12.2028 г</w:t>
      </w:r>
      <w:r w:rsidRPr="009242E5">
        <w:t>.</w:t>
      </w:r>
    </w:p>
    <w:p w:rsidR="004843F5" w:rsidRPr="009242E5" w:rsidRDefault="004843F5" w:rsidP="0083669D">
      <w:pPr>
        <w:ind w:firstLine="454"/>
        <w:jc w:val="both"/>
      </w:pPr>
      <w:r w:rsidRPr="009242E5">
        <w:rPr>
          <w:b/>
        </w:rPr>
        <w:t xml:space="preserve">Участници в търга: </w:t>
      </w:r>
      <w:r w:rsidRPr="009242E5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4843F5" w:rsidRPr="009242E5" w:rsidRDefault="004843F5" w:rsidP="0083669D">
      <w:pPr>
        <w:ind w:firstLine="454"/>
        <w:jc w:val="both"/>
        <w:rPr>
          <w:b/>
          <w:bCs/>
        </w:rPr>
      </w:pPr>
    </w:p>
    <w:p w:rsidR="004843F5" w:rsidRPr="009242E5" w:rsidRDefault="004843F5" w:rsidP="00033FB7">
      <w:pPr>
        <w:ind w:firstLine="454"/>
        <w:jc w:val="both"/>
      </w:pPr>
      <w:r w:rsidRPr="009242E5">
        <w:rPr>
          <w:b/>
          <w:bCs/>
        </w:rPr>
        <w:t>ІІ. ЗАКУПУВАНЕ НА ТРЪЖНА ДОКУМЕНТАЦИЯ</w:t>
      </w:r>
    </w:p>
    <w:p w:rsidR="004843F5" w:rsidRPr="009242E5" w:rsidRDefault="004843F5" w:rsidP="00033FB7">
      <w:pPr>
        <w:pStyle w:val="BodyText"/>
        <w:ind w:firstLine="454"/>
        <w:rPr>
          <w:b w:val="0"/>
          <w:bCs w:val="0"/>
          <w:sz w:val="24"/>
        </w:rPr>
      </w:pPr>
      <w:r w:rsidRPr="009242E5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03.12.2018 г. в Ректората на НСА, София, Студентски град, стая № 209. Таксата за получаване на тръжната документация е 60.00 лв. с ДДС. </w:t>
      </w:r>
    </w:p>
    <w:p w:rsidR="004843F5" w:rsidRPr="009242E5" w:rsidRDefault="004843F5" w:rsidP="00033FB7">
      <w:pPr>
        <w:pStyle w:val="BodyText"/>
        <w:ind w:firstLine="454"/>
        <w:rPr>
          <w:b w:val="0"/>
          <w:bCs w:val="0"/>
          <w:sz w:val="24"/>
        </w:rPr>
      </w:pPr>
      <w:r w:rsidRPr="009242E5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4843F5" w:rsidRPr="009242E5" w:rsidRDefault="004843F5" w:rsidP="00033FB7">
      <w:pPr>
        <w:pStyle w:val="BodyText"/>
        <w:ind w:firstLine="454"/>
        <w:rPr>
          <w:b w:val="0"/>
          <w:bCs w:val="0"/>
        </w:rPr>
      </w:pPr>
    </w:p>
    <w:p w:rsidR="004843F5" w:rsidRPr="009242E5" w:rsidRDefault="004843F5" w:rsidP="00033FB7">
      <w:pPr>
        <w:ind w:firstLine="454"/>
        <w:jc w:val="both"/>
      </w:pPr>
      <w:r w:rsidRPr="009242E5">
        <w:rPr>
          <w:b/>
          <w:bCs/>
        </w:rPr>
        <w:t>ІІІ. ОГЛЕД НА ОБЕКТА</w:t>
      </w:r>
    </w:p>
    <w:p w:rsidR="004843F5" w:rsidRPr="009242E5" w:rsidRDefault="004843F5" w:rsidP="00033FB7">
      <w:pPr>
        <w:ind w:firstLine="454"/>
        <w:jc w:val="both"/>
        <w:rPr>
          <w:b/>
          <w:bCs/>
        </w:rPr>
      </w:pPr>
      <w:r w:rsidRPr="009242E5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9242E5">
        <w:rPr>
          <w:b/>
          <w:bCs/>
        </w:rPr>
        <w:t>03.12.2018 г.</w:t>
      </w:r>
    </w:p>
    <w:p w:rsidR="004843F5" w:rsidRPr="009242E5" w:rsidRDefault="004843F5" w:rsidP="00033FB7">
      <w:pPr>
        <w:ind w:firstLine="454"/>
        <w:jc w:val="both"/>
        <w:rPr>
          <w:b/>
          <w:bCs/>
        </w:rPr>
      </w:pPr>
    </w:p>
    <w:p w:rsidR="004843F5" w:rsidRPr="009242E5" w:rsidRDefault="004843F5" w:rsidP="00033FB7">
      <w:pPr>
        <w:ind w:firstLine="454"/>
        <w:jc w:val="both"/>
        <w:rPr>
          <w:b/>
          <w:bCs/>
          <w:caps/>
        </w:rPr>
      </w:pPr>
      <w:r w:rsidRPr="009242E5">
        <w:rPr>
          <w:b/>
          <w:bCs/>
        </w:rPr>
        <w:t>ІV.</w:t>
      </w:r>
      <w:r w:rsidRPr="009242E5">
        <w:rPr>
          <w:b/>
          <w:bCs/>
          <w:caps/>
        </w:rPr>
        <w:t xml:space="preserve"> ДЕПОЗИТ за УЧАСТИЕ.</w:t>
      </w:r>
    </w:p>
    <w:p w:rsidR="004843F5" w:rsidRPr="009242E5" w:rsidRDefault="004843F5" w:rsidP="00033FB7">
      <w:pPr>
        <w:ind w:firstLine="454"/>
        <w:jc w:val="both"/>
      </w:pPr>
      <w:r w:rsidRPr="009242E5">
        <w:t xml:space="preserve">Участниците в търга следва да внесат депозит за участие в размер на </w:t>
      </w:r>
      <w:r w:rsidRPr="009242E5">
        <w:rPr>
          <w:b/>
        </w:rPr>
        <w:t>300</w:t>
      </w:r>
      <w:r w:rsidRPr="009242E5">
        <w:t xml:space="preserve"> лв. в стая № 209 в Ректората на НСА или </w:t>
      </w:r>
      <w:r w:rsidRPr="009242E5">
        <w:rPr>
          <w:b/>
        </w:rPr>
        <w:t>по банкова сметка</w:t>
      </w:r>
      <w:r w:rsidRPr="009242E5">
        <w:t xml:space="preserve"> BG74BNBG96613300175101, BNBGBGSD БНБ ЦУ.</w:t>
      </w:r>
    </w:p>
    <w:p w:rsidR="004843F5" w:rsidRPr="009242E5" w:rsidRDefault="004843F5" w:rsidP="00033FB7">
      <w:pPr>
        <w:ind w:firstLine="454"/>
        <w:jc w:val="both"/>
      </w:pPr>
      <w:r w:rsidRPr="009242E5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4843F5" w:rsidRPr="009242E5" w:rsidRDefault="004843F5" w:rsidP="00033FB7">
      <w:pPr>
        <w:ind w:firstLine="454"/>
        <w:jc w:val="both"/>
      </w:pPr>
      <w:r w:rsidRPr="009242E5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4843F5" w:rsidRPr="009242E5" w:rsidRDefault="004843F5" w:rsidP="000C415E">
      <w:pPr>
        <w:pStyle w:val="BodyText2"/>
        <w:ind w:firstLine="454"/>
        <w:rPr>
          <w:sz w:val="24"/>
        </w:rPr>
      </w:pPr>
    </w:p>
    <w:p w:rsidR="004843F5" w:rsidRPr="009242E5" w:rsidRDefault="004843F5" w:rsidP="000C415E">
      <w:pPr>
        <w:pStyle w:val="BodyText2"/>
        <w:ind w:firstLine="454"/>
        <w:rPr>
          <w:b/>
          <w:sz w:val="24"/>
        </w:rPr>
      </w:pPr>
      <w:r w:rsidRPr="009242E5">
        <w:rPr>
          <w:b/>
          <w:sz w:val="24"/>
        </w:rPr>
        <w:t>V. ИЗИСКВАНИЯ ПРИ ИЗГОТВЯНЕ НА ОФЕРТАТА</w:t>
      </w:r>
    </w:p>
    <w:p w:rsidR="004843F5" w:rsidRPr="009242E5" w:rsidRDefault="004843F5" w:rsidP="006C380B">
      <w:pPr>
        <w:ind w:firstLine="454"/>
        <w:jc w:val="both"/>
      </w:pPr>
      <w:r w:rsidRPr="009242E5">
        <w:t xml:space="preserve">1. Участниците в търга следва да внесат </w:t>
      </w:r>
      <w:r w:rsidRPr="009242E5">
        <w:rPr>
          <w:u w:val="single"/>
        </w:rPr>
        <w:t>писмено предложение</w:t>
      </w:r>
      <w:r w:rsidRPr="009242E5">
        <w:t xml:space="preserve"> (заявление за участие) (основен плик) в запечатан плик, върху който </w:t>
      </w:r>
      <w:r w:rsidRPr="009242E5">
        <w:rPr>
          <w:b/>
          <w:bCs/>
        </w:rPr>
        <w:t>задължително се отбелязват:</w:t>
      </w:r>
    </w:p>
    <w:p w:rsidR="004843F5" w:rsidRPr="009242E5" w:rsidRDefault="004843F5" w:rsidP="006C380B">
      <w:pPr>
        <w:ind w:firstLine="454"/>
        <w:jc w:val="both"/>
      </w:pPr>
      <w:r w:rsidRPr="009242E5">
        <w:t>1.1. Цялостното наименование на обекта, предмет на търга.</w:t>
      </w:r>
    </w:p>
    <w:p w:rsidR="004843F5" w:rsidRPr="009242E5" w:rsidRDefault="004843F5" w:rsidP="006C380B">
      <w:pPr>
        <w:ind w:firstLine="454"/>
        <w:jc w:val="both"/>
      </w:pPr>
      <w:r w:rsidRPr="009242E5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4843F5" w:rsidRPr="009242E5" w:rsidRDefault="004843F5" w:rsidP="006C380B">
      <w:pPr>
        <w:ind w:firstLine="454"/>
        <w:jc w:val="both"/>
      </w:pPr>
      <w:r w:rsidRPr="009242E5">
        <w:t>2. В основния плик участниците задължително прилагат:</w:t>
      </w:r>
    </w:p>
    <w:p w:rsidR="004843F5" w:rsidRPr="009242E5" w:rsidRDefault="004843F5" w:rsidP="006C380B">
      <w:pPr>
        <w:ind w:firstLine="454"/>
        <w:jc w:val="both"/>
      </w:pPr>
      <w:r w:rsidRPr="009242E5">
        <w:t xml:space="preserve">2.1. Декларация </w:t>
      </w:r>
      <w:r w:rsidRPr="009242E5">
        <w:rPr>
          <w:b/>
        </w:rPr>
        <w:t>Oбразец Д_2018</w:t>
      </w:r>
      <w:r w:rsidRPr="009242E5">
        <w:t>, в основния плик.</w:t>
      </w:r>
    </w:p>
    <w:p w:rsidR="004843F5" w:rsidRPr="009242E5" w:rsidRDefault="004843F5" w:rsidP="006C380B">
      <w:pPr>
        <w:ind w:firstLine="454"/>
        <w:jc w:val="both"/>
      </w:pPr>
      <w:r w:rsidRPr="009242E5">
        <w:t>2.2. Копие от квитанция за закупена тръжна документация, в основния плик.</w:t>
      </w:r>
    </w:p>
    <w:p w:rsidR="004843F5" w:rsidRPr="009242E5" w:rsidRDefault="004843F5" w:rsidP="006C380B">
      <w:pPr>
        <w:ind w:firstLine="454"/>
        <w:jc w:val="both"/>
      </w:pPr>
      <w:r w:rsidRPr="009242E5">
        <w:t>2.3. Копие от вносна бележка за внесен депозит за участие в търга, в основния плик.</w:t>
      </w:r>
    </w:p>
    <w:p w:rsidR="004843F5" w:rsidRPr="009242E5" w:rsidRDefault="004843F5" w:rsidP="006C380B">
      <w:pPr>
        <w:ind w:firstLine="454"/>
        <w:jc w:val="both"/>
      </w:pPr>
      <w:r w:rsidRPr="009242E5">
        <w:t xml:space="preserve">2.5.1. Предлаганата от участника наемна цена </w:t>
      </w:r>
      <w:r w:rsidRPr="009242E5">
        <w:rPr>
          <w:b/>
        </w:rPr>
        <w:t xml:space="preserve">Образец Ц_2018 </w:t>
      </w:r>
      <w:r w:rsidRPr="009242E5">
        <w:t>следва да се представи в отделен запечатан непрозрачен плик, с надпис „</w:t>
      </w:r>
      <w:r w:rsidRPr="009242E5">
        <w:rPr>
          <w:b/>
        </w:rPr>
        <w:t>Предлагана цена</w:t>
      </w:r>
      <w:r w:rsidRPr="009242E5">
        <w:t xml:space="preserve">”, който се поставя в основния плик. </w:t>
      </w:r>
    </w:p>
    <w:p w:rsidR="004843F5" w:rsidRPr="009242E5" w:rsidRDefault="004843F5" w:rsidP="006C380B">
      <w:pPr>
        <w:ind w:firstLine="454"/>
        <w:jc w:val="both"/>
      </w:pPr>
      <w:r w:rsidRPr="009242E5">
        <w:t>2.5.2. Няма да бъдат допускани и няма да бъдат разглеждани варианти.</w:t>
      </w:r>
    </w:p>
    <w:p w:rsidR="004843F5" w:rsidRPr="009242E5" w:rsidRDefault="004843F5" w:rsidP="006C380B">
      <w:pPr>
        <w:ind w:firstLine="454"/>
        <w:jc w:val="both"/>
      </w:pPr>
      <w:r w:rsidRPr="009242E5">
        <w:t xml:space="preserve">2.6. Протокол за извършен оглед </w:t>
      </w:r>
      <w:r w:rsidRPr="009242E5">
        <w:rPr>
          <w:b/>
        </w:rPr>
        <w:t>Образец П_2018</w:t>
      </w:r>
      <w:r w:rsidRPr="009242E5">
        <w:t>, който се поставя в основния плик.</w:t>
      </w:r>
    </w:p>
    <w:p w:rsidR="004843F5" w:rsidRPr="009242E5" w:rsidRDefault="004843F5" w:rsidP="006C380B">
      <w:pPr>
        <w:ind w:firstLine="454"/>
        <w:jc w:val="both"/>
      </w:pPr>
      <w:r w:rsidRPr="009242E5">
        <w:t>3. Всички документи следва да бъдат подписани от представляващите участника и подпечатани.</w:t>
      </w:r>
    </w:p>
    <w:p w:rsidR="004843F5" w:rsidRPr="009242E5" w:rsidRDefault="004843F5" w:rsidP="006C380B">
      <w:pPr>
        <w:ind w:firstLine="454"/>
        <w:jc w:val="both"/>
      </w:pPr>
      <w:r w:rsidRPr="009242E5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4843F5" w:rsidRPr="009242E5" w:rsidRDefault="004843F5" w:rsidP="006C380B">
      <w:pPr>
        <w:ind w:firstLine="454"/>
        <w:jc w:val="both"/>
      </w:pPr>
      <w:r w:rsidRPr="009242E5">
        <w:t xml:space="preserve">5. Участникът няма право да изменя съдържанието на образците на документите. </w:t>
      </w:r>
    </w:p>
    <w:p w:rsidR="004843F5" w:rsidRPr="009242E5" w:rsidRDefault="004843F5" w:rsidP="006C380B">
      <w:pPr>
        <w:ind w:firstLine="454"/>
        <w:jc w:val="both"/>
      </w:pPr>
      <w:r w:rsidRPr="009242E5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4843F5" w:rsidRPr="009242E5" w:rsidRDefault="004843F5" w:rsidP="006C380B">
      <w:pPr>
        <w:ind w:firstLine="454"/>
        <w:jc w:val="both"/>
      </w:pPr>
    </w:p>
    <w:p w:rsidR="004843F5" w:rsidRPr="009242E5" w:rsidRDefault="004843F5" w:rsidP="000C415E">
      <w:pPr>
        <w:ind w:firstLine="454"/>
        <w:jc w:val="both"/>
        <w:rPr>
          <w:b/>
          <w:caps/>
        </w:rPr>
      </w:pPr>
      <w:r w:rsidRPr="009242E5">
        <w:rPr>
          <w:b/>
          <w:caps/>
        </w:rPr>
        <w:t>VI. Място и срок за подаване на предложенията</w:t>
      </w:r>
    </w:p>
    <w:p w:rsidR="004843F5" w:rsidRPr="009242E5" w:rsidRDefault="004843F5" w:rsidP="00033FB7">
      <w:pPr>
        <w:ind w:firstLine="454"/>
        <w:jc w:val="both"/>
      </w:pPr>
      <w:r w:rsidRPr="009242E5">
        <w:t xml:space="preserve">1. Предложенията се подават до 16.00 ч. на </w:t>
      </w:r>
      <w:r w:rsidRPr="009242E5">
        <w:rPr>
          <w:b/>
          <w:bCs/>
        </w:rPr>
        <w:t>03.12.2018 г.</w:t>
      </w:r>
      <w:r w:rsidRPr="009242E5">
        <w:t xml:space="preserve"> в Ректората на НСА “Васил Левски”, </w:t>
      </w:r>
      <w:r w:rsidRPr="009242E5">
        <w:rPr>
          <w:spacing w:val="-12"/>
        </w:rPr>
        <w:t xml:space="preserve">ул. ”Акад. Стефан Младенов” 21, </w:t>
      </w:r>
      <w:r w:rsidRPr="009242E5">
        <w:t xml:space="preserve">Студентски град, София, стая 111 – </w:t>
      </w:r>
      <w:r w:rsidRPr="009242E5">
        <w:rPr>
          <w:b/>
        </w:rPr>
        <w:t>Деловодство</w:t>
      </w:r>
      <w:r w:rsidRPr="009242E5">
        <w:t>.</w:t>
      </w:r>
    </w:p>
    <w:p w:rsidR="004843F5" w:rsidRPr="009242E5" w:rsidRDefault="004843F5" w:rsidP="00033FB7">
      <w:pPr>
        <w:ind w:firstLine="454"/>
        <w:jc w:val="both"/>
      </w:pPr>
      <w:r w:rsidRPr="009242E5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4843F5" w:rsidRPr="009242E5" w:rsidRDefault="004843F5" w:rsidP="00033FB7">
      <w:pPr>
        <w:ind w:firstLine="454"/>
        <w:jc w:val="both"/>
      </w:pPr>
    </w:p>
    <w:p w:rsidR="004843F5" w:rsidRPr="009242E5" w:rsidRDefault="004843F5" w:rsidP="00033FB7">
      <w:pPr>
        <w:ind w:firstLine="454"/>
        <w:jc w:val="both"/>
        <w:rPr>
          <w:b/>
          <w:caps/>
        </w:rPr>
      </w:pPr>
      <w:r w:rsidRPr="009242E5">
        <w:rPr>
          <w:b/>
          <w:caps/>
        </w:rPr>
        <w:t>VІІ. разглеждане на предложенията.</w:t>
      </w:r>
    </w:p>
    <w:p w:rsidR="004843F5" w:rsidRPr="009242E5" w:rsidRDefault="004843F5" w:rsidP="00033FB7">
      <w:pPr>
        <w:ind w:firstLine="454"/>
        <w:jc w:val="both"/>
      </w:pPr>
      <w:r w:rsidRPr="009242E5">
        <w:t xml:space="preserve">Търгът ще се проведе на </w:t>
      </w:r>
      <w:r w:rsidRPr="009242E5">
        <w:rPr>
          <w:b/>
          <w:bCs/>
        </w:rPr>
        <w:t xml:space="preserve">04.12.2018 г. </w:t>
      </w:r>
      <w:r w:rsidRPr="009242E5">
        <w:t xml:space="preserve">от </w:t>
      </w:r>
      <w:r w:rsidRPr="009242E5">
        <w:rPr>
          <w:b/>
          <w:caps/>
        </w:rPr>
        <w:t>11.00</w:t>
      </w:r>
      <w:r w:rsidRPr="009242E5">
        <w:t xml:space="preserve"> ч. в Кабинет 402, ет.4, Ректорат НСА “Васил Левски”,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.</w:t>
      </w:r>
    </w:p>
    <w:p w:rsidR="004843F5" w:rsidRPr="009242E5" w:rsidRDefault="004843F5" w:rsidP="006C380B">
      <w:pPr>
        <w:ind w:firstLine="454"/>
        <w:jc w:val="both"/>
      </w:pPr>
      <w:r w:rsidRPr="009242E5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4843F5" w:rsidRPr="009242E5" w:rsidRDefault="004843F5" w:rsidP="006C380B">
      <w:pPr>
        <w:ind w:firstLine="454"/>
        <w:jc w:val="both"/>
      </w:pPr>
      <w:r w:rsidRPr="009242E5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242E5">
        <w:rPr>
          <w:caps/>
        </w:rPr>
        <w:t>под</w:t>
      </w:r>
      <w:r w:rsidRPr="009242E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4843F5" w:rsidRPr="009242E5" w:rsidRDefault="004843F5" w:rsidP="006C380B">
      <w:pPr>
        <w:ind w:firstLine="454"/>
        <w:jc w:val="both"/>
      </w:pPr>
      <w:r w:rsidRPr="009242E5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4843F5" w:rsidRPr="009242E5" w:rsidRDefault="004843F5" w:rsidP="006C380B">
      <w:pPr>
        <w:ind w:firstLine="454"/>
        <w:jc w:val="both"/>
      </w:pPr>
    </w:p>
    <w:p w:rsidR="004843F5" w:rsidRPr="009242E5" w:rsidRDefault="004843F5" w:rsidP="000C415E">
      <w:pPr>
        <w:ind w:firstLine="454"/>
        <w:jc w:val="both"/>
      </w:pPr>
      <w:r w:rsidRPr="009242E5">
        <w:rPr>
          <w:b/>
          <w:caps/>
        </w:rPr>
        <w:t>VIII. Сключване на договор за наем</w:t>
      </w:r>
    </w:p>
    <w:p w:rsidR="004843F5" w:rsidRPr="009242E5" w:rsidRDefault="004843F5" w:rsidP="006C380B">
      <w:pPr>
        <w:ind w:firstLine="454"/>
        <w:jc w:val="both"/>
        <w:rPr>
          <w:b/>
        </w:rPr>
      </w:pPr>
      <w:r w:rsidRPr="009242E5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9242E5">
        <w:rPr>
          <w:b/>
        </w:rPr>
        <w:t>.</w:t>
      </w:r>
    </w:p>
    <w:p w:rsidR="004843F5" w:rsidRPr="009242E5" w:rsidRDefault="004843F5" w:rsidP="006C380B">
      <w:pPr>
        <w:tabs>
          <w:tab w:val="num" w:pos="1440"/>
        </w:tabs>
        <w:ind w:firstLine="454"/>
        <w:jc w:val="both"/>
      </w:pPr>
      <w:r w:rsidRPr="009242E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843F5" w:rsidRPr="009242E5" w:rsidRDefault="004843F5" w:rsidP="006F3DC3">
      <w:pPr>
        <w:tabs>
          <w:tab w:val="num" w:pos="1440"/>
        </w:tabs>
        <w:ind w:firstLine="454"/>
        <w:jc w:val="both"/>
      </w:pPr>
      <w:r w:rsidRPr="009242E5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843F5" w:rsidRPr="009242E5" w:rsidRDefault="004843F5" w:rsidP="006C380B">
      <w:pPr>
        <w:tabs>
          <w:tab w:val="num" w:pos="1440"/>
        </w:tabs>
        <w:ind w:firstLine="454"/>
        <w:jc w:val="both"/>
      </w:pPr>
    </w:p>
    <w:p w:rsidR="004843F5" w:rsidRPr="009242E5" w:rsidRDefault="004843F5" w:rsidP="006C380B">
      <w:pPr>
        <w:tabs>
          <w:tab w:val="num" w:pos="1440"/>
        </w:tabs>
        <w:ind w:firstLine="454"/>
        <w:jc w:val="both"/>
        <w:rPr>
          <w:b/>
        </w:rPr>
      </w:pPr>
    </w:p>
    <w:p w:rsidR="004843F5" w:rsidRPr="009242E5" w:rsidRDefault="004843F5" w:rsidP="000C415E">
      <w:pPr>
        <w:ind w:firstLine="454"/>
        <w:jc w:val="both"/>
      </w:pPr>
      <w:r w:rsidRPr="009242E5">
        <w:rPr>
          <w:b/>
          <w:bCs/>
        </w:rPr>
        <w:t>ІХ. ЗАДЪЛЖИТЕЛНИ ИЗИСКВАНИЯ КЪМ ИЗБРАНИЯ УЧАСТНИК</w:t>
      </w:r>
    </w:p>
    <w:p w:rsidR="004843F5" w:rsidRPr="009242E5" w:rsidRDefault="004843F5" w:rsidP="000C415E">
      <w:pPr>
        <w:ind w:firstLine="454"/>
        <w:jc w:val="both"/>
      </w:pPr>
      <w:r w:rsidRPr="009242E5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4843F5" w:rsidRPr="009242E5" w:rsidRDefault="004843F5" w:rsidP="000C415E">
      <w:pPr>
        <w:numPr>
          <w:ilvl w:val="0"/>
          <w:numId w:val="1"/>
        </w:numPr>
        <w:ind w:left="0" w:firstLine="454"/>
        <w:jc w:val="both"/>
      </w:pPr>
      <w:r w:rsidRPr="009242E5">
        <w:t>Отдаваното помещение следва да се използва по предназначение, а именно – търговска или нетърговска дейност.</w:t>
      </w:r>
    </w:p>
    <w:p w:rsidR="004843F5" w:rsidRPr="009242E5" w:rsidRDefault="004843F5" w:rsidP="000C415E">
      <w:pPr>
        <w:numPr>
          <w:ilvl w:val="0"/>
          <w:numId w:val="1"/>
        </w:numPr>
        <w:ind w:left="0" w:firstLine="454"/>
        <w:jc w:val="both"/>
      </w:pPr>
      <w:r w:rsidRPr="009242E5">
        <w:t>Да се спазват всички хигиенни норми, охранителен режим и вътрешен ред въведени от НСА.</w:t>
      </w:r>
    </w:p>
    <w:p w:rsidR="004843F5" w:rsidRPr="009242E5" w:rsidRDefault="004843F5" w:rsidP="000C415E">
      <w:pPr>
        <w:numPr>
          <w:ilvl w:val="0"/>
          <w:numId w:val="1"/>
        </w:numPr>
        <w:ind w:left="0" w:firstLine="454"/>
        <w:jc w:val="both"/>
      </w:pPr>
      <w:r w:rsidRPr="009242E5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4843F5" w:rsidRPr="009242E5" w:rsidRDefault="004843F5" w:rsidP="000C415E">
      <w:pPr>
        <w:numPr>
          <w:ilvl w:val="0"/>
          <w:numId w:val="1"/>
        </w:numPr>
        <w:ind w:left="0" w:firstLine="454"/>
        <w:jc w:val="both"/>
      </w:pPr>
      <w:r w:rsidRPr="009242E5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4843F5" w:rsidRPr="009242E5" w:rsidRDefault="004843F5" w:rsidP="000C415E">
      <w:pPr>
        <w:numPr>
          <w:ilvl w:val="0"/>
          <w:numId w:val="1"/>
        </w:numPr>
        <w:ind w:left="0" w:firstLine="454"/>
        <w:jc w:val="both"/>
      </w:pPr>
      <w:r w:rsidRPr="009242E5">
        <w:t>Общи условия, с които Наемателят се задължава да спазва: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Наемът се заплаща авансово до 28 число на предходния месец, за който се дължи;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Във връзка с изчисляването на консумирани ел.енергия, ТЕЦ 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9242E5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9242E5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4843F5" w:rsidRPr="009242E5" w:rsidRDefault="004843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843F5" w:rsidRPr="009242E5" w:rsidRDefault="004843F5" w:rsidP="007048E6">
      <w:pPr>
        <w:ind w:firstLine="454"/>
        <w:jc w:val="both"/>
        <w:rPr>
          <w:b/>
        </w:rPr>
      </w:pPr>
      <w:r w:rsidRPr="009242E5">
        <w:t>Приложение: Декларация Oбразец Д</w:t>
      </w:r>
      <w:r w:rsidRPr="009242E5">
        <w:rPr>
          <w:b/>
        </w:rPr>
        <w:t xml:space="preserve">_2018, </w:t>
      </w:r>
      <w:r w:rsidRPr="009242E5">
        <w:t xml:space="preserve">Договор за наем </w:t>
      </w:r>
      <w:r w:rsidRPr="009242E5">
        <w:rPr>
          <w:b/>
        </w:rPr>
        <w:t xml:space="preserve">Образец _2018, </w:t>
      </w:r>
      <w:r w:rsidRPr="009242E5">
        <w:t xml:space="preserve">Наемна цена </w:t>
      </w:r>
      <w:r w:rsidRPr="009242E5">
        <w:rPr>
          <w:b/>
        </w:rPr>
        <w:t xml:space="preserve">Образец Ц_2018, </w:t>
      </w:r>
      <w:r w:rsidRPr="009242E5">
        <w:t xml:space="preserve">Протокол за извършен оглед </w:t>
      </w:r>
      <w:r w:rsidRPr="009242E5">
        <w:rPr>
          <w:b/>
        </w:rPr>
        <w:t xml:space="preserve">Образец П_2018. </w:t>
      </w:r>
      <w:r w:rsidRPr="009242E5">
        <w:t xml:space="preserve">Настоящата документация е неразделна част от </w:t>
      </w:r>
      <w:r w:rsidRPr="009242E5">
        <w:rPr>
          <w:b/>
        </w:rPr>
        <w:t>Заповед №ЗП–1669/30.10.2018 г.</w:t>
      </w:r>
    </w:p>
    <w:p w:rsidR="004843F5" w:rsidRPr="009242E5" w:rsidRDefault="004843F5" w:rsidP="007048E6">
      <w:pPr>
        <w:ind w:firstLine="454"/>
        <w:jc w:val="both"/>
      </w:pPr>
      <w:r w:rsidRPr="009242E5">
        <w:t>Информация по документацията и заплащане на сумите по нея: 0893396353 - Георгиева;</w:t>
      </w:r>
    </w:p>
    <w:p w:rsidR="004843F5" w:rsidRPr="009242E5" w:rsidRDefault="004843F5" w:rsidP="00B63ECA">
      <w:pPr>
        <w:ind w:firstLine="454"/>
      </w:pPr>
      <w:r w:rsidRPr="009242E5">
        <w:t>За оглед и информация за помещението: Валентин Добрев – Директор АСД тел: 0899 333393</w:t>
      </w:r>
    </w:p>
    <w:p w:rsidR="004843F5" w:rsidRPr="009242E5" w:rsidRDefault="004843F5" w:rsidP="00722492">
      <w:pPr>
        <w:ind w:firstLine="454"/>
        <w:rPr>
          <w:sz w:val="36"/>
          <w:szCs w:val="36"/>
        </w:rPr>
      </w:pPr>
      <w:r w:rsidRPr="009242E5">
        <w:br w:type="page"/>
      </w:r>
    </w:p>
    <w:p w:rsidR="004843F5" w:rsidRPr="009242E5" w:rsidRDefault="004843F5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9242E5">
        <w:rPr>
          <w:rStyle w:val="FontStyle18"/>
          <w:b w:val="0"/>
          <w:bCs/>
          <w:szCs w:val="20"/>
        </w:rPr>
        <w:t>Образец Ц</w:t>
      </w:r>
      <w:r w:rsidRPr="009242E5">
        <w:rPr>
          <w:sz w:val="22"/>
        </w:rPr>
        <w:t>_2018</w:t>
      </w:r>
    </w:p>
    <w:p w:rsidR="004843F5" w:rsidRPr="009242E5" w:rsidRDefault="004843F5" w:rsidP="000C415E">
      <w:pPr>
        <w:pStyle w:val="BodyTextIndent"/>
        <w:ind w:left="3540"/>
      </w:pPr>
    </w:p>
    <w:p w:rsidR="004843F5" w:rsidRPr="009242E5" w:rsidRDefault="004843F5" w:rsidP="000C415E">
      <w:pPr>
        <w:pStyle w:val="BodyTextIndent"/>
        <w:ind w:left="3540"/>
      </w:pPr>
      <w:r w:rsidRPr="009242E5">
        <w:t>До</w:t>
      </w:r>
    </w:p>
    <w:p w:rsidR="004843F5" w:rsidRPr="009242E5" w:rsidRDefault="004843F5" w:rsidP="000C415E">
      <w:pPr>
        <w:pStyle w:val="BodyTextIndent"/>
        <w:ind w:left="3540"/>
      </w:pPr>
      <w:r w:rsidRPr="009242E5">
        <w:t>Национална спортна академия “Васил Левски”</w:t>
      </w:r>
    </w:p>
    <w:p w:rsidR="004843F5" w:rsidRPr="009242E5" w:rsidRDefault="004843F5" w:rsidP="000C415E">
      <w:pPr>
        <w:pStyle w:val="BodyTextIndent"/>
        <w:ind w:left="3540"/>
      </w:pPr>
      <w:r w:rsidRPr="009242E5">
        <w:t>Представлявана от проф. Пенчо Гешев - ректор</w:t>
      </w:r>
    </w:p>
    <w:p w:rsidR="004843F5" w:rsidRPr="009242E5" w:rsidRDefault="004843F5" w:rsidP="000C415E">
      <w:pPr>
        <w:pStyle w:val="BodyTextIndent"/>
        <w:ind w:left="-708" w:firstLine="720"/>
      </w:pPr>
    </w:p>
    <w:p w:rsidR="004843F5" w:rsidRPr="009242E5" w:rsidRDefault="004843F5" w:rsidP="000C415E">
      <w:pPr>
        <w:pStyle w:val="BodyTextIndent"/>
        <w:ind w:left="0"/>
        <w:jc w:val="center"/>
      </w:pPr>
      <w:r w:rsidRPr="009242E5">
        <w:t>ПРЕДЛАГАНА НАЕМНА ЦЕНА</w:t>
      </w:r>
    </w:p>
    <w:p w:rsidR="004843F5" w:rsidRPr="009242E5" w:rsidRDefault="004843F5" w:rsidP="000C415E">
      <w:pPr>
        <w:pStyle w:val="BodyText2"/>
        <w:rPr>
          <w:b/>
        </w:rPr>
      </w:pPr>
    </w:p>
    <w:p w:rsidR="004843F5" w:rsidRPr="009242E5" w:rsidRDefault="004843F5" w:rsidP="000C415E">
      <w:pPr>
        <w:pStyle w:val="BodyText2"/>
        <w:rPr>
          <w:b/>
        </w:rPr>
      </w:pPr>
      <w:r w:rsidRPr="009242E5">
        <w:rPr>
          <w:b/>
        </w:rPr>
        <w:t>от</w:t>
      </w:r>
    </w:p>
    <w:p w:rsidR="004843F5" w:rsidRPr="009242E5" w:rsidRDefault="004843F5" w:rsidP="000C415E">
      <w:pPr>
        <w:pStyle w:val="BodyText2"/>
        <w:rPr>
          <w:b/>
        </w:rPr>
      </w:pPr>
      <w:r w:rsidRPr="009242E5">
        <w:rPr>
          <w:b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4843F5" w:rsidRPr="009242E5" w:rsidRDefault="004843F5" w:rsidP="000C415E">
      <w:pPr>
        <w:pStyle w:val="BodyText2"/>
        <w:ind w:firstLine="720"/>
      </w:pPr>
    </w:p>
    <w:p w:rsidR="004843F5" w:rsidRPr="009242E5" w:rsidRDefault="004843F5" w:rsidP="000C415E">
      <w:pPr>
        <w:pStyle w:val="BodyText2"/>
        <w:ind w:firstLine="720"/>
      </w:pPr>
    </w:p>
    <w:p w:rsidR="004843F5" w:rsidRPr="009242E5" w:rsidRDefault="004843F5" w:rsidP="000C415E">
      <w:pPr>
        <w:pStyle w:val="BodyText2"/>
        <w:ind w:firstLine="720"/>
        <w:jc w:val="left"/>
        <w:rPr>
          <w:b/>
        </w:rPr>
      </w:pPr>
      <w:r w:rsidRPr="009242E5">
        <w:rPr>
          <w:b/>
        </w:rPr>
        <w:t>Уважаеми господин Ректор,</w:t>
      </w:r>
    </w:p>
    <w:p w:rsidR="004843F5" w:rsidRPr="009242E5" w:rsidRDefault="004843F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4843F5" w:rsidRPr="009242E5" w:rsidRDefault="004843F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9242E5">
        <w:rPr>
          <w:sz w:val="28"/>
        </w:rPr>
        <w:t xml:space="preserve">за отдаване под наем за срок до 31.12.2028 г. на помещение собственост на Национална спортна академия „Васил Левски”, открит с Ваша Заповед №ЗП–1669/30.10.2018 г. и </w:t>
      </w:r>
      <w:r w:rsidRPr="009242E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4843F5" w:rsidRPr="009242E5" w:rsidRDefault="004843F5" w:rsidP="000C415E">
      <w:pPr>
        <w:pStyle w:val="Style6"/>
        <w:widowControl/>
        <w:spacing w:line="240" w:lineRule="auto"/>
        <w:jc w:val="center"/>
      </w:pPr>
    </w:p>
    <w:p w:rsidR="004843F5" w:rsidRPr="009242E5" w:rsidRDefault="004843F5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9242E5">
        <w:rPr>
          <w:rStyle w:val="FontStyle18"/>
          <w:bCs/>
          <w:spacing w:val="70"/>
          <w:sz w:val="28"/>
          <w:szCs w:val="20"/>
        </w:rPr>
        <w:t>ПРЕДЛАГАМ</w:t>
      </w:r>
    </w:p>
    <w:p w:rsidR="004843F5" w:rsidRPr="009242E5" w:rsidRDefault="004843F5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9242E5">
        <w:rPr>
          <w:sz w:val="28"/>
        </w:rPr>
        <w:t xml:space="preserve">Представляваният от мен участник да наеме помещение, по обособена позиция № 2 от </w:t>
      </w:r>
      <w:r w:rsidRPr="009242E5">
        <w:rPr>
          <w:b/>
          <w:sz w:val="28"/>
        </w:rPr>
        <w:t xml:space="preserve">Заповед </w:t>
      </w:r>
      <w:r w:rsidRPr="009242E5">
        <w:rPr>
          <w:sz w:val="28"/>
        </w:rPr>
        <w:t>№ЗП–1669/30.10.2018 г.</w:t>
      </w:r>
      <w:r w:rsidRPr="009242E5">
        <w:rPr>
          <w:b/>
          <w:sz w:val="28"/>
        </w:rPr>
        <w:t xml:space="preserve">, </w:t>
      </w:r>
      <w:r w:rsidRPr="009242E5">
        <w:rPr>
          <w:sz w:val="28"/>
        </w:rPr>
        <w:t>с площ 74 кв.м, находящо се в Студентско общежитие бл.61, вх Г, Студентски град, София, срещу месечна наемна цена, в размер на:</w:t>
      </w:r>
    </w:p>
    <w:p w:rsidR="004843F5" w:rsidRPr="009242E5" w:rsidRDefault="004843F5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4843F5" w:rsidRPr="009242E5" w:rsidRDefault="004843F5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4843F5" w:rsidRPr="009242E5" w:rsidRDefault="004843F5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242E5">
        <w:rPr>
          <w:rStyle w:val="FontStyle22"/>
          <w:bCs/>
          <w:sz w:val="28"/>
          <w:szCs w:val="18"/>
        </w:rPr>
        <w:t>цифром</w:t>
      </w:r>
      <w:r w:rsidRPr="009242E5">
        <w:rPr>
          <w:rStyle w:val="FontStyle22"/>
          <w:bCs/>
          <w:sz w:val="28"/>
          <w:szCs w:val="18"/>
        </w:rPr>
        <w:tab/>
        <w:t>словом</w:t>
      </w:r>
    </w:p>
    <w:p w:rsidR="004843F5" w:rsidRPr="009242E5" w:rsidRDefault="004843F5" w:rsidP="000C415E">
      <w:pPr>
        <w:pStyle w:val="BodyText2"/>
        <w:ind w:firstLine="720"/>
      </w:pPr>
    </w:p>
    <w:p w:rsidR="004843F5" w:rsidRPr="009242E5" w:rsidRDefault="004843F5" w:rsidP="000C415E">
      <w:pPr>
        <w:pStyle w:val="BodyText2"/>
        <w:rPr>
          <w:b/>
        </w:rPr>
      </w:pPr>
    </w:p>
    <w:p w:rsidR="004843F5" w:rsidRPr="009242E5" w:rsidRDefault="004843F5" w:rsidP="000C415E">
      <w:pPr>
        <w:pStyle w:val="BodyText2"/>
        <w:rPr>
          <w:b/>
        </w:rPr>
      </w:pPr>
      <w:r w:rsidRPr="009242E5">
        <w:rPr>
          <w:b/>
        </w:rPr>
        <w:t>Настоящата ценова оферта е неразделна част от Договор за наем</w:t>
      </w:r>
    </w:p>
    <w:p w:rsidR="004843F5" w:rsidRPr="009242E5" w:rsidRDefault="004843F5" w:rsidP="000C415E">
      <w:pPr>
        <w:pStyle w:val="BodyText2"/>
        <w:rPr>
          <w:b/>
        </w:rPr>
      </w:pPr>
    </w:p>
    <w:p w:rsidR="004843F5" w:rsidRPr="009242E5" w:rsidRDefault="004843F5" w:rsidP="000C415E">
      <w:pPr>
        <w:pStyle w:val="BodyText2"/>
        <w:rPr>
          <w:b/>
        </w:rPr>
      </w:pPr>
      <w:r w:rsidRPr="009242E5">
        <w:rPr>
          <w:b/>
        </w:rPr>
        <w:t>гр...........................                                       УЧАСТНИК:</w:t>
      </w:r>
    </w:p>
    <w:p w:rsidR="004843F5" w:rsidRPr="009242E5" w:rsidRDefault="004843F5" w:rsidP="000C415E">
      <w:pPr>
        <w:pStyle w:val="BodyText2"/>
        <w:rPr>
          <w:b/>
        </w:rPr>
      </w:pPr>
    </w:p>
    <w:p w:rsidR="004843F5" w:rsidRPr="009242E5" w:rsidRDefault="004843F5" w:rsidP="000C415E">
      <w:pPr>
        <w:pStyle w:val="BodyText2"/>
        <w:rPr>
          <w:b/>
        </w:rPr>
      </w:pPr>
      <w:r w:rsidRPr="009242E5">
        <w:rPr>
          <w:b/>
        </w:rPr>
        <w:t xml:space="preserve">Дата:            </w:t>
      </w:r>
      <w:smartTag w:uri="urn:schemas-microsoft-com:office:smarttags" w:element="metricconverter">
        <w:smartTagPr>
          <w:attr w:name="ProductID" w:val="2018 г"/>
        </w:smartTagPr>
        <w:r w:rsidRPr="009242E5">
          <w:rPr>
            <w:b/>
          </w:rPr>
          <w:t>2018 г</w:t>
        </w:r>
      </w:smartTag>
      <w:r w:rsidRPr="009242E5">
        <w:rPr>
          <w:b/>
        </w:rPr>
        <w:t>.                                                                         подпис и печат</w:t>
      </w:r>
    </w:p>
    <w:p w:rsidR="004843F5" w:rsidRPr="009242E5" w:rsidRDefault="004843F5" w:rsidP="000B49F5">
      <w:pPr>
        <w:pStyle w:val="BodyText2"/>
        <w:ind w:left="7200"/>
        <w:jc w:val="left"/>
        <w:rPr>
          <w:sz w:val="22"/>
        </w:rPr>
      </w:pPr>
      <w:r w:rsidRPr="009242E5">
        <w:rPr>
          <w:sz w:val="36"/>
          <w:szCs w:val="36"/>
        </w:rPr>
        <w:br w:type="page"/>
      </w:r>
      <w:r w:rsidRPr="009242E5">
        <w:rPr>
          <w:b/>
          <w:sz w:val="22"/>
        </w:rPr>
        <w:t>Образец Д_2018</w:t>
      </w:r>
    </w:p>
    <w:p w:rsidR="004843F5" w:rsidRPr="009242E5" w:rsidRDefault="004843F5" w:rsidP="00AA32FB">
      <w:pPr>
        <w:pStyle w:val="BodyText2"/>
        <w:jc w:val="center"/>
        <w:rPr>
          <w:b/>
          <w:sz w:val="24"/>
          <w:szCs w:val="28"/>
        </w:rPr>
      </w:pPr>
    </w:p>
    <w:p w:rsidR="004843F5" w:rsidRPr="009242E5" w:rsidRDefault="004843F5" w:rsidP="00AA32FB">
      <w:pPr>
        <w:pStyle w:val="BodyText2"/>
        <w:jc w:val="center"/>
        <w:rPr>
          <w:b/>
          <w:sz w:val="24"/>
          <w:szCs w:val="28"/>
        </w:rPr>
      </w:pPr>
    </w:p>
    <w:p w:rsidR="004843F5" w:rsidRPr="009242E5" w:rsidRDefault="004843F5" w:rsidP="00AA32FB">
      <w:pPr>
        <w:pStyle w:val="BodyText2"/>
        <w:jc w:val="center"/>
        <w:rPr>
          <w:b/>
          <w:sz w:val="24"/>
          <w:szCs w:val="28"/>
        </w:rPr>
      </w:pPr>
      <w:r w:rsidRPr="009242E5">
        <w:rPr>
          <w:b/>
          <w:sz w:val="24"/>
          <w:szCs w:val="28"/>
        </w:rPr>
        <w:t>Д Е К Л А Р А Ц И Я</w:t>
      </w:r>
    </w:p>
    <w:p w:rsidR="004843F5" w:rsidRPr="009242E5" w:rsidRDefault="004843F5" w:rsidP="00AA32FB">
      <w:pPr>
        <w:pStyle w:val="BodyText2"/>
        <w:jc w:val="center"/>
        <w:rPr>
          <w:b/>
          <w:sz w:val="24"/>
          <w:szCs w:val="28"/>
        </w:rPr>
      </w:pPr>
    </w:p>
    <w:p w:rsidR="004843F5" w:rsidRPr="009242E5" w:rsidRDefault="004843F5" w:rsidP="00AA32FB">
      <w:pPr>
        <w:pStyle w:val="BodyText2"/>
        <w:rPr>
          <w:sz w:val="24"/>
        </w:rPr>
      </w:pPr>
      <w:r w:rsidRPr="009242E5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4843F5" w:rsidRPr="009242E5" w:rsidRDefault="004843F5" w:rsidP="00AA32FB">
      <w:pPr>
        <w:pStyle w:val="BodyText2"/>
        <w:rPr>
          <w:sz w:val="24"/>
        </w:rPr>
      </w:pPr>
    </w:p>
    <w:p w:rsidR="004843F5" w:rsidRPr="009242E5" w:rsidRDefault="004843F5" w:rsidP="00AA32FB">
      <w:pPr>
        <w:pStyle w:val="BodyText2"/>
        <w:jc w:val="center"/>
        <w:rPr>
          <w:b/>
          <w:sz w:val="24"/>
        </w:rPr>
      </w:pPr>
      <w:r w:rsidRPr="009242E5">
        <w:rPr>
          <w:b/>
          <w:caps/>
          <w:sz w:val="24"/>
        </w:rPr>
        <w:t xml:space="preserve">д е к л а р и р а м,   ч е </w:t>
      </w:r>
      <w:r w:rsidRPr="009242E5">
        <w:rPr>
          <w:b/>
          <w:sz w:val="24"/>
        </w:rPr>
        <w:t>:</w:t>
      </w:r>
    </w:p>
    <w:p w:rsidR="004843F5" w:rsidRPr="009242E5" w:rsidRDefault="004843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 xml:space="preserve">Съм запознат/а с условията посочени в </w:t>
      </w:r>
      <w:r w:rsidRPr="009242E5">
        <w:rPr>
          <w:sz w:val="24"/>
        </w:rPr>
        <w:t xml:space="preserve">тръжната документация за участие в ТАЕН ТЪРГ </w:t>
      </w:r>
      <w:r w:rsidRPr="009242E5">
        <w:rPr>
          <w:b/>
          <w:sz w:val="24"/>
        </w:rPr>
        <w:t xml:space="preserve">за отдаване под наем помещение собственост на НСА „Васил Левски”, открит със Заповед </w:t>
      </w:r>
      <w:r w:rsidRPr="009242E5">
        <w:rPr>
          <w:sz w:val="24"/>
        </w:rPr>
        <w:t>№ЗП–1669/30.10.2018 г.</w:t>
      </w:r>
      <w:r w:rsidRPr="009242E5">
        <w:rPr>
          <w:b/>
          <w:sz w:val="24"/>
        </w:rPr>
        <w:t>, и съм съгласен /a/ и приемам същите, включително и проектодоговорa.</w:t>
      </w:r>
    </w:p>
    <w:p w:rsidR="004843F5" w:rsidRPr="009242E5" w:rsidRDefault="004843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4843F5" w:rsidRPr="009242E5" w:rsidRDefault="004843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4843F5" w:rsidRPr="009242E5" w:rsidRDefault="004843F5" w:rsidP="00AA32FB">
      <w:pPr>
        <w:pStyle w:val="BodyText2"/>
        <w:ind w:firstLine="720"/>
        <w:rPr>
          <w:b/>
          <w:sz w:val="24"/>
        </w:rPr>
      </w:pPr>
      <w:r w:rsidRPr="009242E5">
        <w:rPr>
          <w:b/>
          <w:sz w:val="24"/>
        </w:rPr>
        <w:t>IBAN: ...................................................................................................</w:t>
      </w:r>
    </w:p>
    <w:p w:rsidR="004843F5" w:rsidRPr="009242E5" w:rsidRDefault="004843F5" w:rsidP="00AA32FB">
      <w:pPr>
        <w:pStyle w:val="BodyText2"/>
        <w:ind w:firstLine="720"/>
        <w:rPr>
          <w:b/>
          <w:sz w:val="24"/>
          <w:lang w:val="en-US"/>
        </w:rPr>
      </w:pPr>
      <w:r w:rsidRPr="009242E5">
        <w:rPr>
          <w:b/>
          <w:sz w:val="24"/>
        </w:rPr>
        <w:t>BIC: …………………………… При банка : .................................................................</w:t>
      </w:r>
    </w:p>
    <w:p w:rsidR="004843F5" w:rsidRPr="009242E5" w:rsidRDefault="004843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4843F5" w:rsidRPr="009242E5" w:rsidRDefault="004843F5" w:rsidP="00AA32FB">
      <w:pPr>
        <w:pStyle w:val="BodyText2"/>
        <w:rPr>
          <w:b/>
          <w:sz w:val="24"/>
        </w:rPr>
      </w:pPr>
    </w:p>
    <w:p w:rsidR="004843F5" w:rsidRPr="009242E5" w:rsidRDefault="004843F5" w:rsidP="00AA32FB">
      <w:pPr>
        <w:pStyle w:val="BodyText2"/>
        <w:rPr>
          <w:b/>
          <w:sz w:val="24"/>
        </w:rPr>
      </w:pPr>
    </w:p>
    <w:p w:rsidR="004843F5" w:rsidRPr="009242E5" w:rsidRDefault="004843F5" w:rsidP="00AA32FB">
      <w:pPr>
        <w:pStyle w:val="BodyText2"/>
        <w:ind w:firstLine="720"/>
        <w:rPr>
          <w:sz w:val="24"/>
        </w:rPr>
      </w:pPr>
      <w:r w:rsidRPr="009242E5">
        <w:rPr>
          <w:sz w:val="24"/>
        </w:rPr>
        <w:t xml:space="preserve">________ </w:t>
      </w:r>
      <w:smartTag w:uri="urn:schemas-microsoft-com:office:smarttags" w:element="metricconverter">
        <w:smartTagPr>
          <w:attr w:name="ProductID" w:val="2018 г"/>
        </w:smartTagPr>
        <w:r w:rsidRPr="009242E5">
          <w:rPr>
            <w:sz w:val="24"/>
          </w:rPr>
          <w:t>2018 г</w:t>
        </w:r>
      </w:smartTag>
      <w:r w:rsidRPr="009242E5">
        <w:rPr>
          <w:sz w:val="24"/>
        </w:rPr>
        <w:t>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>Декларатор: ________________</w:t>
      </w:r>
    </w:p>
    <w:p w:rsidR="004843F5" w:rsidRPr="009242E5" w:rsidRDefault="004843F5" w:rsidP="00AA32FB">
      <w:pPr>
        <w:pStyle w:val="BodyText2"/>
        <w:ind w:firstLine="720"/>
        <w:rPr>
          <w:sz w:val="24"/>
        </w:rPr>
      </w:pPr>
      <w:r w:rsidRPr="009242E5">
        <w:rPr>
          <w:sz w:val="24"/>
        </w:rPr>
        <w:t>гр.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 xml:space="preserve">                                   /подпис и печат/</w:t>
      </w:r>
    </w:p>
    <w:p w:rsidR="004843F5" w:rsidRPr="009242E5" w:rsidRDefault="004843F5" w:rsidP="000C415E">
      <w:pPr>
        <w:spacing w:line="1" w:lineRule="exact"/>
      </w:pPr>
      <w:r w:rsidRPr="009242E5">
        <w:rPr>
          <w:sz w:val="36"/>
          <w:szCs w:val="36"/>
        </w:rPr>
        <w:br w:type="page"/>
      </w:r>
    </w:p>
    <w:p w:rsidR="004843F5" w:rsidRPr="009242E5" w:rsidRDefault="004843F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4843F5" w:rsidRPr="009242E5" w:rsidRDefault="004843F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9242E5">
        <w:rPr>
          <w:caps/>
          <w:spacing w:val="7"/>
        </w:rPr>
        <w:t>Договор за наем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Днес, …… януари </w:t>
      </w:r>
      <w:smartTag w:uri="urn:schemas-microsoft-com:office:smarttags" w:element="metricconverter">
        <w:smartTagPr>
          <w:attr w:name="ProductID" w:val="2019 г"/>
        </w:smartTagPr>
        <w:r w:rsidRPr="009242E5">
          <w:t>2019 г</w:t>
        </w:r>
      </w:smartTag>
      <w:r w:rsidRPr="009242E5">
        <w:t xml:space="preserve">., в гр. София, на основание чл.55 и сл. от ППЗДС и т....... от Заповед №………./………...2018 г. на Ректора на НСА “Васил Левски”, за класиране на участниците в Таен търг за отдаване под наем на имоти, открит със </w:t>
      </w:r>
      <w:r w:rsidRPr="009242E5">
        <w:rPr>
          <w:b/>
        </w:rPr>
        <w:t xml:space="preserve">Заповед </w:t>
      </w:r>
      <w:r w:rsidRPr="009242E5">
        <w:t>№ЗП–1669/30.10.2018 г. обявление публ. във в. “Сега” бр. ....... от ……</w:t>
      </w:r>
      <w:r w:rsidRPr="009242E5">
        <w:rPr>
          <w:lang w:val="en-US"/>
        </w:rPr>
        <w:t>……..</w:t>
      </w:r>
      <w:r w:rsidRPr="009242E5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9242E5">
          <w:t>2018 г</w:t>
        </w:r>
      </w:smartTag>
      <w:r w:rsidRPr="009242E5">
        <w:t xml:space="preserve">. и в. “24 часа” бр. ....... от ….. </w:t>
      </w:r>
      <w:r w:rsidRPr="009242E5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18 г"/>
        </w:smartTagPr>
        <w:r w:rsidRPr="009242E5">
          <w:t>2018 г</w:t>
        </w:r>
      </w:smartTag>
      <w:r w:rsidRPr="009242E5">
        <w:t>.  , между: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rPr>
          <w:b/>
          <w:spacing w:val="4"/>
        </w:rPr>
        <w:t>Национална спортна академия "Васил Левски"</w:t>
      </w:r>
      <w:r w:rsidRPr="009242E5">
        <w:rPr>
          <w:spacing w:val="4"/>
        </w:rPr>
        <w:t>, гр. София, Студентски град,</w:t>
      </w:r>
      <w:r w:rsidRPr="009242E5">
        <w:rPr>
          <w:spacing w:val="-12"/>
        </w:rPr>
        <w:t xml:space="preserve"> ул. ”Акад. Стефан Младенов” 21,</w:t>
      </w:r>
      <w:r w:rsidRPr="009242E5">
        <w:rPr>
          <w:spacing w:val="4"/>
        </w:rPr>
        <w:t xml:space="preserve"> </w:t>
      </w:r>
      <w:r w:rsidRPr="009242E5">
        <w:rPr>
          <w:spacing w:val="8"/>
        </w:rPr>
        <w:t xml:space="preserve">представлявана от ректора проф. Пенчо Гешев, ЕИК BG000670627, </w:t>
      </w:r>
      <w:r w:rsidRPr="009242E5">
        <w:rPr>
          <w:spacing w:val="3"/>
        </w:rPr>
        <w:t>наречена в настоящия договор за краткост НАЕМОДАТЕЛ и</w:t>
      </w:r>
    </w:p>
    <w:p w:rsidR="004843F5" w:rsidRPr="009242E5" w:rsidRDefault="004843F5" w:rsidP="003A593B">
      <w:pPr>
        <w:shd w:val="clear" w:color="auto" w:fill="FFFFFF"/>
        <w:jc w:val="both"/>
        <w:rPr>
          <w:spacing w:val="4"/>
        </w:rPr>
      </w:pPr>
      <w:r w:rsidRPr="009242E5">
        <w:t>....................……...................……………………….………………………</w:t>
      </w:r>
      <w:r w:rsidRPr="009242E5">
        <w:rPr>
          <w:spacing w:val="4"/>
        </w:rPr>
        <w:t>, ЕИК: …………………, представлявано от ……………………………………………………………………… - Управител, с ЕГН: .....….............…., с адрес:.................................................................................................., тел/GSM …………….…………, наречен в договора за краткост НАЕМАТЕЛ,</w:t>
      </w:r>
    </w:p>
    <w:p w:rsidR="004843F5" w:rsidRPr="009242E5" w:rsidRDefault="004843F5" w:rsidP="000C415E">
      <w:pPr>
        <w:shd w:val="clear" w:color="auto" w:fill="FFFFFF"/>
        <w:ind w:firstLine="567"/>
        <w:jc w:val="both"/>
        <w:rPr>
          <w:spacing w:val="1"/>
        </w:rPr>
      </w:pPr>
      <w:r w:rsidRPr="009242E5">
        <w:rPr>
          <w:spacing w:val="1"/>
        </w:rPr>
        <w:t>се сключи настоящият договор за наем, по силата на който: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</w:pPr>
      <w:r w:rsidRPr="009242E5">
        <w:rPr>
          <w:b/>
          <w:bCs/>
          <w:spacing w:val="5"/>
          <w:w w:val="93"/>
        </w:rPr>
        <w:t>ПРЕДМЕТ НА ДОГОВОРА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9242E5">
        <w:rPr>
          <w:spacing w:val="7"/>
        </w:rPr>
        <w:t xml:space="preserve">обособена позиция </w:t>
      </w:r>
      <w:r w:rsidRPr="009242E5">
        <w:t>№</w:t>
      </w:r>
      <w:r w:rsidRPr="009242E5">
        <w:rPr>
          <w:spacing w:val="7"/>
        </w:rPr>
        <w:t xml:space="preserve"> 2 </w:t>
      </w:r>
      <w:r w:rsidRPr="009242E5">
        <w:t>от Заповед №ЗП–1669/30.10.2018 г., за търговска и нетърговска дейност, с площ 74 кв.м, находящо се в Студентско общежитие бл.61, вх. Г, Студентски град, София, подробно описан в приемо-предавателен протокол.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1.2. </w:t>
      </w:r>
      <w:r w:rsidRPr="009242E5">
        <w:rPr>
          <w:caps/>
        </w:rPr>
        <w:t>Наемателят</w:t>
      </w:r>
      <w:r w:rsidRPr="009242E5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ind w:left="19"/>
        <w:jc w:val="center"/>
      </w:pPr>
      <w:r w:rsidRPr="009242E5">
        <w:rPr>
          <w:b/>
          <w:bCs/>
          <w:spacing w:val="6"/>
          <w:w w:val="93"/>
        </w:rPr>
        <w:t>СРОК НА ДОГОВОРА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2. Този договор се сключва за срок от датата на регистрирането му в деловодството на Национална спортна академия „Васил Левски” до 31.12.2028 г.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/3/ В цената по предходната алинея не се включва стойността на консумативните разходи /за ел. енергия, отопление,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9242E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/2/ Помещението следва да се използва, както следва: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1. </w:t>
      </w:r>
      <w:r w:rsidRPr="009242E5">
        <w:rPr>
          <w:caps/>
        </w:rPr>
        <w:t>Наемателят</w:t>
      </w:r>
      <w:r w:rsidRPr="009242E5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2. </w:t>
      </w:r>
      <w:r w:rsidRPr="009242E5">
        <w:rPr>
          <w:caps/>
        </w:rPr>
        <w:t>Наемателят</w:t>
      </w:r>
      <w:r w:rsidRPr="009242E5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3. </w:t>
      </w:r>
      <w:r w:rsidRPr="009242E5">
        <w:rPr>
          <w:caps/>
        </w:rPr>
        <w:t>Наемателят</w:t>
      </w:r>
      <w:r w:rsidRPr="009242E5">
        <w:t xml:space="preserve"> се задължава да поддържа за своя сметка в изправност всички инсталации в помещението предмет на договора. Във връзка с изчисляването на консумирани ел.енергия, ТЕЦ и вода - топла и студена, НАЕМАТЕЛЯТ се задължава да подаде заявление за откриване на индивидуална партида на свое име с „Топлофикация София” АД, "Софийска вода" АД и с доставчика на ел.енергия, като монтира топломер, водомери и електромер на свое име и за своя сметка.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4.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5. НАЕМАТЕЛЯТ се задължава да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6. 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7. 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4843F5" w:rsidRPr="009242E5" w:rsidRDefault="004843F5" w:rsidP="001E225A">
      <w:pPr>
        <w:shd w:val="clear" w:color="auto" w:fill="FFFFFF"/>
        <w:ind w:firstLine="567"/>
        <w:jc w:val="both"/>
      </w:pPr>
      <w:r w:rsidRPr="009242E5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Чл.7 /1/ НАЕМОДАТЕЛЯТ има право: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1. на достъп до помещението предмет на договора.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2. да получи в срок дължимият наем.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/2/. НАЕМОДАТЕЛЯТ се задължава: 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1. да предостави на наемателя описания в чл. 1 от договора недвижим имот.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3. да поддържа в изправност всички инсталации в помещението (ВиК, ОВИ, ЕЛ.), авариите на които биха довели до непредвидени и значителни по размер материални щети на НАЕМАТЕЛЯ. Поддръжката на инсталациите до помещенията са за сметка на НАЕМОДАТЕЛЯ. 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ОСНОВНИ И ТЕКУЩИ РЕМОНТИ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ПРЕКРАТЯВАНЕ НА ДОГОВОРА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9. Настоящият договор се прекратява:</w:t>
      </w:r>
    </w:p>
    <w:p w:rsidR="004843F5" w:rsidRPr="009242E5" w:rsidRDefault="004843F5" w:rsidP="00CB2512">
      <w:pPr>
        <w:shd w:val="clear" w:color="auto" w:fill="FFFFFF"/>
        <w:ind w:firstLine="567"/>
        <w:jc w:val="both"/>
      </w:pPr>
      <w:r w:rsidRPr="009242E5">
        <w:t>1. с изтичане на срока му;</w:t>
      </w:r>
    </w:p>
    <w:p w:rsidR="004843F5" w:rsidRPr="009242E5" w:rsidRDefault="004843F5" w:rsidP="00CB2512">
      <w:pPr>
        <w:shd w:val="clear" w:color="auto" w:fill="FFFFFF"/>
        <w:ind w:firstLine="567"/>
        <w:jc w:val="both"/>
      </w:pPr>
      <w:r w:rsidRPr="009242E5">
        <w:t>2. с 10 – дневно писмено предизвестие;</w:t>
      </w:r>
    </w:p>
    <w:p w:rsidR="004843F5" w:rsidRPr="009242E5" w:rsidRDefault="004843F5" w:rsidP="00CB2512">
      <w:pPr>
        <w:shd w:val="clear" w:color="auto" w:fill="FFFFFF"/>
        <w:ind w:firstLine="567"/>
        <w:jc w:val="both"/>
      </w:pPr>
      <w:r w:rsidRPr="009242E5">
        <w:t>3. по взаимно съгласие.</w:t>
      </w:r>
    </w:p>
    <w:p w:rsidR="004843F5" w:rsidRPr="009242E5" w:rsidRDefault="004843F5" w:rsidP="00CB2512">
      <w:pPr>
        <w:shd w:val="clear" w:color="auto" w:fill="FFFFFF"/>
        <w:ind w:firstLine="567"/>
        <w:jc w:val="both"/>
      </w:pPr>
      <w:r w:rsidRPr="009242E5">
        <w:t>Чл. 10. НАЕМОДАТЕЛЯТ може да прекрати договора с 3-дневно писмено предизвестие, в случай че НАЕМАТЕЛЯT: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- не използва обекта според уговореното предназначение;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- виновно не изпълнява задълженията си по този договор.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- допуска във връзка с използването на обекта нарушения;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- не заплати в сроковете по чл.3 от този договор дължимите парични суми.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4843F5" w:rsidRPr="009242E5" w:rsidRDefault="004843F5" w:rsidP="00ED6A1D">
      <w:pPr>
        <w:shd w:val="clear" w:color="auto" w:fill="FFFFFF"/>
        <w:ind w:firstLine="567"/>
        <w:jc w:val="both"/>
      </w:pPr>
      <w:r w:rsidRPr="009242E5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4843F5" w:rsidRPr="009242E5" w:rsidRDefault="004843F5" w:rsidP="00ED6A1D">
      <w:pPr>
        <w:shd w:val="clear" w:color="auto" w:fill="FFFFFF"/>
        <w:ind w:firstLine="567"/>
        <w:jc w:val="both"/>
      </w:pPr>
      <w:r w:rsidRPr="009242E5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ЗАКЛЮЧИТЕЛНИ РАЗПОРЕДБИ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4843F5" w:rsidRPr="009242E5" w:rsidRDefault="004843F5" w:rsidP="00522F0B">
      <w:pPr>
        <w:shd w:val="clear" w:color="auto" w:fill="FFFFFF"/>
        <w:ind w:firstLine="567"/>
        <w:jc w:val="both"/>
      </w:pPr>
      <w:r w:rsidRPr="009242E5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4843F5" w:rsidRPr="009242E5" w:rsidRDefault="004843F5" w:rsidP="00522F0B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4843F5" w:rsidRPr="009242E5" w:rsidRDefault="004843F5" w:rsidP="00522F0B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За НАЕМОДАТЕЛЯ: гр.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, П.К.1700, Ректорат НСА В.Левски, ет.1, Деловодство, ст.111.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 xml:space="preserve">За </w:t>
      </w:r>
      <w:r w:rsidRPr="009242E5">
        <w:rPr>
          <w:caps/>
        </w:rPr>
        <w:t>наемателя</w:t>
      </w:r>
      <w:r w:rsidRPr="009242E5">
        <w:t>: ............................@.................................., или лично на представляващия НАЕМАТЕЛЯ.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4843F5" w:rsidRPr="009242E5" w:rsidRDefault="004843F5" w:rsidP="00DC53BF">
      <w:pPr>
        <w:shd w:val="clear" w:color="auto" w:fill="FFFFFF"/>
        <w:ind w:firstLine="567"/>
        <w:jc w:val="both"/>
      </w:pPr>
      <w:r w:rsidRPr="009242E5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Настоящият договор се състави и подписа в два еднообразни екземпляра, по един за всяка от страните.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  <w:r w:rsidRPr="009242E5">
        <w:t>Приложение: Ценова оферта, документ за внесен депозит за добро изпълнение на договора.</w:t>
      </w:r>
    </w:p>
    <w:p w:rsidR="004843F5" w:rsidRPr="009242E5" w:rsidRDefault="004843F5" w:rsidP="000C415E">
      <w:pPr>
        <w:shd w:val="clear" w:color="auto" w:fill="FFFFFF"/>
        <w:ind w:firstLine="567"/>
        <w:jc w:val="both"/>
      </w:pPr>
    </w:p>
    <w:p w:rsidR="004843F5" w:rsidRPr="009242E5" w:rsidRDefault="004843F5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9242E5">
        <w:t>НАЕМОДАТЕЛ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rPr>
          <w:caps/>
          <w:spacing w:val="4"/>
        </w:rPr>
        <w:t>наемател</w:t>
      </w:r>
    </w:p>
    <w:p w:rsidR="004843F5" w:rsidRPr="009242E5" w:rsidRDefault="004843F5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4843F5" w:rsidRPr="009242E5" w:rsidRDefault="004843F5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9242E5">
        <w:rPr>
          <w:spacing w:val="1"/>
        </w:rPr>
        <w:t>НСА „Васил Левски”</w:t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</w:p>
    <w:p w:rsidR="004843F5" w:rsidRPr="009242E5" w:rsidRDefault="004843F5" w:rsidP="000C415E">
      <w:pPr>
        <w:pStyle w:val="Heading3"/>
        <w:rPr>
          <w:color w:val="auto"/>
          <w:spacing w:val="4"/>
          <w:szCs w:val="24"/>
        </w:rPr>
      </w:pPr>
      <w:r w:rsidRPr="009242E5">
        <w:rPr>
          <w:color w:val="auto"/>
          <w:spacing w:val="8"/>
          <w:szCs w:val="24"/>
        </w:rPr>
        <w:t>проф. Пенчо Гешев</w:t>
      </w:r>
      <w:r w:rsidRPr="009242E5">
        <w:rPr>
          <w:color w:val="auto"/>
          <w:szCs w:val="24"/>
        </w:rPr>
        <w:t xml:space="preserve"> - Ректор </w:t>
      </w:r>
    </w:p>
    <w:p w:rsidR="004843F5" w:rsidRPr="009242E5" w:rsidRDefault="004843F5"/>
    <w:p w:rsidR="004843F5" w:rsidRPr="009242E5" w:rsidRDefault="004843F5" w:rsidP="00F96676">
      <w:pPr>
        <w:ind w:left="708"/>
        <w:rPr>
          <w:spacing w:val="1"/>
        </w:rPr>
      </w:pPr>
      <w:r w:rsidRPr="009242E5">
        <w:rPr>
          <w:spacing w:val="1"/>
        </w:rPr>
        <w:t>Николинка Любенова - Гл. счетоводител</w:t>
      </w:r>
    </w:p>
    <w:p w:rsidR="004843F5" w:rsidRPr="009242E5" w:rsidRDefault="004843F5" w:rsidP="00F96676">
      <w:pPr>
        <w:ind w:left="708"/>
      </w:pPr>
      <w:r w:rsidRPr="009242E5">
        <w:rPr>
          <w:spacing w:val="1"/>
        </w:rPr>
        <w:br w:type="page"/>
      </w:r>
    </w:p>
    <w:p w:rsidR="004843F5" w:rsidRPr="009242E5" w:rsidRDefault="004843F5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9242E5">
        <w:rPr>
          <w:color w:val="auto"/>
          <w:sz w:val="22"/>
        </w:rPr>
        <w:t>Образец П_2018</w:t>
      </w:r>
    </w:p>
    <w:p w:rsidR="004843F5" w:rsidRPr="009242E5" w:rsidRDefault="004843F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4843F5" w:rsidRPr="009242E5" w:rsidRDefault="004843F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9242E5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4843F5" w:rsidRPr="009242E5" w:rsidRDefault="004843F5" w:rsidP="00FF23EB">
      <w:pPr>
        <w:rPr>
          <w:sz w:val="22"/>
        </w:rPr>
      </w:pPr>
    </w:p>
    <w:p w:rsidR="004843F5" w:rsidRPr="009242E5" w:rsidRDefault="004843F5" w:rsidP="00FF23EB">
      <w:pPr>
        <w:jc w:val="center"/>
        <w:rPr>
          <w:rStyle w:val="FontStyle17"/>
          <w:sz w:val="24"/>
        </w:rPr>
      </w:pPr>
    </w:p>
    <w:p w:rsidR="004843F5" w:rsidRPr="009242E5" w:rsidRDefault="004843F5" w:rsidP="00FF23EB">
      <w:pPr>
        <w:jc w:val="center"/>
      </w:pPr>
      <w:r w:rsidRPr="009242E5">
        <w:t xml:space="preserve">По т.2.7. от Документация за участие в Таен търг по реда на ЗДС одобрена със </w:t>
      </w:r>
    </w:p>
    <w:p w:rsidR="004843F5" w:rsidRPr="009242E5" w:rsidRDefault="004843F5" w:rsidP="00FF23EB">
      <w:pPr>
        <w:jc w:val="center"/>
        <w:rPr>
          <w:rStyle w:val="FontStyle17"/>
          <w:sz w:val="24"/>
        </w:rPr>
      </w:pPr>
      <w:r w:rsidRPr="009242E5">
        <w:t>Заповед №ЗП–1669/30.10.2018 г.</w:t>
      </w:r>
      <w:r w:rsidRPr="009242E5">
        <w:rPr>
          <w:b/>
        </w:rPr>
        <w:t xml:space="preserve">, </w:t>
      </w:r>
      <w:r w:rsidRPr="009242E5">
        <w:t>по описа на  Национална спортна академия „Васил Левски”</w:t>
      </w:r>
    </w:p>
    <w:p w:rsidR="004843F5" w:rsidRPr="009242E5" w:rsidRDefault="004843F5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4843F5" w:rsidRPr="009242E5" w:rsidRDefault="004843F5" w:rsidP="00FF23EB">
      <w:pPr>
        <w:pStyle w:val="Style11"/>
        <w:widowControl/>
        <w:ind w:firstLine="720"/>
        <w:rPr>
          <w:lang w:eastAsia="en-US"/>
        </w:rPr>
      </w:pPr>
      <w:r w:rsidRPr="009242E5">
        <w:rPr>
          <w:lang w:eastAsia="en-US"/>
        </w:rPr>
        <w:t xml:space="preserve">Днес ........ ………. </w:t>
      </w:r>
      <w:smartTag w:uri="urn:schemas-microsoft-com:office:smarttags" w:element="metricconverter">
        <w:smartTagPr>
          <w:attr w:name="ProductID" w:val="2018 г"/>
        </w:smartTagPr>
        <w:r w:rsidRPr="009242E5">
          <w:rPr>
            <w:lang w:eastAsia="en-US"/>
          </w:rPr>
          <w:t>2018 г</w:t>
        </w:r>
      </w:smartTag>
      <w:r w:rsidRPr="009242E5">
        <w:rPr>
          <w:lang w:eastAsia="en-US"/>
        </w:rPr>
        <w:t>. между:</w:t>
      </w:r>
    </w:p>
    <w:p w:rsidR="004843F5" w:rsidRPr="009242E5" w:rsidRDefault="004843F5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843F5" w:rsidRPr="009242E5" w:rsidRDefault="004843F5" w:rsidP="00FF23EB">
      <w:pPr>
        <w:pStyle w:val="Style11"/>
        <w:widowControl/>
        <w:ind w:firstLine="720"/>
      </w:pPr>
      <w:r w:rsidRPr="009242E5">
        <w:t>Валентин Добрев – Директор АСД тел: 0899 333393</w:t>
      </w:r>
    </w:p>
    <w:p w:rsidR="004843F5" w:rsidRPr="009242E5" w:rsidRDefault="004843F5" w:rsidP="00FF23EB">
      <w:pPr>
        <w:pStyle w:val="Style11"/>
        <w:widowControl/>
        <w:ind w:firstLine="720"/>
      </w:pPr>
      <w:r w:rsidRPr="009242E5">
        <w:t xml:space="preserve">и </w:t>
      </w:r>
    </w:p>
    <w:p w:rsidR="004843F5" w:rsidRPr="009242E5" w:rsidRDefault="004843F5" w:rsidP="00FF23EB">
      <w:pPr>
        <w:pStyle w:val="Style11"/>
        <w:widowControl/>
        <w:ind w:firstLine="720"/>
      </w:pPr>
    </w:p>
    <w:p w:rsidR="004843F5" w:rsidRPr="009242E5" w:rsidRDefault="004843F5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4843F5" w:rsidRPr="009242E5" w:rsidRDefault="004843F5" w:rsidP="00FF23EB">
      <w:pPr>
        <w:pStyle w:val="BodyText2"/>
        <w:rPr>
          <w:rStyle w:val="FontStyle17"/>
          <w:b/>
          <w:sz w:val="24"/>
        </w:rPr>
      </w:pPr>
    </w:p>
    <w:p w:rsidR="004843F5" w:rsidRPr="009242E5" w:rsidRDefault="004843F5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4843F5" w:rsidRPr="009242E5" w:rsidRDefault="004843F5" w:rsidP="00FF23EB">
      <w:pPr>
        <w:pStyle w:val="BodyText2"/>
        <w:rPr>
          <w:rStyle w:val="FontStyle17"/>
          <w:b/>
          <w:sz w:val="24"/>
        </w:rPr>
      </w:pPr>
    </w:p>
    <w:p w:rsidR="004843F5" w:rsidRPr="009242E5" w:rsidRDefault="004843F5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 ЕИК_________________</w:t>
      </w:r>
    </w:p>
    <w:p w:rsidR="004843F5" w:rsidRPr="009242E5" w:rsidRDefault="004843F5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843F5" w:rsidRPr="009242E5" w:rsidRDefault="004843F5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843F5" w:rsidRPr="009242E5" w:rsidRDefault="004843F5" w:rsidP="00722492">
      <w:pPr>
        <w:pStyle w:val="Style11"/>
        <w:widowControl/>
        <w:ind w:firstLine="720"/>
      </w:pPr>
      <w:r w:rsidRPr="009242E5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9242E5">
        <w:rPr>
          <w:b/>
          <w:sz w:val="28"/>
        </w:rPr>
        <w:t xml:space="preserve">по обособена позиция № 2 </w:t>
      </w:r>
      <w:r w:rsidRPr="009242E5">
        <w:rPr>
          <w:sz w:val="28"/>
        </w:rPr>
        <w:t xml:space="preserve">от </w:t>
      </w:r>
      <w:r w:rsidRPr="009242E5">
        <w:rPr>
          <w:b/>
          <w:sz w:val="28"/>
        </w:rPr>
        <w:t xml:space="preserve">Заповед </w:t>
      </w:r>
      <w:r w:rsidRPr="009242E5">
        <w:rPr>
          <w:sz w:val="28"/>
        </w:rPr>
        <w:t>№ЗП–1669/30.10.2018 г.</w:t>
      </w:r>
      <w:r w:rsidRPr="009242E5">
        <w:rPr>
          <w:b/>
          <w:sz w:val="28"/>
        </w:rPr>
        <w:t>,</w:t>
      </w:r>
      <w:r w:rsidRPr="009242E5">
        <w:rPr>
          <w:sz w:val="32"/>
        </w:rPr>
        <w:t xml:space="preserve"> </w:t>
      </w:r>
      <w:r w:rsidRPr="009242E5">
        <w:rPr>
          <w:sz w:val="28"/>
        </w:rPr>
        <w:t xml:space="preserve">с площ 74 кв.м, находящо се в Студентско общежитие </w:t>
      </w:r>
      <w:r w:rsidRPr="009242E5">
        <w:rPr>
          <w:b/>
          <w:sz w:val="28"/>
        </w:rPr>
        <w:t>бл.61, вх. Г</w:t>
      </w:r>
      <w:r w:rsidRPr="009242E5">
        <w:rPr>
          <w:sz w:val="28"/>
        </w:rPr>
        <w:t>, Студентски град, София</w:t>
      </w:r>
    </w:p>
    <w:p w:rsidR="004843F5" w:rsidRPr="009242E5" w:rsidRDefault="004843F5" w:rsidP="00FF23EB"/>
    <w:p w:rsidR="004843F5" w:rsidRPr="009242E5" w:rsidRDefault="004843F5" w:rsidP="00FF23EB">
      <w:pPr>
        <w:ind w:left="454"/>
      </w:pPr>
    </w:p>
    <w:p w:rsidR="004843F5" w:rsidRPr="009242E5" w:rsidRDefault="004843F5" w:rsidP="00FF23EB">
      <w:pPr>
        <w:ind w:left="454"/>
      </w:pPr>
      <w:r w:rsidRPr="009242E5">
        <w:t>Валентин Добрев – Директор АСД</w:t>
      </w:r>
    </w:p>
    <w:p w:rsidR="004843F5" w:rsidRPr="009242E5" w:rsidRDefault="004843F5" w:rsidP="00FF23EB">
      <w:pPr>
        <w:ind w:left="454"/>
      </w:pP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участник________________________</w:t>
      </w:r>
    </w:p>
    <w:p w:rsidR="004843F5" w:rsidRPr="009242E5" w:rsidRDefault="004843F5" w:rsidP="00FF23EB">
      <w:pPr>
        <w:ind w:left="720"/>
      </w:pP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подпис</w:t>
      </w:r>
    </w:p>
    <w:p w:rsidR="004843F5" w:rsidRPr="009242E5" w:rsidRDefault="004843F5" w:rsidP="00383603">
      <w:pPr>
        <w:rPr>
          <w:szCs w:val="36"/>
        </w:rPr>
      </w:pPr>
      <w:r w:rsidRPr="009242E5">
        <w:br w:type="page"/>
      </w:r>
      <w:r w:rsidRPr="009242E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710.25pt">
            <v:imagedata r:id="rId5" o:title=""/>
          </v:shape>
        </w:pict>
      </w:r>
    </w:p>
    <w:p w:rsidR="004843F5" w:rsidRPr="009242E5" w:rsidRDefault="004843F5" w:rsidP="00383603">
      <w:pPr>
        <w:rPr>
          <w:sz w:val="36"/>
          <w:szCs w:val="36"/>
        </w:rPr>
      </w:pPr>
    </w:p>
    <w:sectPr w:rsidR="004843F5" w:rsidRPr="009242E5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525FD"/>
    <w:rsid w:val="00064B97"/>
    <w:rsid w:val="00065E38"/>
    <w:rsid w:val="0007534A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E0D99"/>
    <w:rsid w:val="00105ADC"/>
    <w:rsid w:val="00151DDF"/>
    <w:rsid w:val="00175C93"/>
    <w:rsid w:val="00186CA5"/>
    <w:rsid w:val="001C4E4C"/>
    <w:rsid w:val="001C591A"/>
    <w:rsid w:val="001E225A"/>
    <w:rsid w:val="001F34D7"/>
    <w:rsid w:val="00225637"/>
    <w:rsid w:val="00282CCB"/>
    <w:rsid w:val="002A126A"/>
    <w:rsid w:val="002B7A4C"/>
    <w:rsid w:val="002C5AC8"/>
    <w:rsid w:val="002F1C83"/>
    <w:rsid w:val="002F5C07"/>
    <w:rsid w:val="0030611D"/>
    <w:rsid w:val="00336BDE"/>
    <w:rsid w:val="00361E51"/>
    <w:rsid w:val="00363259"/>
    <w:rsid w:val="00383603"/>
    <w:rsid w:val="00385430"/>
    <w:rsid w:val="003A593B"/>
    <w:rsid w:val="003D5268"/>
    <w:rsid w:val="003E4A92"/>
    <w:rsid w:val="003E6666"/>
    <w:rsid w:val="0041742D"/>
    <w:rsid w:val="00421F6C"/>
    <w:rsid w:val="00433A71"/>
    <w:rsid w:val="004827E5"/>
    <w:rsid w:val="004843F5"/>
    <w:rsid w:val="00492F79"/>
    <w:rsid w:val="00493D4D"/>
    <w:rsid w:val="004A4F60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55F5"/>
    <w:rsid w:val="005F6D1B"/>
    <w:rsid w:val="00612B5B"/>
    <w:rsid w:val="00676CC6"/>
    <w:rsid w:val="006864FE"/>
    <w:rsid w:val="00693725"/>
    <w:rsid w:val="006A70AA"/>
    <w:rsid w:val="006C380B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843CD"/>
    <w:rsid w:val="007F5ED9"/>
    <w:rsid w:val="00821D7D"/>
    <w:rsid w:val="00823D7D"/>
    <w:rsid w:val="00824051"/>
    <w:rsid w:val="00832CC7"/>
    <w:rsid w:val="0083669D"/>
    <w:rsid w:val="00843400"/>
    <w:rsid w:val="008B320C"/>
    <w:rsid w:val="008B6285"/>
    <w:rsid w:val="008E32A2"/>
    <w:rsid w:val="008E39A0"/>
    <w:rsid w:val="00900014"/>
    <w:rsid w:val="00916C31"/>
    <w:rsid w:val="009242E5"/>
    <w:rsid w:val="00925148"/>
    <w:rsid w:val="0093313F"/>
    <w:rsid w:val="009353FD"/>
    <w:rsid w:val="00941154"/>
    <w:rsid w:val="00944B4B"/>
    <w:rsid w:val="00952BC6"/>
    <w:rsid w:val="00963083"/>
    <w:rsid w:val="00970C1B"/>
    <w:rsid w:val="009978B9"/>
    <w:rsid w:val="009C3A70"/>
    <w:rsid w:val="009E33A1"/>
    <w:rsid w:val="009F6F50"/>
    <w:rsid w:val="00A24CFA"/>
    <w:rsid w:val="00A4230F"/>
    <w:rsid w:val="00A4291B"/>
    <w:rsid w:val="00A81825"/>
    <w:rsid w:val="00A85D81"/>
    <w:rsid w:val="00AA32FB"/>
    <w:rsid w:val="00AA615C"/>
    <w:rsid w:val="00AB4807"/>
    <w:rsid w:val="00AD76D0"/>
    <w:rsid w:val="00B36AAE"/>
    <w:rsid w:val="00B42C69"/>
    <w:rsid w:val="00B44B82"/>
    <w:rsid w:val="00B63ECA"/>
    <w:rsid w:val="00B82271"/>
    <w:rsid w:val="00B83BEC"/>
    <w:rsid w:val="00B9045F"/>
    <w:rsid w:val="00BA50F6"/>
    <w:rsid w:val="00BB3F3D"/>
    <w:rsid w:val="00BC7A3E"/>
    <w:rsid w:val="00C32E81"/>
    <w:rsid w:val="00C43478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D14DCF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27642"/>
    <w:rsid w:val="00E37A8C"/>
    <w:rsid w:val="00E46608"/>
    <w:rsid w:val="00E47B91"/>
    <w:rsid w:val="00E71BB4"/>
    <w:rsid w:val="00E74448"/>
    <w:rsid w:val="00E9179F"/>
    <w:rsid w:val="00E96B7D"/>
    <w:rsid w:val="00ED19FD"/>
    <w:rsid w:val="00ED6A1D"/>
    <w:rsid w:val="00EF758A"/>
    <w:rsid w:val="00F03218"/>
    <w:rsid w:val="00F12174"/>
    <w:rsid w:val="00F212DF"/>
    <w:rsid w:val="00F33285"/>
    <w:rsid w:val="00F3500A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43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419</TotalTime>
  <Pages>11</Pages>
  <Words>4135</Words>
  <Characters>23576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108</cp:revision>
  <cp:lastPrinted>2018-10-29T13:27:00Z</cp:lastPrinted>
  <dcterms:created xsi:type="dcterms:W3CDTF">2017-02-11T06:50:00Z</dcterms:created>
  <dcterms:modified xsi:type="dcterms:W3CDTF">2018-10-30T08:14:00Z</dcterms:modified>
</cp:coreProperties>
</file>