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E4B" w:rsidRPr="002A27BC" w:rsidRDefault="00335E4B" w:rsidP="00B43098">
      <w:pPr>
        <w:pStyle w:val="BodyText"/>
        <w:jc w:val="right"/>
        <w:rPr>
          <w:bCs w:val="0"/>
          <w:caps/>
        </w:rPr>
      </w:pPr>
      <w:r w:rsidRPr="002A27BC">
        <w:rPr>
          <w:sz w:val="22"/>
          <w:szCs w:val="22"/>
        </w:rPr>
        <w:t>Обособена позиция №5</w:t>
      </w:r>
    </w:p>
    <w:p w:rsidR="00335E4B" w:rsidRPr="002A27BC" w:rsidRDefault="00335E4B" w:rsidP="000C415E">
      <w:pPr>
        <w:pStyle w:val="BodyText"/>
        <w:jc w:val="center"/>
        <w:rPr>
          <w:bCs w:val="0"/>
          <w:caps/>
          <w:sz w:val="24"/>
        </w:rPr>
      </w:pPr>
    </w:p>
    <w:p w:rsidR="00335E4B" w:rsidRPr="002A27BC" w:rsidRDefault="00335E4B" w:rsidP="000C415E">
      <w:pPr>
        <w:pStyle w:val="BodyText"/>
        <w:jc w:val="center"/>
        <w:rPr>
          <w:bCs w:val="0"/>
          <w:sz w:val="24"/>
        </w:rPr>
      </w:pPr>
      <w:r w:rsidRPr="002A27BC">
        <w:rPr>
          <w:bCs w:val="0"/>
          <w:caps/>
          <w:sz w:val="24"/>
        </w:rPr>
        <w:t>Документация за участие</w:t>
      </w:r>
      <w:r w:rsidRPr="002A27BC">
        <w:rPr>
          <w:bCs w:val="0"/>
          <w:sz w:val="24"/>
        </w:rPr>
        <w:t xml:space="preserve"> </w:t>
      </w:r>
    </w:p>
    <w:p w:rsidR="00335E4B" w:rsidRPr="002A27BC" w:rsidRDefault="00335E4B" w:rsidP="000C415E">
      <w:pPr>
        <w:pStyle w:val="BodyText"/>
        <w:jc w:val="center"/>
        <w:rPr>
          <w:bCs w:val="0"/>
          <w:sz w:val="24"/>
        </w:rPr>
      </w:pPr>
      <w:r w:rsidRPr="002A27BC">
        <w:rPr>
          <w:bCs w:val="0"/>
          <w:sz w:val="24"/>
        </w:rPr>
        <w:t xml:space="preserve">в таен търг по реда на ЗДС, за отдаване под наем на </w:t>
      </w:r>
      <w:r w:rsidRPr="002A27BC">
        <w:rPr>
          <w:sz w:val="24"/>
        </w:rPr>
        <w:t xml:space="preserve">терени за волейбол, баскетбол, футбол и тенис </w:t>
      </w:r>
      <w:r w:rsidRPr="002A27BC">
        <w:rPr>
          <w:bCs w:val="0"/>
          <w:sz w:val="24"/>
        </w:rPr>
        <w:t>собственост на Национална спортна академия „Васил Левски”</w:t>
      </w:r>
    </w:p>
    <w:p w:rsidR="00335E4B" w:rsidRPr="002A27BC" w:rsidRDefault="00335E4B" w:rsidP="000C415E">
      <w:pPr>
        <w:pStyle w:val="BodyText"/>
        <w:jc w:val="center"/>
        <w:rPr>
          <w:bCs w:val="0"/>
          <w:sz w:val="24"/>
          <w:lang w:val="en-US"/>
        </w:rPr>
      </w:pPr>
    </w:p>
    <w:p w:rsidR="00335E4B" w:rsidRPr="002A27BC" w:rsidRDefault="00335E4B" w:rsidP="000C415E">
      <w:pPr>
        <w:ind w:firstLine="454"/>
        <w:jc w:val="both"/>
        <w:rPr>
          <w:b/>
          <w:bCs/>
        </w:rPr>
      </w:pPr>
      <w:r w:rsidRPr="002A27BC">
        <w:rPr>
          <w:b/>
          <w:bCs/>
        </w:rPr>
        <w:t xml:space="preserve">І. ПРЕДМЕТ НА ТЪРГА, МЕСТОНАХОЖДЕНИЕ НА </w:t>
      </w:r>
      <w:r w:rsidRPr="002A27BC">
        <w:rPr>
          <w:b/>
          <w:bCs/>
          <w:caps/>
        </w:rPr>
        <w:t>терените</w:t>
      </w:r>
      <w:r w:rsidRPr="002A27BC">
        <w:rPr>
          <w:b/>
          <w:bCs/>
        </w:rPr>
        <w:t>, НАЧАЛНА НАЕМНА ЦЕНА, СРОК НА ДОГОВОРА, УЧАСТНИЦИ В ТЪРГА.</w:t>
      </w:r>
    </w:p>
    <w:p w:rsidR="00335E4B" w:rsidRPr="002A27BC" w:rsidRDefault="00335E4B" w:rsidP="000C415E">
      <w:pPr>
        <w:ind w:firstLine="454"/>
        <w:jc w:val="both"/>
        <w:rPr>
          <w:vertAlign w:val="superscript"/>
        </w:rPr>
      </w:pPr>
      <w:r w:rsidRPr="002A27BC">
        <w:rPr>
          <w:b/>
          <w:bCs/>
        </w:rPr>
        <w:t xml:space="preserve">Предмет на търга: </w:t>
      </w:r>
      <w:r w:rsidRPr="002A27BC">
        <w:t xml:space="preserve">Терени за спорт - волейбол, баскетбол, футбол, тенис и други техни производни с обща площ </w:t>
      </w:r>
      <w:r w:rsidRPr="002A27BC">
        <w:rPr>
          <w:lang w:val="en-US"/>
        </w:rPr>
        <w:t>4</w:t>
      </w:r>
      <w:r w:rsidRPr="002A27BC">
        <w:t>000</w:t>
      </w:r>
      <w:r w:rsidRPr="002A27BC">
        <w:rPr>
          <w:lang w:val="ru-RU"/>
        </w:rPr>
        <w:t xml:space="preserve"> </w:t>
      </w:r>
      <w:r w:rsidRPr="002A27BC">
        <w:t>м</w:t>
      </w:r>
      <w:r w:rsidRPr="002A27BC">
        <w:rPr>
          <w:vertAlign w:val="superscript"/>
        </w:rPr>
        <w:t>2.</w:t>
      </w:r>
    </w:p>
    <w:p w:rsidR="00335E4B" w:rsidRPr="002A27BC" w:rsidRDefault="00335E4B" w:rsidP="000C415E">
      <w:pPr>
        <w:ind w:firstLine="454"/>
        <w:jc w:val="both"/>
      </w:pPr>
      <w:r w:rsidRPr="002A27BC">
        <w:rPr>
          <w:b/>
        </w:rPr>
        <w:t xml:space="preserve">Местонахождение: </w:t>
      </w:r>
      <w:r w:rsidRPr="002A27BC">
        <w:t>гр. София, Столична община, район Студентски, ж.к. Студентски град, игрища 10 и 11 от Открити спортни съоръжения на НСА „Васил Левски“.</w:t>
      </w:r>
    </w:p>
    <w:p w:rsidR="00335E4B" w:rsidRPr="002A27BC" w:rsidRDefault="00335E4B" w:rsidP="000C415E">
      <w:pPr>
        <w:ind w:firstLine="454"/>
        <w:jc w:val="both"/>
      </w:pPr>
      <w:r w:rsidRPr="002A27BC">
        <w:rPr>
          <w:b/>
        </w:rPr>
        <w:t xml:space="preserve">Начална тръжна обща месечна наемна цена: </w:t>
      </w:r>
      <w:r w:rsidRPr="002A27BC">
        <w:rPr>
          <w:lang w:val="ru-RU"/>
        </w:rPr>
        <w:t>3910</w:t>
      </w:r>
      <w:r w:rsidRPr="002A27BC">
        <w:t xml:space="preserve"> (три хиляди деветстотин и десет) лева с включен ДДС.</w:t>
      </w:r>
    </w:p>
    <w:p w:rsidR="00335E4B" w:rsidRPr="002A27BC" w:rsidRDefault="00335E4B" w:rsidP="000C415E">
      <w:pPr>
        <w:ind w:firstLine="454"/>
        <w:jc w:val="both"/>
      </w:pPr>
      <w:r w:rsidRPr="002A27BC">
        <w:rPr>
          <w:b/>
        </w:rPr>
        <w:t xml:space="preserve">Срок на договора: </w:t>
      </w:r>
      <w:r w:rsidRPr="002A27BC">
        <w:t>до 31.12.2026 г.</w:t>
      </w:r>
    </w:p>
    <w:p w:rsidR="00335E4B" w:rsidRPr="002A27BC" w:rsidRDefault="00335E4B" w:rsidP="0083669D">
      <w:pPr>
        <w:ind w:firstLine="454"/>
        <w:jc w:val="both"/>
      </w:pPr>
      <w:r w:rsidRPr="002A27BC">
        <w:rPr>
          <w:b/>
        </w:rPr>
        <w:t xml:space="preserve">Участници в търга: </w:t>
      </w:r>
      <w:r w:rsidRPr="002A27BC">
        <w:t>В търга може да участва всеки, който закупи тръжна документация, заплати депозит за участие, направи оглед на терените и спазва изискванията на процедурата по провеждането му.</w:t>
      </w:r>
    </w:p>
    <w:p w:rsidR="00335E4B" w:rsidRPr="002A27BC" w:rsidRDefault="00335E4B" w:rsidP="000C415E">
      <w:pPr>
        <w:ind w:firstLine="454"/>
        <w:jc w:val="both"/>
      </w:pPr>
      <w:r w:rsidRPr="002A27BC">
        <w:rPr>
          <w:b/>
          <w:bCs/>
        </w:rPr>
        <w:t>ІІ. ЗАКУПУВАНЕ НА ТРЪЖНА ДОКУМЕНТАЦИЯ</w:t>
      </w:r>
    </w:p>
    <w:p w:rsidR="00335E4B" w:rsidRPr="002A27BC" w:rsidRDefault="00335E4B" w:rsidP="000C415E">
      <w:pPr>
        <w:pStyle w:val="BodyText"/>
        <w:ind w:firstLine="454"/>
        <w:rPr>
          <w:b w:val="0"/>
          <w:bCs w:val="0"/>
          <w:sz w:val="24"/>
        </w:rPr>
      </w:pPr>
      <w:r w:rsidRPr="002A27BC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2A27BC">
        <w:rPr>
          <w:bCs w:val="0"/>
          <w:sz w:val="24"/>
        </w:rPr>
        <w:t>24.0</w:t>
      </w:r>
      <w:r w:rsidRPr="002A27BC">
        <w:rPr>
          <w:bCs w:val="0"/>
          <w:sz w:val="24"/>
          <w:lang w:val="en-US"/>
        </w:rPr>
        <w:t>4</w:t>
      </w:r>
      <w:r w:rsidRPr="002A27BC">
        <w:rPr>
          <w:bCs w:val="0"/>
          <w:sz w:val="24"/>
        </w:rPr>
        <w:t>.201</w:t>
      </w:r>
      <w:r w:rsidRPr="002A27BC">
        <w:rPr>
          <w:bCs w:val="0"/>
          <w:sz w:val="24"/>
          <w:lang w:val="en-US"/>
        </w:rPr>
        <w:t>7</w:t>
      </w:r>
      <w:r w:rsidRPr="002A27BC">
        <w:rPr>
          <w:bCs w:val="0"/>
          <w:sz w:val="24"/>
        </w:rPr>
        <w:t xml:space="preserve"> г.</w:t>
      </w:r>
      <w:r w:rsidRPr="002A27BC">
        <w:rPr>
          <w:b w:val="0"/>
          <w:bCs w:val="0"/>
          <w:sz w:val="24"/>
        </w:rPr>
        <w:t xml:space="preserve"> в Ректората на НСА, София, Студентски град, стая № 209. Таксата за получаване на тръжната документация е 60.00 лв. с ДДС. </w:t>
      </w:r>
    </w:p>
    <w:p w:rsidR="00335E4B" w:rsidRPr="002A27BC" w:rsidRDefault="00335E4B" w:rsidP="000C415E">
      <w:pPr>
        <w:pStyle w:val="BodyText"/>
        <w:ind w:firstLine="454"/>
        <w:rPr>
          <w:b w:val="0"/>
          <w:bCs w:val="0"/>
          <w:sz w:val="24"/>
        </w:rPr>
      </w:pPr>
      <w:r w:rsidRPr="002A27BC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335E4B" w:rsidRPr="002A27BC" w:rsidRDefault="00335E4B" w:rsidP="000C415E">
      <w:pPr>
        <w:ind w:firstLine="454"/>
        <w:jc w:val="both"/>
      </w:pPr>
      <w:r w:rsidRPr="002A27BC">
        <w:rPr>
          <w:b/>
          <w:bCs/>
        </w:rPr>
        <w:t>ІІІ. ОГЛЕД НА ОБЕКТА</w:t>
      </w:r>
    </w:p>
    <w:p w:rsidR="00335E4B" w:rsidRPr="002A27BC" w:rsidRDefault="00335E4B" w:rsidP="000C415E">
      <w:pPr>
        <w:ind w:firstLine="454"/>
        <w:jc w:val="both"/>
        <w:rPr>
          <w:b/>
        </w:rPr>
      </w:pPr>
      <w:r w:rsidRPr="002A27BC">
        <w:t xml:space="preserve">Оглед на обекта може да се извършва всеки работен за НСА ден след закупуване на тръжната документация от 10.00 до 12.00 ч. и от 13.00 до 15.00 ч. до </w:t>
      </w:r>
      <w:r w:rsidRPr="002A27BC">
        <w:rPr>
          <w:b/>
        </w:rPr>
        <w:t>24</w:t>
      </w:r>
      <w:r w:rsidRPr="002A27BC">
        <w:rPr>
          <w:b/>
          <w:lang w:val="ru-RU"/>
        </w:rPr>
        <w:t>.0</w:t>
      </w:r>
      <w:r w:rsidRPr="002A27BC">
        <w:rPr>
          <w:b/>
          <w:lang w:val="en-US"/>
        </w:rPr>
        <w:t>4</w:t>
      </w:r>
      <w:r w:rsidRPr="002A27BC">
        <w:rPr>
          <w:b/>
        </w:rPr>
        <w:t>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г.</w:t>
      </w:r>
    </w:p>
    <w:p w:rsidR="00335E4B" w:rsidRPr="002A27BC" w:rsidRDefault="00335E4B" w:rsidP="000C415E">
      <w:pPr>
        <w:ind w:firstLine="454"/>
        <w:jc w:val="both"/>
        <w:rPr>
          <w:b/>
          <w:bCs/>
          <w:caps/>
          <w:lang w:val="ru-RU"/>
        </w:rPr>
      </w:pPr>
      <w:r w:rsidRPr="002A27BC">
        <w:rPr>
          <w:b/>
          <w:bCs/>
        </w:rPr>
        <w:t>ІV.</w:t>
      </w:r>
      <w:r w:rsidRPr="002A27BC">
        <w:rPr>
          <w:b/>
          <w:bCs/>
          <w:caps/>
        </w:rPr>
        <w:t xml:space="preserve"> ДЕПОЗИТ за УЧАСТИЕ.</w:t>
      </w:r>
    </w:p>
    <w:p w:rsidR="00335E4B" w:rsidRPr="002A27BC" w:rsidRDefault="00335E4B" w:rsidP="000C415E">
      <w:pPr>
        <w:ind w:firstLine="454"/>
        <w:jc w:val="both"/>
      </w:pPr>
      <w:r w:rsidRPr="002A27BC">
        <w:t>Участниците в търга следва да внесат депозит за участие в размер на 600 лв. в стая № 209 в Ректората на НСА или по банкова сметка BG74 BNBG 9661 3300 1751 01, BNBGBGSD БНБ ЦУ.</w:t>
      </w:r>
    </w:p>
    <w:p w:rsidR="00335E4B" w:rsidRPr="002A27BC" w:rsidRDefault="00335E4B" w:rsidP="000C415E">
      <w:pPr>
        <w:ind w:firstLine="454"/>
        <w:jc w:val="both"/>
      </w:pPr>
      <w:r w:rsidRPr="002A27BC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335E4B" w:rsidRPr="002A27BC" w:rsidRDefault="00335E4B" w:rsidP="000C415E">
      <w:pPr>
        <w:pStyle w:val="BodyText2"/>
        <w:ind w:firstLine="454"/>
        <w:rPr>
          <w:sz w:val="24"/>
        </w:rPr>
      </w:pPr>
      <w:r w:rsidRPr="002A27BC">
        <w:rPr>
          <w:sz w:val="24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335E4B" w:rsidRPr="002A27BC" w:rsidRDefault="00335E4B" w:rsidP="000C415E">
      <w:pPr>
        <w:pStyle w:val="BodyText2"/>
        <w:ind w:firstLine="454"/>
        <w:rPr>
          <w:b/>
          <w:sz w:val="24"/>
        </w:rPr>
      </w:pPr>
      <w:r w:rsidRPr="002A27BC">
        <w:rPr>
          <w:b/>
          <w:sz w:val="24"/>
          <w:lang w:val="en-US"/>
        </w:rPr>
        <w:t xml:space="preserve">V. </w:t>
      </w:r>
      <w:r w:rsidRPr="002A27BC">
        <w:rPr>
          <w:b/>
          <w:sz w:val="24"/>
        </w:rPr>
        <w:t>ИЗИСКВАНИЯ ПРИ ИЗГОТВЯНЕ НА ОФЕРТАТА</w:t>
      </w:r>
    </w:p>
    <w:p w:rsidR="00335E4B" w:rsidRPr="002A27BC" w:rsidRDefault="00335E4B" w:rsidP="000C415E">
      <w:pPr>
        <w:ind w:firstLine="454"/>
        <w:jc w:val="both"/>
      </w:pPr>
      <w:r w:rsidRPr="002A27BC">
        <w:t xml:space="preserve">1. Участниците в търга следва да внесат писмено предложение (основен плик) в запечатан плик, върху който </w:t>
      </w:r>
      <w:r w:rsidRPr="002A27BC">
        <w:rPr>
          <w:b/>
          <w:bCs/>
        </w:rPr>
        <w:t>задължително се отбелязват:</w:t>
      </w:r>
    </w:p>
    <w:p w:rsidR="00335E4B" w:rsidRPr="002A27BC" w:rsidRDefault="00335E4B" w:rsidP="000C415E">
      <w:pPr>
        <w:ind w:firstLine="454"/>
        <w:jc w:val="both"/>
      </w:pPr>
      <w:r w:rsidRPr="002A27BC">
        <w:t>1.1. Цялостното наименование на Обособената позиция, предмет на търга, за която подават предложение.</w:t>
      </w:r>
    </w:p>
    <w:p w:rsidR="00335E4B" w:rsidRPr="002A27BC" w:rsidRDefault="00335E4B" w:rsidP="000C415E">
      <w:pPr>
        <w:ind w:firstLine="454"/>
        <w:jc w:val="both"/>
      </w:pPr>
      <w:r w:rsidRPr="002A27BC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 стационарен), точен адрес и еmail.</w:t>
      </w:r>
    </w:p>
    <w:p w:rsidR="00335E4B" w:rsidRPr="002A27BC" w:rsidRDefault="00335E4B" w:rsidP="000C415E">
      <w:pPr>
        <w:ind w:firstLine="454"/>
        <w:jc w:val="both"/>
      </w:pPr>
      <w:r w:rsidRPr="002A27BC">
        <w:t>2. В основния плик участниците задължително прилагат:</w:t>
      </w:r>
    </w:p>
    <w:p w:rsidR="00335E4B" w:rsidRPr="002A27BC" w:rsidRDefault="00335E4B" w:rsidP="000C415E">
      <w:pPr>
        <w:ind w:firstLine="454"/>
        <w:jc w:val="both"/>
      </w:pPr>
      <w:r w:rsidRPr="002A27BC">
        <w:t>2.1.1. За физическите лица – копие от лична карта</w:t>
      </w:r>
    </w:p>
    <w:p w:rsidR="00335E4B" w:rsidRPr="002A27BC" w:rsidRDefault="00335E4B" w:rsidP="000C415E">
      <w:pPr>
        <w:ind w:firstLine="454"/>
        <w:jc w:val="both"/>
      </w:pPr>
      <w:r w:rsidRPr="002A27BC"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2A27BC">
        <w:rPr>
          <w:b/>
        </w:rPr>
        <w:t>01.04.201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г., </w:t>
      </w:r>
      <w:r w:rsidRPr="002A27BC">
        <w:t>от интернет страницата на Търговски регистър, при Агенция по вписванията</w:t>
      </w:r>
      <w:r w:rsidRPr="002A27BC">
        <w:rPr>
          <w:b/>
          <w:lang w:val="ru-RU"/>
        </w:rPr>
        <w:t xml:space="preserve"> (https://public.brra.bg) </w:t>
      </w:r>
      <w:r w:rsidRPr="002A27BC">
        <w:t>заверено от представляващия участника с текст „Вярно с оригинала”, в основния плик.</w:t>
      </w:r>
    </w:p>
    <w:p w:rsidR="00335E4B" w:rsidRPr="002A27BC" w:rsidRDefault="00335E4B" w:rsidP="000C415E">
      <w:pPr>
        <w:ind w:firstLine="454"/>
        <w:jc w:val="both"/>
      </w:pPr>
      <w:r w:rsidRPr="002A27BC"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2A27BC">
        <w:rPr>
          <w:b/>
        </w:rPr>
        <w:t>01.0</w:t>
      </w:r>
      <w:r w:rsidRPr="002A27BC">
        <w:rPr>
          <w:b/>
          <w:lang w:val="en-US"/>
        </w:rPr>
        <w:t>2</w:t>
      </w:r>
      <w:r w:rsidRPr="002A27BC">
        <w:rPr>
          <w:b/>
        </w:rPr>
        <w:t>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г.,</w:t>
      </w:r>
      <w:r w:rsidRPr="002A27BC">
        <w:rPr>
          <w:b/>
          <w:lang w:val="ru-RU"/>
        </w:rPr>
        <w:t xml:space="preserve"> </w:t>
      </w:r>
      <w:r w:rsidRPr="002A27BC">
        <w:t>заверено от представляващия участника с текст „Вярно с оригинала”, в основния плик.</w:t>
      </w:r>
    </w:p>
    <w:p w:rsidR="00335E4B" w:rsidRPr="002A27BC" w:rsidRDefault="00335E4B" w:rsidP="000C415E">
      <w:pPr>
        <w:ind w:firstLine="454"/>
        <w:jc w:val="both"/>
      </w:pPr>
      <w:r w:rsidRPr="002A27BC">
        <w:t>2.2. Декларация Oбразец Д</w:t>
      </w:r>
      <w:r w:rsidRPr="002A27BC">
        <w:rPr>
          <w:b/>
        </w:rPr>
        <w:t>_201</w:t>
      </w:r>
      <w:r w:rsidRPr="002A27BC">
        <w:rPr>
          <w:b/>
          <w:lang w:val="en-US"/>
        </w:rPr>
        <w:t>7</w:t>
      </w:r>
      <w:r w:rsidRPr="002A27BC">
        <w:t>, в основния плик.</w:t>
      </w:r>
    </w:p>
    <w:p w:rsidR="00335E4B" w:rsidRPr="002A27BC" w:rsidRDefault="00335E4B" w:rsidP="000C415E">
      <w:pPr>
        <w:ind w:firstLine="454"/>
        <w:jc w:val="both"/>
      </w:pPr>
      <w:r w:rsidRPr="002A27BC">
        <w:t>2.3. Копие от квитанция за закупена тръжна документация, в основния плик.</w:t>
      </w:r>
    </w:p>
    <w:p w:rsidR="00335E4B" w:rsidRPr="002A27BC" w:rsidRDefault="00335E4B" w:rsidP="000C415E">
      <w:pPr>
        <w:ind w:firstLine="454"/>
        <w:jc w:val="both"/>
      </w:pPr>
      <w:r w:rsidRPr="002A27BC">
        <w:t>2.4. Копие от вносна бележка за внесен депозит за участие в търга, в основния плик.</w:t>
      </w:r>
    </w:p>
    <w:p w:rsidR="00335E4B" w:rsidRPr="002A27BC" w:rsidRDefault="00335E4B" w:rsidP="000C415E">
      <w:pPr>
        <w:ind w:firstLine="454"/>
        <w:jc w:val="both"/>
      </w:pPr>
      <w:r w:rsidRPr="002A27BC">
        <w:t xml:space="preserve">2.5. Попълнен Договор Образец </w:t>
      </w:r>
      <w:r w:rsidRPr="002A27BC">
        <w:rPr>
          <w:b/>
        </w:rPr>
        <w:t>_201</w:t>
      </w:r>
      <w:r w:rsidRPr="002A27BC">
        <w:rPr>
          <w:b/>
          <w:lang w:val="en-US"/>
        </w:rPr>
        <w:t>7</w:t>
      </w:r>
      <w:r w:rsidRPr="002A27BC">
        <w:rPr>
          <w:b/>
          <w:lang w:val="ru-RU"/>
        </w:rPr>
        <w:t xml:space="preserve"> </w:t>
      </w:r>
      <w:r w:rsidRPr="002A27BC">
        <w:rPr>
          <w:lang w:val="ru-RU"/>
        </w:rPr>
        <w:t>следва да се представи</w:t>
      </w:r>
      <w:r w:rsidRPr="002A27BC">
        <w:rPr>
          <w:b/>
          <w:lang w:val="ru-RU"/>
        </w:rPr>
        <w:t xml:space="preserve"> </w:t>
      </w:r>
      <w:r w:rsidRPr="002A27BC">
        <w:t xml:space="preserve">в </w:t>
      </w:r>
      <w:r w:rsidRPr="002A27BC">
        <w:rPr>
          <w:lang w:val="ru-RU"/>
        </w:rPr>
        <w:t>три</w:t>
      </w:r>
      <w:r w:rsidRPr="002A27BC">
        <w:t xml:space="preserve"> екземпляра в отделен плик с надпис „Договор за наем”, поставен в основния.</w:t>
      </w:r>
    </w:p>
    <w:p w:rsidR="00335E4B" w:rsidRPr="002A27BC" w:rsidRDefault="00335E4B" w:rsidP="000C415E">
      <w:pPr>
        <w:ind w:firstLine="454"/>
        <w:jc w:val="both"/>
        <w:rPr>
          <w:lang w:val="en-US"/>
        </w:rPr>
      </w:pPr>
      <w:r w:rsidRPr="002A27BC">
        <w:t>2.6. Предлаганата от участника наемна цена Образец Ц</w:t>
      </w:r>
      <w:r w:rsidRPr="002A27BC">
        <w:rPr>
          <w:b/>
        </w:rPr>
        <w:t>_201</w:t>
      </w:r>
      <w:r w:rsidRPr="002A27BC">
        <w:rPr>
          <w:b/>
          <w:lang w:val="en-US"/>
        </w:rPr>
        <w:t>7</w:t>
      </w:r>
      <w:r w:rsidRPr="002A27BC">
        <w:rPr>
          <w:b/>
          <w:lang w:val="ru-RU"/>
        </w:rPr>
        <w:t xml:space="preserve"> </w:t>
      </w:r>
      <w:r w:rsidRPr="002A27BC">
        <w:t>следва да се представи в отделен запечатан непрозрачен плик, с надпис „Предлагана цена”, който се поставя в основния плик.</w:t>
      </w:r>
    </w:p>
    <w:p w:rsidR="00335E4B" w:rsidRPr="002A27BC" w:rsidRDefault="00335E4B" w:rsidP="00704DA6">
      <w:pPr>
        <w:ind w:firstLine="454"/>
        <w:jc w:val="both"/>
      </w:pPr>
      <w:r w:rsidRPr="002A27BC">
        <w:t xml:space="preserve">2.7. Протокол за извършен оглед </w:t>
      </w:r>
      <w:r w:rsidRPr="002A27BC">
        <w:rPr>
          <w:b/>
        </w:rPr>
        <w:t>Образец П_201</w:t>
      </w:r>
      <w:r w:rsidRPr="002A27BC">
        <w:rPr>
          <w:b/>
          <w:lang w:val="en-US"/>
        </w:rPr>
        <w:t>7</w:t>
      </w:r>
      <w:r w:rsidRPr="002A27BC">
        <w:t>, който се поставя в основния плик.</w:t>
      </w:r>
    </w:p>
    <w:p w:rsidR="00335E4B" w:rsidRPr="002A27BC" w:rsidRDefault="00335E4B" w:rsidP="000C415E">
      <w:pPr>
        <w:ind w:firstLine="454"/>
        <w:jc w:val="both"/>
      </w:pPr>
      <w:r w:rsidRPr="002A27BC">
        <w:t>3. Всички документи следва да бъдат подписани от представляващите участника и подпечатани.</w:t>
      </w:r>
    </w:p>
    <w:p w:rsidR="00335E4B" w:rsidRPr="002A27BC" w:rsidRDefault="00335E4B" w:rsidP="000C415E">
      <w:pPr>
        <w:ind w:firstLine="454"/>
        <w:jc w:val="both"/>
      </w:pPr>
      <w:r w:rsidRPr="002A27BC">
        <w:t>4. Предложенията се представят на български език, за предпочитане напечатани на пишеща машина или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335E4B" w:rsidRPr="002A27BC" w:rsidRDefault="00335E4B" w:rsidP="000C415E">
      <w:pPr>
        <w:ind w:firstLine="454"/>
        <w:jc w:val="both"/>
      </w:pPr>
      <w:r w:rsidRPr="002A27BC">
        <w:t xml:space="preserve">5. Участникът няма право да изменя съдържанието на образците на документите. </w:t>
      </w:r>
    </w:p>
    <w:p w:rsidR="00335E4B" w:rsidRPr="002A27BC" w:rsidRDefault="00335E4B" w:rsidP="000C415E">
      <w:pPr>
        <w:ind w:firstLine="454"/>
        <w:jc w:val="both"/>
      </w:pPr>
      <w:r w:rsidRPr="002A27BC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335E4B" w:rsidRPr="002A27BC" w:rsidRDefault="00335E4B" w:rsidP="000C415E">
      <w:pPr>
        <w:ind w:firstLine="454"/>
        <w:jc w:val="both"/>
        <w:rPr>
          <w:b/>
          <w:caps/>
        </w:rPr>
      </w:pPr>
      <w:r w:rsidRPr="002A27BC">
        <w:rPr>
          <w:b/>
          <w:caps/>
          <w:lang w:val="en-US"/>
        </w:rPr>
        <w:t>VI</w:t>
      </w:r>
      <w:r w:rsidRPr="002A27BC">
        <w:rPr>
          <w:b/>
          <w:caps/>
          <w:lang w:val="ru-RU"/>
        </w:rPr>
        <w:t>.</w:t>
      </w:r>
      <w:r w:rsidRPr="002A27BC">
        <w:rPr>
          <w:b/>
          <w:caps/>
        </w:rPr>
        <w:t xml:space="preserve"> Място и срок за подаване на предложенията</w:t>
      </w:r>
    </w:p>
    <w:p w:rsidR="00335E4B" w:rsidRPr="002A27BC" w:rsidRDefault="00335E4B" w:rsidP="000C415E">
      <w:pPr>
        <w:ind w:firstLine="454"/>
        <w:jc w:val="both"/>
      </w:pPr>
      <w:r w:rsidRPr="002A27BC">
        <w:t xml:space="preserve">1. Предложенията се подават до 15.00 ч. на </w:t>
      </w:r>
      <w:r w:rsidRPr="002A27BC">
        <w:rPr>
          <w:b/>
        </w:rPr>
        <w:t>24</w:t>
      </w:r>
      <w:r w:rsidRPr="002A27BC">
        <w:rPr>
          <w:b/>
          <w:lang w:val="ru-RU"/>
        </w:rPr>
        <w:t>.0</w:t>
      </w:r>
      <w:r w:rsidRPr="002A27BC">
        <w:rPr>
          <w:b/>
          <w:lang w:val="en-US"/>
        </w:rPr>
        <w:t>4</w:t>
      </w:r>
      <w:r w:rsidRPr="002A27BC">
        <w:rPr>
          <w:b/>
        </w:rPr>
        <w:t>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г.</w:t>
      </w:r>
      <w:r w:rsidRPr="002A27BC">
        <w:t xml:space="preserve"> в Ректората на НСА “Васил Левски”, Студентски град, София, стая 111 – Обща канцелария.</w:t>
      </w:r>
    </w:p>
    <w:p w:rsidR="00335E4B" w:rsidRPr="002A27BC" w:rsidRDefault="00335E4B" w:rsidP="000C415E">
      <w:pPr>
        <w:ind w:firstLine="454"/>
        <w:jc w:val="both"/>
      </w:pPr>
      <w:r w:rsidRPr="002A27BC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335E4B" w:rsidRPr="002A27BC" w:rsidRDefault="00335E4B" w:rsidP="000C415E">
      <w:pPr>
        <w:ind w:firstLine="454"/>
        <w:jc w:val="both"/>
        <w:rPr>
          <w:b/>
          <w:caps/>
        </w:rPr>
      </w:pPr>
      <w:r w:rsidRPr="002A27BC">
        <w:rPr>
          <w:b/>
          <w:caps/>
        </w:rPr>
        <w:t>VІІ. разглеждане на предложенията.</w:t>
      </w:r>
    </w:p>
    <w:p w:rsidR="00335E4B" w:rsidRPr="002A27BC" w:rsidRDefault="00335E4B" w:rsidP="00AF3A5D">
      <w:pPr>
        <w:ind w:firstLine="454"/>
        <w:jc w:val="both"/>
      </w:pPr>
      <w:r w:rsidRPr="002A27BC">
        <w:t xml:space="preserve">Търгът ще се проведе на </w:t>
      </w:r>
      <w:r w:rsidRPr="002A27BC">
        <w:rPr>
          <w:b/>
          <w:bCs/>
        </w:rPr>
        <w:t xml:space="preserve">25.04.2017 г. </w:t>
      </w:r>
      <w:r w:rsidRPr="002A27BC">
        <w:t xml:space="preserve">от </w:t>
      </w:r>
      <w:r w:rsidRPr="002A27BC">
        <w:rPr>
          <w:b/>
          <w:caps/>
        </w:rPr>
        <w:t>11.00</w:t>
      </w:r>
      <w:r w:rsidRPr="002A27BC">
        <w:t xml:space="preserve"> ч. в Кабинет 402, ет.4, Ректорат НСА “Васил Левски”, София, Студентски град.</w:t>
      </w:r>
    </w:p>
    <w:p w:rsidR="00335E4B" w:rsidRPr="002A27BC" w:rsidRDefault="00335E4B" w:rsidP="00AF3A5D">
      <w:pPr>
        <w:ind w:firstLine="454"/>
        <w:jc w:val="both"/>
      </w:pPr>
      <w:r w:rsidRPr="002A27BC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</w:t>
      </w:r>
      <w:r w:rsidRPr="002A27BC">
        <w:rPr>
          <w:lang w:val="ru-RU"/>
        </w:rPr>
        <w:t xml:space="preserve"> документи</w:t>
      </w:r>
      <w:r w:rsidRPr="002A27BC">
        <w:t>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335E4B" w:rsidRPr="002A27BC" w:rsidRDefault="00335E4B" w:rsidP="00AF3A5D">
      <w:pPr>
        <w:ind w:firstLine="454"/>
        <w:jc w:val="both"/>
      </w:pPr>
      <w:r w:rsidRPr="002A27BC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2A27BC">
        <w:rPr>
          <w:caps/>
        </w:rPr>
        <w:t>под</w:t>
      </w:r>
      <w:r w:rsidRPr="002A27BC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335E4B" w:rsidRPr="002A27BC" w:rsidRDefault="00335E4B" w:rsidP="00AF3A5D">
      <w:pPr>
        <w:ind w:firstLine="454"/>
        <w:jc w:val="both"/>
      </w:pPr>
      <w:r w:rsidRPr="002A27BC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335E4B" w:rsidRPr="002A27BC" w:rsidRDefault="00335E4B" w:rsidP="000C415E">
      <w:pPr>
        <w:ind w:firstLine="454"/>
        <w:jc w:val="both"/>
      </w:pPr>
      <w:r w:rsidRPr="002A27BC">
        <w:rPr>
          <w:b/>
          <w:caps/>
          <w:lang w:val="en-US"/>
        </w:rPr>
        <w:t>VIII</w:t>
      </w:r>
      <w:r w:rsidRPr="002A27BC">
        <w:rPr>
          <w:b/>
          <w:caps/>
          <w:lang w:val="ru-RU"/>
        </w:rPr>
        <w:t xml:space="preserve">. </w:t>
      </w:r>
      <w:r w:rsidRPr="002A27BC">
        <w:rPr>
          <w:b/>
          <w:caps/>
        </w:rPr>
        <w:t>Сключване на договор за наем</w:t>
      </w:r>
    </w:p>
    <w:p w:rsidR="00335E4B" w:rsidRPr="002A27BC" w:rsidRDefault="00335E4B" w:rsidP="000C415E">
      <w:pPr>
        <w:ind w:firstLine="454"/>
        <w:jc w:val="both"/>
      </w:pPr>
      <w:r w:rsidRPr="002A27BC">
        <w:t xml:space="preserve">1. Изисквания към участника обявен за спечелил търга, преди сключване на представения от тях Договор Образец </w:t>
      </w:r>
      <w:r w:rsidRPr="002A27BC">
        <w:rPr>
          <w:b/>
        </w:rPr>
        <w:t>_201</w:t>
      </w:r>
      <w:r w:rsidRPr="002A27BC">
        <w:rPr>
          <w:b/>
          <w:lang w:val="en-US"/>
        </w:rPr>
        <w:t>7</w:t>
      </w:r>
      <w:r w:rsidRPr="002A27BC">
        <w:t>:</w:t>
      </w:r>
    </w:p>
    <w:p w:rsidR="00335E4B" w:rsidRPr="002A27BC" w:rsidRDefault="00335E4B" w:rsidP="000C415E">
      <w:pPr>
        <w:ind w:firstLine="454"/>
        <w:jc w:val="both"/>
      </w:pPr>
      <w:r w:rsidRPr="002A27BC">
        <w:t>1.1.Обявеният за спечелил участник /без физическите лица/ задължително представя оригинали или нотариално заверени копия от следните документи:</w:t>
      </w:r>
    </w:p>
    <w:p w:rsidR="00335E4B" w:rsidRPr="002A27BC" w:rsidRDefault="00335E4B" w:rsidP="000C415E">
      <w:pPr>
        <w:ind w:firstLine="454"/>
        <w:jc w:val="both"/>
      </w:pPr>
      <w:r w:rsidRPr="002A27BC">
        <w:t xml:space="preserve">-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2A27BC">
        <w:rPr>
          <w:b/>
        </w:rPr>
        <w:t>01.04.201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г., </w:t>
      </w:r>
      <w:r w:rsidRPr="002A27BC">
        <w:t>от интернет страницата на Търговски регистър, при Агенция по вписванията</w:t>
      </w:r>
      <w:r w:rsidRPr="002A27BC">
        <w:rPr>
          <w:b/>
          <w:lang w:val="ru-RU"/>
        </w:rPr>
        <w:t xml:space="preserve"> (https://public.brra.bg) </w:t>
      </w:r>
      <w:r w:rsidRPr="002A27BC">
        <w:t>заверено от представляващия участника с текст „Вярно с оригинала”.</w:t>
      </w:r>
    </w:p>
    <w:p w:rsidR="00335E4B" w:rsidRPr="002A27BC" w:rsidRDefault="00335E4B" w:rsidP="000C415E">
      <w:pPr>
        <w:ind w:firstLine="454"/>
        <w:jc w:val="both"/>
      </w:pPr>
      <w:r w:rsidRPr="002A27BC">
        <w:t xml:space="preserve">- За всички останали юридически лица (сдружения, фондации и т.н.) удостоверение за актуално състояние от съответния окръжен/градски съд, издадено след </w:t>
      </w:r>
      <w:r w:rsidRPr="002A27BC">
        <w:rPr>
          <w:b/>
        </w:rPr>
        <w:t>01.0</w:t>
      </w:r>
      <w:r w:rsidRPr="002A27BC">
        <w:rPr>
          <w:b/>
          <w:lang w:val="en-US"/>
        </w:rPr>
        <w:t>2</w:t>
      </w:r>
      <w:r w:rsidRPr="002A27BC">
        <w:rPr>
          <w:b/>
        </w:rPr>
        <w:t>.201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 </w:t>
      </w:r>
      <w:r w:rsidRPr="002A27BC">
        <w:t>г. или нотариално</w:t>
      </w:r>
      <w:r w:rsidRPr="002A27BC">
        <w:rPr>
          <w:lang w:val="ru-RU"/>
        </w:rPr>
        <w:t xml:space="preserve"> </w:t>
      </w:r>
      <w:r w:rsidRPr="002A27BC">
        <w:t>заверено.</w:t>
      </w:r>
    </w:p>
    <w:p w:rsidR="00335E4B" w:rsidRPr="002A27BC" w:rsidRDefault="00335E4B" w:rsidP="000C415E">
      <w:pPr>
        <w:tabs>
          <w:tab w:val="num" w:pos="1440"/>
        </w:tabs>
        <w:ind w:firstLine="454"/>
        <w:jc w:val="both"/>
        <w:rPr>
          <w:b/>
        </w:rPr>
      </w:pPr>
      <w:r w:rsidRPr="002A27BC">
        <w:t xml:space="preserve">- Вносна бележка за внесен депозит за добро изпълнение на договора в размер на </w:t>
      </w:r>
      <w:r w:rsidRPr="002A27BC">
        <w:rPr>
          <w:b/>
          <w:lang w:val="ru-RU"/>
        </w:rPr>
        <w:t>7820 /седем хиляди осемстотин и двадесет/ лева</w:t>
      </w:r>
      <w:r w:rsidRPr="002A27BC">
        <w:rPr>
          <w:b/>
        </w:rPr>
        <w:t>.</w:t>
      </w:r>
    </w:p>
    <w:p w:rsidR="00335E4B" w:rsidRPr="002A27BC" w:rsidRDefault="00335E4B" w:rsidP="000C415E">
      <w:pPr>
        <w:tabs>
          <w:tab w:val="num" w:pos="1440"/>
        </w:tabs>
        <w:ind w:firstLine="454"/>
        <w:jc w:val="both"/>
        <w:rPr>
          <w:b/>
        </w:rPr>
      </w:pPr>
      <w:r w:rsidRPr="002A27BC">
        <w:t xml:space="preserve">2. При отказ на спечелилия да внесе депозит за добро изпълнение на договора в размер на, внесеният от него депозит за участие в тайния търг се задържа в полза на Национална спортна академия "Васил Левски". В този случай търгът може да бъде прекратен или да се предложи на класирания на второ място участник да внесе депозит в размер на </w:t>
      </w:r>
      <w:r w:rsidRPr="002A27BC">
        <w:rPr>
          <w:b/>
          <w:lang w:val="ru-RU"/>
        </w:rPr>
        <w:t>7820 /седем хиляди осемстотин и двадесет/ лева</w:t>
      </w:r>
      <w:r w:rsidRPr="002A27BC">
        <w:t>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335E4B" w:rsidRPr="002A27BC" w:rsidRDefault="00335E4B" w:rsidP="000C415E">
      <w:pPr>
        <w:ind w:firstLine="454"/>
        <w:jc w:val="both"/>
      </w:pPr>
      <w:r w:rsidRPr="002A27BC">
        <w:rPr>
          <w:b/>
          <w:bCs/>
        </w:rPr>
        <w:t>ІХ. ЗАДЪЛЖИТЕЛНИ ИЗИСКВАНИЯ КЪМ ИЗБРАНИЯ УЧАСТНИК</w:t>
      </w:r>
    </w:p>
    <w:p w:rsidR="00335E4B" w:rsidRPr="002A27BC" w:rsidRDefault="00335E4B" w:rsidP="000C415E">
      <w:pPr>
        <w:ind w:firstLine="454"/>
        <w:jc w:val="both"/>
      </w:pPr>
      <w:r w:rsidRPr="002A27BC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335E4B" w:rsidRPr="002A27BC" w:rsidRDefault="00335E4B" w:rsidP="000C415E">
      <w:pPr>
        <w:numPr>
          <w:ilvl w:val="0"/>
          <w:numId w:val="1"/>
        </w:numPr>
        <w:ind w:left="0" w:firstLine="454"/>
        <w:jc w:val="both"/>
      </w:pPr>
      <w:r w:rsidRPr="002A27BC">
        <w:t xml:space="preserve">Отдаваните площи да се използват по предназначение, а именно –  за </w:t>
      </w:r>
      <w:r w:rsidRPr="002A27BC">
        <w:rPr>
          <w:lang w:val="ru-RU"/>
        </w:rPr>
        <w:t>спортна дейност и спортни услуги.</w:t>
      </w:r>
    </w:p>
    <w:p w:rsidR="00335E4B" w:rsidRPr="002A27BC" w:rsidRDefault="00335E4B" w:rsidP="000C415E">
      <w:pPr>
        <w:numPr>
          <w:ilvl w:val="0"/>
          <w:numId w:val="1"/>
        </w:numPr>
        <w:ind w:left="0" w:firstLine="454"/>
        <w:jc w:val="both"/>
      </w:pPr>
      <w:r w:rsidRPr="002A27BC">
        <w:t>Да се спазват всички хигиенни норми, охранителен режим и вътрешен ред въведени от НСА.</w:t>
      </w:r>
    </w:p>
    <w:p w:rsidR="00335E4B" w:rsidRPr="002A27BC" w:rsidRDefault="00335E4B" w:rsidP="000C415E">
      <w:pPr>
        <w:numPr>
          <w:ilvl w:val="0"/>
          <w:numId w:val="1"/>
        </w:numPr>
        <w:ind w:left="0" w:firstLine="454"/>
        <w:jc w:val="both"/>
      </w:pPr>
      <w:r w:rsidRPr="002A27BC">
        <w:t xml:space="preserve">Наемателят поддържа за негова сметка в изправност всички ел.системи и В и К, находящи се в обекта, в случай, че има такива. </w:t>
      </w:r>
    </w:p>
    <w:p w:rsidR="00335E4B" w:rsidRPr="002A27BC" w:rsidRDefault="00335E4B" w:rsidP="000C415E">
      <w:pPr>
        <w:numPr>
          <w:ilvl w:val="0"/>
          <w:numId w:val="1"/>
        </w:numPr>
        <w:ind w:left="0" w:firstLine="454"/>
        <w:jc w:val="both"/>
      </w:pPr>
      <w:r w:rsidRPr="002A27BC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335E4B" w:rsidRPr="002A27BC" w:rsidRDefault="00335E4B" w:rsidP="000C415E">
      <w:pPr>
        <w:numPr>
          <w:ilvl w:val="0"/>
          <w:numId w:val="1"/>
        </w:numPr>
        <w:ind w:left="0" w:firstLine="454"/>
        <w:jc w:val="both"/>
      </w:pPr>
      <w:r w:rsidRPr="002A27BC">
        <w:t>Общи условия, с които Наемателят се задължава да спазва: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Страните приемат-предават обекта с Предавателно-приемателен протокол, в който се посочват обзавеждане и състояние на обекта;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Наемът се заплаща авансово до 28 число на предходния месец, за който се дължи;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Във връзка с изчисляването на консумирани ел.енергия, вода и ТБО, наемателят се задължава да монтира водомери</w:t>
      </w:r>
      <w:r w:rsidRPr="002A27BC">
        <w:rPr>
          <w:lang w:val="en-US"/>
        </w:rPr>
        <w:t xml:space="preserve"> </w:t>
      </w:r>
      <w:r w:rsidRPr="002A27BC">
        <w:t>и контролен електромер и сключи договор със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 xml:space="preserve">Наемната цена ще се увеличава с </w:t>
      </w:r>
      <w:r w:rsidRPr="002A27BC">
        <w:rPr>
          <w:lang w:val="ru-RU"/>
        </w:rPr>
        <w:t>3</w:t>
      </w:r>
      <w:r w:rsidRPr="002A27BC">
        <w:t xml:space="preserve">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2A27BC">
        <w:rPr>
          <w:b/>
        </w:rPr>
        <w:t>Всички ремонтни и строителни дейности се извършват само с предварителното писмено съгласие на наемодателя;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2A27BC">
        <w:rPr>
          <w:b/>
        </w:rPr>
        <w:t>Всички ремонтни и строителни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Забранява се пренаемането на обекта,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Ползване на терените само по предназначение за спорт;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Наемателят се задължава да заплаща всички начислени му от НАЕМОДАТЕЛЯ суми за такса битови отпадъци за наетите терени, както и всички имуществени санкции, глоби и други подобни свързани с ползването и стопанисването на същите.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335E4B" w:rsidRPr="002A27BC" w:rsidRDefault="00335E4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A27BC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335E4B" w:rsidRPr="002A27BC" w:rsidRDefault="00335E4B" w:rsidP="000C415E">
      <w:pPr>
        <w:ind w:firstLine="454"/>
        <w:jc w:val="both"/>
        <w:rPr>
          <w:lang w:val="en-US"/>
        </w:rPr>
      </w:pPr>
      <w:r w:rsidRPr="002A27BC">
        <w:t>Приложение: Декларация Oбразец Д</w:t>
      </w:r>
      <w:r w:rsidRPr="002A27BC">
        <w:rPr>
          <w:b/>
        </w:rPr>
        <w:t>_201</w:t>
      </w:r>
      <w:r w:rsidRPr="002A27BC">
        <w:rPr>
          <w:b/>
          <w:lang w:val="en-US"/>
        </w:rPr>
        <w:t>7</w:t>
      </w:r>
      <w:r w:rsidRPr="002A27BC">
        <w:rPr>
          <w:b/>
          <w:lang w:val="ru-RU"/>
        </w:rPr>
        <w:t xml:space="preserve">, </w:t>
      </w:r>
      <w:r w:rsidRPr="002A27BC">
        <w:t xml:space="preserve">Договор за наем </w:t>
      </w:r>
      <w:r w:rsidRPr="002A27BC">
        <w:rPr>
          <w:b/>
        </w:rPr>
        <w:t>Образец _201</w:t>
      </w:r>
      <w:r w:rsidRPr="002A27BC">
        <w:rPr>
          <w:b/>
          <w:lang w:val="en-US"/>
        </w:rPr>
        <w:t>7</w:t>
      </w:r>
      <w:r w:rsidRPr="002A27BC">
        <w:rPr>
          <w:b/>
          <w:lang w:val="ru-RU"/>
        </w:rPr>
        <w:t xml:space="preserve">, </w:t>
      </w:r>
      <w:r w:rsidRPr="002A27BC">
        <w:t xml:space="preserve">Наемна цена </w:t>
      </w:r>
      <w:r w:rsidRPr="002A27BC">
        <w:rPr>
          <w:b/>
        </w:rPr>
        <w:t>Образец Ц_201</w:t>
      </w:r>
      <w:r w:rsidRPr="002A27BC">
        <w:rPr>
          <w:b/>
          <w:lang w:val="en-US"/>
        </w:rPr>
        <w:t>7</w:t>
      </w:r>
      <w:r w:rsidRPr="002A27BC">
        <w:rPr>
          <w:b/>
        </w:rPr>
        <w:t xml:space="preserve">, </w:t>
      </w:r>
      <w:r w:rsidRPr="002A27BC">
        <w:t xml:space="preserve">оценки, Протокол за извършен оглед </w:t>
      </w:r>
      <w:r w:rsidRPr="002A27BC">
        <w:rPr>
          <w:b/>
        </w:rPr>
        <w:t>Образец П_201</w:t>
      </w:r>
      <w:r w:rsidRPr="002A27BC">
        <w:rPr>
          <w:b/>
          <w:lang w:val="en-US"/>
        </w:rPr>
        <w:t>7</w:t>
      </w:r>
      <w:r w:rsidRPr="002A27BC">
        <w:rPr>
          <w:b/>
        </w:rPr>
        <w:t>.</w:t>
      </w:r>
      <w:r w:rsidRPr="002A27BC">
        <w:rPr>
          <w:lang w:val="ru-RU"/>
        </w:rPr>
        <w:t xml:space="preserve"> </w:t>
      </w:r>
    </w:p>
    <w:p w:rsidR="00335E4B" w:rsidRPr="002A27BC" w:rsidRDefault="00335E4B" w:rsidP="000C415E">
      <w:pPr>
        <w:ind w:firstLine="454"/>
        <w:jc w:val="both"/>
      </w:pPr>
      <w:r w:rsidRPr="002A27BC">
        <w:t xml:space="preserve">Настоящата документация е неразделна част от </w:t>
      </w:r>
      <w:r w:rsidRPr="002A27BC">
        <w:rPr>
          <w:b/>
        </w:rPr>
        <w:t>Заповед №</w:t>
      </w:r>
      <w:r w:rsidRPr="002A27BC">
        <w:rPr>
          <w:b/>
          <w:lang w:val="en-US"/>
        </w:rPr>
        <w:t>ЗП-314/13.03.2017г.</w:t>
      </w:r>
    </w:p>
    <w:p w:rsidR="00335E4B" w:rsidRPr="002A27BC" w:rsidRDefault="00335E4B" w:rsidP="00CF7635">
      <w:pPr>
        <w:ind w:firstLine="454"/>
      </w:pPr>
      <w:r w:rsidRPr="002A27BC">
        <w:t>Информация по документацията и заплащане на сумите по нея: 0893396353</w:t>
      </w:r>
      <w:r w:rsidRPr="002A27BC">
        <w:rPr>
          <w:lang w:val="en-US"/>
        </w:rPr>
        <w:t xml:space="preserve"> </w:t>
      </w:r>
      <w:r w:rsidRPr="002A27BC">
        <w:t>- Георгиева;</w:t>
      </w:r>
    </w:p>
    <w:p w:rsidR="00335E4B" w:rsidRPr="002A27BC" w:rsidRDefault="00335E4B" w:rsidP="00CF7635">
      <w:r w:rsidRPr="002A27BC">
        <w:t>За оглед и информация за площите: Валентин Добрев – Ръководител УУСБ тел: 0899 333393</w:t>
      </w:r>
    </w:p>
    <w:p w:rsidR="00335E4B" w:rsidRPr="002A27BC" w:rsidRDefault="00335E4B" w:rsidP="000C415E">
      <w:pPr>
        <w:rPr>
          <w:sz w:val="36"/>
          <w:szCs w:val="36"/>
        </w:rPr>
        <w:sectPr w:rsidR="00335E4B" w:rsidRPr="002A27BC">
          <w:pgSz w:w="11907" w:h="16840"/>
          <w:pgMar w:top="510" w:right="510" w:bottom="510" w:left="1134" w:header="567" w:footer="567" w:gutter="0"/>
          <w:cols w:space="708"/>
        </w:sectPr>
      </w:pPr>
    </w:p>
    <w:p w:rsidR="00335E4B" w:rsidRPr="002A27BC" w:rsidRDefault="00335E4B" w:rsidP="000C415E">
      <w:pPr>
        <w:pStyle w:val="Style6"/>
        <w:widowControl/>
        <w:spacing w:line="240" w:lineRule="auto"/>
        <w:jc w:val="right"/>
        <w:rPr>
          <w:rStyle w:val="FontStyle18"/>
          <w:b w:val="0"/>
          <w:lang w:val="en-US"/>
        </w:rPr>
      </w:pPr>
      <w:r w:rsidRPr="002A27BC">
        <w:rPr>
          <w:rStyle w:val="FontStyle18"/>
          <w:b w:val="0"/>
        </w:rPr>
        <w:t>Образец Ц</w:t>
      </w:r>
      <w:r w:rsidRPr="002A27BC">
        <w:rPr>
          <w:sz w:val="22"/>
          <w:lang w:val="ru-RU"/>
        </w:rPr>
        <w:t>_201</w:t>
      </w:r>
      <w:r w:rsidRPr="002A27BC">
        <w:rPr>
          <w:sz w:val="22"/>
          <w:lang w:val="en-US"/>
        </w:rPr>
        <w:t>7</w:t>
      </w:r>
    </w:p>
    <w:p w:rsidR="00335E4B" w:rsidRPr="002A27BC" w:rsidRDefault="00335E4B" w:rsidP="000C415E">
      <w:pPr>
        <w:pStyle w:val="BodyTextIndent"/>
        <w:ind w:left="3540"/>
        <w:rPr>
          <w:lang w:val="ru-RU"/>
        </w:rPr>
      </w:pPr>
    </w:p>
    <w:p w:rsidR="00335E4B" w:rsidRPr="002A27BC" w:rsidRDefault="00335E4B" w:rsidP="000C415E">
      <w:pPr>
        <w:pStyle w:val="BodyTextIndent"/>
        <w:ind w:left="3540"/>
      </w:pPr>
      <w:r w:rsidRPr="002A27BC">
        <w:t>До</w:t>
      </w:r>
    </w:p>
    <w:p w:rsidR="00335E4B" w:rsidRPr="002A27BC" w:rsidRDefault="00335E4B" w:rsidP="000C415E">
      <w:pPr>
        <w:pStyle w:val="BodyTextIndent"/>
        <w:ind w:left="3540"/>
        <w:rPr>
          <w:lang w:val="ru-RU"/>
        </w:rPr>
      </w:pPr>
      <w:r w:rsidRPr="002A27BC">
        <w:t>Национална спортна академия “Васил Левски”</w:t>
      </w:r>
    </w:p>
    <w:p w:rsidR="00335E4B" w:rsidRPr="002A27BC" w:rsidRDefault="00335E4B" w:rsidP="000C415E">
      <w:pPr>
        <w:pStyle w:val="BodyTextIndent"/>
        <w:ind w:left="3540"/>
      </w:pPr>
      <w:r w:rsidRPr="002A27BC">
        <w:t>Представлявана от проф. Пенчо Гешев - ректор</w:t>
      </w:r>
    </w:p>
    <w:p w:rsidR="00335E4B" w:rsidRPr="002A27BC" w:rsidRDefault="00335E4B" w:rsidP="000C415E">
      <w:pPr>
        <w:pStyle w:val="BodyTextIndent"/>
        <w:ind w:left="-708" w:firstLine="720"/>
      </w:pPr>
    </w:p>
    <w:p w:rsidR="00335E4B" w:rsidRPr="002A27BC" w:rsidRDefault="00335E4B" w:rsidP="000C415E">
      <w:pPr>
        <w:pStyle w:val="BodyTextIndent"/>
        <w:ind w:left="0"/>
        <w:jc w:val="center"/>
      </w:pPr>
      <w:r w:rsidRPr="002A27BC">
        <w:t>ПРЕДЛАГАНА НАЕМНА ЦЕНА</w:t>
      </w:r>
    </w:p>
    <w:p w:rsidR="00335E4B" w:rsidRPr="002A27BC" w:rsidRDefault="00335E4B" w:rsidP="000C415E">
      <w:pPr>
        <w:pStyle w:val="BodyText2"/>
        <w:rPr>
          <w:b/>
        </w:rPr>
      </w:pPr>
    </w:p>
    <w:p w:rsidR="00335E4B" w:rsidRPr="002A27BC" w:rsidRDefault="00335E4B" w:rsidP="000C415E">
      <w:pPr>
        <w:pStyle w:val="BodyText2"/>
        <w:rPr>
          <w:b/>
        </w:rPr>
      </w:pPr>
      <w:r w:rsidRPr="002A27BC">
        <w:rPr>
          <w:b/>
        </w:rPr>
        <w:t>от</w:t>
      </w:r>
    </w:p>
    <w:p w:rsidR="00335E4B" w:rsidRPr="002A27BC" w:rsidRDefault="00335E4B" w:rsidP="000C415E">
      <w:pPr>
        <w:pStyle w:val="BodyText2"/>
        <w:rPr>
          <w:b/>
          <w:lang w:val="ru-RU"/>
        </w:rPr>
      </w:pPr>
      <w:r w:rsidRPr="002A27BC">
        <w:rPr>
          <w:b/>
        </w:rPr>
        <w:t>____________________________________________________________________, ЕГН _______________,</w:t>
      </w:r>
      <w:r w:rsidRPr="002A27BC">
        <w:rPr>
          <w:b/>
          <w:lang w:val="ru-RU"/>
        </w:rPr>
        <w:t xml:space="preserve"> </w:t>
      </w:r>
      <w:r w:rsidRPr="002A27BC">
        <w:rPr>
          <w:b/>
        </w:rPr>
        <w:t xml:space="preserve">в качеството си на _______________________________ на дружество </w:t>
      </w:r>
      <w:r w:rsidRPr="002A27BC">
        <w:rPr>
          <w:b/>
          <w:lang w:val="ru-RU"/>
        </w:rPr>
        <w:t>_______________________________________</w:t>
      </w:r>
      <w:r w:rsidRPr="002A27BC">
        <w:rPr>
          <w:b/>
        </w:rPr>
        <w:t>, ЕИК____________,</w:t>
      </w:r>
      <w:r w:rsidRPr="002A27BC">
        <w:rPr>
          <w:b/>
          <w:lang w:val="ru-RU"/>
        </w:rPr>
        <w:t xml:space="preserve"> </w:t>
      </w:r>
      <w:r w:rsidRPr="002A27BC">
        <w:rPr>
          <w:b/>
        </w:rPr>
        <w:t xml:space="preserve">адрес </w:t>
      </w:r>
      <w:r w:rsidRPr="002A27BC">
        <w:rPr>
          <w:b/>
          <w:lang w:val="ru-RU"/>
        </w:rPr>
        <w:t>________________</w:t>
      </w:r>
      <w:r w:rsidRPr="002A27BC">
        <w:rPr>
          <w:b/>
        </w:rPr>
        <w:t>______________________________________________</w:t>
      </w:r>
      <w:r w:rsidRPr="002A27BC">
        <w:rPr>
          <w:b/>
          <w:lang w:val="ru-RU"/>
        </w:rPr>
        <w:t xml:space="preserve">, </w:t>
      </w:r>
      <w:r w:rsidRPr="002A27BC">
        <w:rPr>
          <w:b/>
        </w:rPr>
        <w:t>телефон/</w:t>
      </w:r>
      <w:r w:rsidRPr="002A27BC">
        <w:rPr>
          <w:b/>
          <w:lang w:val="en-US"/>
        </w:rPr>
        <w:t>GSM</w:t>
      </w:r>
      <w:r w:rsidRPr="002A27BC">
        <w:rPr>
          <w:b/>
        </w:rPr>
        <w:t>______________</w:t>
      </w:r>
      <w:r w:rsidRPr="002A27BC">
        <w:rPr>
          <w:b/>
          <w:lang w:val="ru-RU"/>
        </w:rPr>
        <w:t xml:space="preserve">_____, </w:t>
      </w:r>
      <w:r w:rsidRPr="002A27BC">
        <w:rPr>
          <w:b/>
          <w:lang w:val="en-US"/>
        </w:rPr>
        <w:t>email</w:t>
      </w:r>
      <w:r w:rsidRPr="002A27BC">
        <w:rPr>
          <w:b/>
          <w:lang w:val="ru-RU"/>
        </w:rPr>
        <w:t xml:space="preserve"> ___________@___________</w:t>
      </w:r>
    </w:p>
    <w:p w:rsidR="00335E4B" w:rsidRPr="002A27BC" w:rsidRDefault="00335E4B" w:rsidP="000C415E">
      <w:pPr>
        <w:pStyle w:val="BodyText2"/>
        <w:ind w:firstLine="720"/>
      </w:pPr>
    </w:p>
    <w:p w:rsidR="00335E4B" w:rsidRPr="002A27BC" w:rsidRDefault="00335E4B" w:rsidP="000C415E">
      <w:pPr>
        <w:pStyle w:val="BodyText2"/>
        <w:ind w:firstLine="720"/>
      </w:pPr>
    </w:p>
    <w:p w:rsidR="00335E4B" w:rsidRPr="002A27BC" w:rsidRDefault="00335E4B" w:rsidP="000C415E">
      <w:pPr>
        <w:pStyle w:val="BodyText2"/>
        <w:ind w:firstLine="720"/>
        <w:jc w:val="left"/>
        <w:rPr>
          <w:b/>
        </w:rPr>
      </w:pPr>
      <w:r w:rsidRPr="002A27BC">
        <w:rPr>
          <w:b/>
        </w:rPr>
        <w:t>Уважаеми господин Ректор,</w:t>
      </w:r>
    </w:p>
    <w:p w:rsidR="00335E4B" w:rsidRPr="002A27BC" w:rsidRDefault="00335E4B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</w:p>
    <w:p w:rsidR="00335E4B" w:rsidRPr="002A27BC" w:rsidRDefault="00335E4B" w:rsidP="000C415E">
      <w:pPr>
        <w:pStyle w:val="Style10"/>
        <w:widowControl/>
        <w:spacing w:line="240" w:lineRule="auto"/>
        <w:ind w:firstLine="710"/>
        <w:rPr>
          <w:sz w:val="28"/>
          <w:lang w:val="ru-RU"/>
        </w:rPr>
      </w:pPr>
      <w:r w:rsidRPr="002A27BC">
        <w:rPr>
          <w:sz w:val="28"/>
          <w:lang w:val="ru-RU"/>
        </w:rPr>
        <w:t>Запознах се с тръжната документация за участие в ТАЕН ТЪРГ за отдаване под наем за срок до 31.12.2026 г., на свободни имоти собственост на Национална спортна академия „Васил Левски”, открит с Ваша Заповед №ЗП-314/13.03.2017г., и Декларирам съгласието си с всички условия за участие в ТЪРГА, както и с проектодоговорът, поради което</w:t>
      </w:r>
    </w:p>
    <w:p w:rsidR="00335E4B" w:rsidRPr="002A27BC" w:rsidRDefault="00335E4B" w:rsidP="000C415E">
      <w:pPr>
        <w:pStyle w:val="Style6"/>
        <w:widowControl/>
        <w:spacing w:line="240" w:lineRule="auto"/>
        <w:jc w:val="center"/>
      </w:pPr>
    </w:p>
    <w:p w:rsidR="00335E4B" w:rsidRPr="002A27BC" w:rsidRDefault="00335E4B" w:rsidP="000C415E">
      <w:pPr>
        <w:pStyle w:val="Style6"/>
        <w:widowControl/>
        <w:spacing w:line="240" w:lineRule="auto"/>
        <w:jc w:val="center"/>
        <w:rPr>
          <w:rStyle w:val="FontStyle18"/>
          <w:spacing w:val="70"/>
          <w:sz w:val="28"/>
        </w:rPr>
      </w:pPr>
      <w:r w:rsidRPr="002A27BC">
        <w:rPr>
          <w:rStyle w:val="FontStyle18"/>
          <w:spacing w:val="70"/>
          <w:sz w:val="28"/>
        </w:rPr>
        <w:t>ПРЕДЛАГАМ</w:t>
      </w:r>
    </w:p>
    <w:p w:rsidR="00335E4B" w:rsidRPr="002A27BC" w:rsidRDefault="00335E4B" w:rsidP="000C415E">
      <w:pPr>
        <w:pStyle w:val="Style10"/>
        <w:widowControl/>
        <w:spacing w:line="240" w:lineRule="auto"/>
        <w:ind w:firstLine="691"/>
        <w:rPr>
          <w:sz w:val="28"/>
          <w:lang w:val="ru-RU"/>
        </w:rPr>
      </w:pPr>
      <w:r w:rsidRPr="002A27BC">
        <w:rPr>
          <w:sz w:val="28"/>
          <w:lang w:val="ru-RU"/>
        </w:rPr>
        <w:t>Представляваният от мен участник да наеме Терени за спорт - волейбол, баскетбол, футбол, тенис и други техни производни с обща площ 4000 м2, находящи се в гр. София, Столична община, район Студентски, ж.к. Студентски град, игрища 10 и 11 от Открити спортни съоръжения на НСА „Васил Левски“, по обособена позиция № 5 от Заповед №ЗП-314/13.03.2017 г., срещу месечна наемна цена, в размер на:</w:t>
      </w:r>
    </w:p>
    <w:p w:rsidR="00335E4B" w:rsidRPr="002A27BC" w:rsidRDefault="00335E4B" w:rsidP="000C415E">
      <w:pPr>
        <w:pStyle w:val="Style10"/>
        <w:widowControl/>
        <w:spacing w:line="240" w:lineRule="auto"/>
        <w:ind w:firstLine="691"/>
        <w:rPr>
          <w:rStyle w:val="FontStyle18"/>
          <w:sz w:val="28"/>
        </w:rPr>
      </w:pPr>
    </w:p>
    <w:p w:rsidR="00335E4B" w:rsidRPr="002A27BC" w:rsidRDefault="00335E4B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</w:rPr>
      </w:pPr>
      <w:r w:rsidRPr="002A27BC">
        <w:rPr>
          <w:rStyle w:val="FontStyle17"/>
          <w:sz w:val="28"/>
        </w:rPr>
        <w:tab/>
        <w:t>/..................................................................../ лева, с включен ДДС</w:t>
      </w:r>
    </w:p>
    <w:p w:rsidR="00335E4B" w:rsidRPr="002A27BC" w:rsidRDefault="00335E4B" w:rsidP="000C415E">
      <w:pPr>
        <w:pStyle w:val="Style2"/>
        <w:widowControl/>
        <w:tabs>
          <w:tab w:val="left" w:pos="4392"/>
        </w:tabs>
        <w:rPr>
          <w:rStyle w:val="FontStyle22"/>
          <w:sz w:val="28"/>
        </w:rPr>
      </w:pPr>
      <w:r w:rsidRPr="002A27BC">
        <w:rPr>
          <w:rStyle w:val="FontStyle22"/>
          <w:sz w:val="28"/>
        </w:rPr>
        <w:t>цифром</w:t>
      </w:r>
      <w:r w:rsidRPr="002A27BC">
        <w:rPr>
          <w:rStyle w:val="FontStyle22"/>
          <w:sz w:val="28"/>
        </w:rPr>
        <w:tab/>
        <w:t>словом</w:t>
      </w:r>
    </w:p>
    <w:p w:rsidR="00335E4B" w:rsidRPr="002A27BC" w:rsidRDefault="00335E4B" w:rsidP="000C415E">
      <w:pPr>
        <w:pStyle w:val="BodyText2"/>
        <w:ind w:firstLine="720"/>
      </w:pPr>
    </w:p>
    <w:p w:rsidR="00335E4B" w:rsidRPr="002A27BC" w:rsidRDefault="00335E4B" w:rsidP="000C415E">
      <w:pPr>
        <w:pStyle w:val="BodyText2"/>
        <w:rPr>
          <w:b/>
        </w:rPr>
      </w:pPr>
    </w:p>
    <w:p w:rsidR="00335E4B" w:rsidRPr="002A27BC" w:rsidRDefault="00335E4B" w:rsidP="00533D62">
      <w:pPr>
        <w:pStyle w:val="BodyText2"/>
        <w:ind w:firstLine="708"/>
      </w:pPr>
      <w:r w:rsidRPr="002A27BC">
        <w:t>Настоящата ценова оферта е неразделна част от Договор за наем</w:t>
      </w:r>
    </w:p>
    <w:p w:rsidR="00335E4B" w:rsidRPr="002A27BC" w:rsidRDefault="00335E4B" w:rsidP="000C415E">
      <w:pPr>
        <w:pStyle w:val="BodyText2"/>
        <w:rPr>
          <w:b/>
        </w:rPr>
      </w:pPr>
    </w:p>
    <w:p w:rsidR="00335E4B" w:rsidRPr="002A27BC" w:rsidRDefault="00335E4B" w:rsidP="000C415E">
      <w:pPr>
        <w:pStyle w:val="BodyText2"/>
      </w:pPr>
    </w:p>
    <w:p w:rsidR="00335E4B" w:rsidRPr="002A27BC" w:rsidRDefault="00335E4B" w:rsidP="000C415E">
      <w:pPr>
        <w:pStyle w:val="BodyText2"/>
      </w:pPr>
      <w:r w:rsidRPr="002A27BC">
        <w:t>гр...........................                                       УЧАСТНИК:</w:t>
      </w:r>
    </w:p>
    <w:p w:rsidR="00335E4B" w:rsidRPr="002A27BC" w:rsidRDefault="00335E4B" w:rsidP="000C415E">
      <w:pPr>
        <w:pStyle w:val="BodyText2"/>
      </w:pPr>
    </w:p>
    <w:p w:rsidR="00335E4B" w:rsidRPr="002A27BC" w:rsidRDefault="00335E4B" w:rsidP="000C415E">
      <w:pPr>
        <w:pStyle w:val="BodyText2"/>
      </w:pPr>
      <w:r w:rsidRPr="002A27BC">
        <w:t>Дата:                                                                                                подпис и печат</w:t>
      </w:r>
    </w:p>
    <w:p w:rsidR="00335E4B" w:rsidRPr="002A27BC" w:rsidRDefault="00335E4B" w:rsidP="000B49F5">
      <w:pPr>
        <w:pStyle w:val="BodyText2"/>
        <w:ind w:left="7200"/>
        <w:jc w:val="left"/>
        <w:rPr>
          <w:sz w:val="22"/>
          <w:lang w:val="en-US"/>
        </w:rPr>
      </w:pPr>
      <w:r w:rsidRPr="002A27BC">
        <w:rPr>
          <w:sz w:val="36"/>
          <w:szCs w:val="36"/>
        </w:rPr>
        <w:br w:type="page"/>
      </w:r>
      <w:r w:rsidRPr="002A27BC">
        <w:rPr>
          <w:b/>
          <w:sz w:val="22"/>
        </w:rPr>
        <w:t xml:space="preserve">Образец </w:t>
      </w:r>
      <w:r w:rsidRPr="002A27BC">
        <w:rPr>
          <w:b/>
          <w:sz w:val="22"/>
          <w:lang w:val="ru-RU"/>
        </w:rPr>
        <w:t>Д_201</w:t>
      </w:r>
      <w:r w:rsidRPr="002A27BC">
        <w:rPr>
          <w:b/>
          <w:sz w:val="22"/>
          <w:lang w:val="en-US"/>
        </w:rPr>
        <w:t>7</w:t>
      </w:r>
    </w:p>
    <w:p w:rsidR="00335E4B" w:rsidRPr="002A27BC" w:rsidRDefault="00335E4B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335E4B" w:rsidRPr="002A27BC" w:rsidRDefault="00335E4B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335E4B" w:rsidRPr="002A27BC" w:rsidRDefault="00335E4B" w:rsidP="00AA32FB">
      <w:pPr>
        <w:pStyle w:val="BodyText2"/>
        <w:jc w:val="center"/>
        <w:rPr>
          <w:b/>
          <w:sz w:val="24"/>
          <w:szCs w:val="28"/>
          <w:lang w:val="en-US"/>
        </w:rPr>
      </w:pPr>
      <w:r w:rsidRPr="002A27BC">
        <w:rPr>
          <w:b/>
          <w:sz w:val="24"/>
          <w:szCs w:val="28"/>
        </w:rPr>
        <w:t>Д Е К Л А Р А Ц И Я</w:t>
      </w:r>
    </w:p>
    <w:p w:rsidR="00335E4B" w:rsidRPr="002A27BC" w:rsidRDefault="00335E4B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335E4B" w:rsidRPr="002A27BC" w:rsidRDefault="00335E4B" w:rsidP="00AA32FB">
      <w:pPr>
        <w:pStyle w:val="BodyText2"/>
        <w:rPr>
          <w:sz w:val="24"/>
          <w:lang w:val="en-US"/>
        </w:rPr>
      </w:pPr>
      <w:r w:rsidRPr="002A27BC">
        <w:rPr>
          <w:sz w:val="24"/>
        </w:rPr>
        <w:t>От _____________________________________________, ЕГН _______________,</w:t>
      </w:r>
      <w:r w:rsidRPr="002A27BC">
        <w:rPr>
          <w:sz w:val="24"/>
          <w:lang w:val="ru-RU"/>
        </w:rPr>
        <w:t xml:space="preserve"> </w:t>
      </w:r>
      <w:r w:rsidRPr="002A27BC">
        <w:rPr>
          <w:sz w:val="24"/>
        </w:rPr>
        <w:t xml:space="preserve">в качеството си на _______________________ на дружество </w:t>
      </w:r>
      <w:r w:rsidRPr="002A27BC">
        <w:rPr>
          <w:sz w:val="24"/>
          <w:lang w:val="ru-RU"/>
        </w:rPr>
        <w:t>______________________________</w:t>
      </w:r>
      <w:r w:rsidRPr="002A27BC">
        <w:rPr>
          <w:sz w:val="24"/>
        </w:rPr>
        <w:t>, ЕИК__________</w:t>
      </w:r>
    </w:p>
    <w:p w:rsidR="00335E4B" w:rsidRPr="002A27BC" w:rsidRDefault="00335E4B" w:rsidP="00AA32FB">
      <w:pPr>
        <w:pStyle w:val="BodyText2"/>
        <w:rPr>
          <w:sz w:val="24"/>
          <w:lang w:val="en-US"/>
        </w:rPr>
      </w:pPr>
    </w:p>
    <w:p w:rsidR="00335E4B" w:rsidRPr="002A27BC" w:rsidRDefault="00335E4B" w:rsidP="00AA32FB">
      <w:pPr>
        <w:pStyle w:val="BodyText2"/>
        <w:jc w:val="center"/>
        <w:rPr>
          <w:b/>
          <w:sz w:val="24"/>
        </w:rPr>
      </w:pPr>
      <w:r w:rsidRPr="002A27BC">
        <w:rPr>
          <w:b/>
          <w:caps/>
          <w:sz w:val="24"/>
        </w:rPr>
        <w:t xml:space="preserve">д е к л а р и р а м,   ч е </w:t>
      </w:r>
      <w:r w:rsidRPr="002A27BC">
        <w:rPr>
          <w:b/>
          <w:sz w:val="24"/>
        </w:rPr>
        <w:t>:</w:t>
      </w:r>
    </w:p>
    <w:p w:rsidR="00335E4B" w:rsidRPr="002A27BC" w:rsidRDefault="00335E4B" w:rsidP="00AA32FB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2A27BC">
        <w:rPr>
          <w:b/>
          <w:sz w:val="24"/>
        </w:rPr>
        <w:t>Не съм осъден с влязла в сила присъда</w:t>
      </w:r>
      <w:r w:rsidRPr="002A27BC">
        <w:rPr>
          <w:sz w:val="24"/>
        </w:rPr>
        <w:t xml:space="preserve"> за.</w:t>
      </w:r>
    </w:p>
    <w:p w:rsidR="00335E4B" w:rsidRPr="002A27BC" w:rsidRDefault="00335E4B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335E4B" w:rsidRPr="002A27BC" w:rsidRDefault="00335E4B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б) подкуп по чл. 301 - 307 от Наказателния кодекс;</w:t>
      </w:r>
    </w:p>
    <w:p w:rsidR="00335E4B" w:rsidRPr="002A27BC" w:rsidRDefault="00335E4B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в) участие в организирана престъпна група по чл. 321 и 321а от Наказателния кодекс;</w:t>
      </w:r>
    </w:p>
    <w:p w:rsidR="00335E4B" w:rsidRPr="002A27BC" w:rsidRDefault="00335E4B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г) престъпление против собствеността по чл. 194 - 217 от Наказателния кодекс;</w:t>
      </w:r>
    </w:p>
    <w:p w:rsidR="00335E4B" w:rsidRPr="002A27BC" w:rsidRDefault="00335E4B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д) престъпление против стопанството по чл. 219 - 252 от Наказателния кодекс;</w:t>
      </w:r>
    </w:p>
    <w:p w:rsidR="00335E4B" w:rsidRPr="002A27BC" w:rsidRDefault="00335E4B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335E4B" w:rsidRPr="002A27BC" w:rsidRDefault="00335E4B" w:rsidP="00AA32FB">
      <w:pPr>
        <w:widowControl w:val="0"/>
        <w:suppressAutoHyphens/>
        <w:jc w:val="both"/>
        <w:rPr>
          <w:sz w:val="20"/>
        </w:rPr>
      </w:pPr>
      <w:r w:rsidRPr="002A27BC">
        <w:rPr>
          <w:sz w:val="20"/>
        </w:rPr>
        <w:t xml:space="preserve">ж) </w:t>
      </w:r>
      <w:r w:rsidRPr="002A27BC">
        <w:rPr>
          <w:sz w:val="22"/>
        </w:rPr>
        <w:t>за престъпление по чл. 313 от Наказателния кодекс</w:t>
      </w:r>
    </w:p>
    <w:p w:rsidR="00335E4B" w:rsidRPr="002A27BC" w:rsidRDefault="00335E4B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A27BC">
        <w:rPr>
          <w:b/>
          <w:sz w:val="24"/>
        </w:rPr>
        <w:t xml:space="preserve">Представляваното от мен дружество/ </w:t>
      </w:r>
      <w:r w:rsidRPr="002A27BC">
        <w:rPr>
          <w:b/>
          <w:caps/>
          <w:sz w:val="24"/>
        </w:rPr>
        <w:t>ет</w:t>
      </w:r>
      <w:r w:rsidRPr="002A27BC">
        <w:rPr>
          <w:b/>
          <w:sz w:val="24"/>
        </w:rPr>
        <w:t xml:space="preserve"> не е обявено в несъстоятелност</w:t>
      </w:r>
      <w:r w:rsidRPr="002A27BC">
        <w:rPr>
          <w:sz w:val="24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335E4B" w:rsidRPr="002A27BC" w:rsidRDefault="00335E4B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A27BC">
        <w:rPr>
          <w:b/>
          <w:sz w:val="24"/>
        </w:rPr>
        <w:t xml:space="preserve">Представляваното от мен дружество/ </w:t>
      </w:r>
      <w:r w:rsidRPr="002A27BC">
        <w:rPr>
          <w:b/>
          <w:caps/>
          <w:sz w:val="24"/>
        </w:rPr>
        <w:t>ет</w:t>
      </w:r>
      <w:r w:rsidRPr="002A27BC">
        <w:rPr>
          <w:b/>
          <w:sz w:val="24"/>
        </w:rPr>
        <w:t xml:space="preserve"> не е в производство по ликвидация</w:t>
      </w:r>
      <w:r w:rsidRPr="002A27BC">
        <w:rPr>
          <w:sz w:val="24"/>
        </w:rPr>
        <w:t xml:space="preserve"> или не се намира в подобна процедура;</w:t>
      </w:r>
    </w:p>
    <w:p w:rsidR="00335E4B" w:rsidRPr="002A27BC" w:rsidRDefault="00335E4B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A27BC">
        <w:rPr>
          <w:b/>
          <w:sz w:val="24"/>
        </w:rPr>
        <w:t xml:space="preserve">Представляваното от мен дружество/ </w:t>
      </w:r>
      <w:r w:rsidRPr="002A27BC">
        <w:rPr>
          <w:b/>
          <w:caps/>
          <w:sz w:val="24"/>
        </w:rPr>
        <w:t>ет</w:t>
      </w:r>
      <w:r w:rsidRPr="002A27BC">
        <w:rPr>
          <w:b/>
          <w:sz w:val="24"/>
        </w:rPr>
        <w:t xml:space="preserve"> няма парични задължения</w:t>
      </w:r>
      <w:r w:rsidRPr="002A27BC">
        <w:rPr>
          <w:sz w:val="24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335E4B" w:rsidRPr="002A27BC" w:rsidRDefault="00335E4B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A27BC">
        <w:rPr>
          <w:b/>
          <w:sz w:val="24"/>
        </w:rPr>
        <w:t>В качеството си на:</w:t>
      </w:r>
      <w:r w:rsidRPr="002A27BC">
        <w:rPr>
          <w:sz w:val="24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2A27BC">
        <w:rPr>
          <w:b/>
          <w:sz w:val="24"/>
        </w:rPr>
        <w:t xml:space="preserve">не съм свързано лице </w:t>
      </w:r>
      <w:r w:rsidRPr="002A27BC">
        <w:rPr>
          <w:sz w:val="24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335E4B" w:rsidRPr="002A27BC" w:rsidRDefault="00335E4B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A27BC">
        <w:rPr>
          <w:b/>
          <w:sz w:val="24"/>
        </w:rPr>
        <w:t>В качеството си на</w:t>
      </w:r>
      <w:r w:rsidRPr="002A27BC">
        <w:rPr>
          <w:sz w:val="24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335E4B" w:rsidRPr="002A27BC" w:rsidRDefault="00335E4B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A27BC">
        <w:rPr>
          <w:b/>
          <w:sz w:val="24"/>
        </w:rPr>
        <w:t xml:space="preserve">Запознат съм с условията посочени в </w:t>
      </w:r>
      <w:r w:rsidRPr="002A27BC">
        <w:rPr>
          <w:rStyle w:val="FontStyle17"/>
          <w:b/>
          <w:sz w:val="22"/>
        </w:rPr>
        <w:t xml:space="preserve">тръжната документация за участие в ТАЕН ТЪРГ </w:t>
      </w:r>
      <w:r w:rsidRPr="002A27BC">
        <w:rPr>
          <w:b/>
          <w:sz w:val="24"/>
        </w:rPr>
        <w:t>за отдаване под наем площи собственост на НСА „Васил Левски”, открит със Заповед №ЗП-314/13.03.2017 г.</w:t>
      </w:r>
      <w:r w:rsidRPr="002A27BC">
        <w:rPr>
          <w:sz w:val="24"/>
        </w:rPr>
        <w:t>,</w:t>
      </w:r>
      <w:r w:rsidRPr="002A27BC">
        <w:rPr>
          <w:b/>
          <w:sz w:val="24"/>
          <w:lang w:val="ru-RU"/>
        </w:rPr>
        <w:t xml:space="preserve"> </w:t>
      </w:r>
      <w:r w:rsidRPr="002A27BC">
        <w:rPr>
          <w:b/>
          <w:sz w:val="24"/>
        </w:rPr>
        <w:t>и съм съгласен /a/ и приемам същите, включително и проектодоговорa.</w:t>
      </w:r>
    </w:p>
    <w:p w:rsidR="00335E4B" w:rsidRPr="002A27BC" w:rsidRDefault="00335E4B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A27BC">
        <w:rPr>
          <w:b/>
          <w:sz w:val="24"/>
        </w:rPr>
        <w:t>Декларирам, че желая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335E4B" w:rsidRPr="002A27BC" w:rsidRDefault="00335E4B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A27BC">
        <w:rPr>
          <w:b/>
          <w:sz w:val="24"/>
        </w:rPr>
        <w:t>Декларирам, че желая внесеният депозит за участие да ми бъде възстановен по банкова сметка:</w:t>
      </w:r>
    </w:p>
    <w:p w:rsidR="00335E4B" w:rsidRPr="002A27BC" w:rsidRDefault="00335E4B" w:rsidP="00AA32FB">
      <w:pPr>
        <w:pStyle w:val="BodyText2"/>
        <w:ind w:firstLine="720"/>
        <w:rPr>
          <w:b/>
          <w:sz w:val="24"/>
        </w:rPr>
      </w:pPr>
      <w:r w:rsidRPr="002A27BC">
        <w:rPr>
          <w:b/>
          <w:sz w:val="24"/>
        </w:rPr>
        <w:t>IBAN: ...................................................................................................</w:t>
      </w:r>
    </w:p>
    <w:p w:rsidR="00335E4B" w:rsidRPr="002A27BC" w:rsidRDefault="00335E4B" w:rsidP="00AA32FB">
      <w:pPr>
        <w:pStyle w:val="BodyText2"/>
        <w:ind w:firstLine="720"/>
        <w:rPr>
          <w:b/>
          <w:sz w:val="24"/>
        </w:rPr>
      </w:pPr>
      <w:r w:rsidRPr="002A27BC">
        <w:rPr>
          <w:b/>
          <w:sz w:val="24"/>
        </w:rPr>
        <w:t>BIC: …………………………… При банка : .................................................................</w:t>
      </w:r>
    </w:p>
    <w:p w:rsidR="00335E4B" w:rsidRPr="002A27BC" w:rsidRDefault="00335E4B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A27BC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335E4B" w:rsidRPr="002A27BC" w:rsidRDefault="00335E4B" w:rsidP="00AA32FB">
      <w:pPr>
        <w:pStyle w:val="BodyText2"/>
        <w:rPr>
          <w:b/>
          <w:sz w:val="24"/>
          <w:lang w:val="en-US"/>
        </w:rPr>
      </w:pPr>
    </w:p>
    <w:p w:rsidR="00335E4B" w:rsidRPr="002A27BC" w:rsidRDefault="00335E4B" w:rsidP="00AA32FB">
      <w:pPr>
        <w:pStyle w:val="BodyText2"/>
        <w:rPr>
          <w:b/>
          <w:sz w:val="24"/>
        </w:rPr>
      </w:pPr>
    </w:p>
    <w:p w:rsidR="00335E4B" w:rsidRPr="002A27BC" w:rsidRDefault="00335E4B" w:rsidP="00AA32FB">
      <w:pPr>
        <w:pStyle w:val="BodyText2"/>
        <w:ind w:firstLine="720"/>
        <w:rPr>
          <w:sz w:val="24"/>
        </w:rPr>
      </w:pPr>
      <w:r w:rsidRPr="002A27BC">
        <w:rPr>
          <w:sz w:val="24"/>
        </w:rPr>
        <w:t>________ 2017 г.</w:t>
      </w:r>
      <w:r w:rsidRPr="002A27BC">
        <w:rPr>
          <w:sz w:val="24"/>
        </w:rPr>
        <w:tab/>
      </w:r>
      <w:r w:rsidRPr="002A27BC">
        <w:rPr>
          <w:sz w:val="24"/>
        </w:rPr>
        <w:tab/>
      </w:r>
      <w:r w:rsidRPr="002A27BC">
        <w:rPr>
          <w:sz w:val="24"/>
        </w:rPr>
        <w:tab/>
        <w:t>Декларатор: ________________</w:t>
      </w:r>
    </w:p>
    <w:p w:rsidR="00335E4B" w:rsidRPr="002A27BC" w:rsidRDefault="00335E4B" w:rsidP="00AA32FB">
      <w:pPr>
        <w:pStyle w:val="BodyText2"/>
        <w:ind w:firstLine="720"/>
        <w:rPr>
          <w:sz w:val="24"/>
        </w:rPr>
      </w:pPr>
      <w:r w:rsidRPr="002A27BC">
        <w:rPr>
          <w:sz w:val="24"/>
        </w:rPr>
        <w:t>гр.</w:t>
      </w:r>
      <w:r w:rsidRPr="002A27BC">
        <w:rPr>
          <w:sz w:val="24"/>
        </w:rPr>
        <w:tab/>
      </w:r>
      <w:r w:rsidRPr="002A27BC">
        <w:rPr>
          <w:sz w:val="24"/>
        </w:rPr>
        <w:tab/>
      </w:r>
      <w:r w:rsidRPr="002A27BC">
        <w:rPr>
          <w:sz w:val="24"/>
        </w:rPr>
        <w:tab/>
      </w:r>
      <w:r w:rsidRPr="002A27BC">
        <w:rPr>
          <w:sz w:val="24"/>
        </w:rPr>
        <w:tab/>
        <w:t xml:space="preserve">                                   /подпис и печат/</w:t>
      </w:r>
    </w:p>
    <w:p w:rsidR="00335E4B" w:rsidRPr="002A27BC" w:rsidRDefault="00335E4B" w:rsidP="000C415E">
      <w:pPr>
        <w:spacing w:line="1" w:lineRule="exact"/>
        <w:rPr>
          <w:lang w:val="en-US"/>
        </w:rPr>
      </w:pPr>
      <w:r w:rsidRPr="002A27BC">
        <w:rPr>
          <w:sz w:val="36"/>
          <w:szCs w:val="36"/>
        </w:rPr>
        <w:br w:type="page"/>
      </w:r>
    </w:p>
    <w:p w:rsidR="00335E4B" w:rsidRPr="002A27BC" w:rsidRDefault="00335E4B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335E4B" w:rsidRPr="002A27BC" w:rsidRDefault="00335E4B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2A27BC">
        <w:rPr>
          <w:caps/>
          <w:spacing w:val="7"/>
        </w:rPr>
        <w:t>Договор за наем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Днес, ……… 2017 г., в гр. София, на основание чл.55 и сл. от ППЗДС и т....... от Заповед №………./………...2017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Заповед №ЗП-314/13.03.2017 г</w:t>
      </w:r>
      <w:r w:rsidRPr="002A27BC">
        <w:rPr>
          <w:lang w:val="ru-RU"/>
        </w:rPr>
        <w:t xml:space="preserve">. </w:t>
      </w:r>
      <w:r w:rsidRPr="002A27BC">
        <w:t xml:space="preserve">обявление публ. във в. “Сега” бр. ....... от ….. </w:t>
      </w:r>
      <w:r w:rsidRPr="002A27BC">
        <w:rPr>
          <w:lang w:val="ru-RU"/>
        </w:rPr>
        <w:t>март</w:t>
      </w:r>
      <w:r w:rsidRPr="002A27BC">
        <w:t xml:space="preserve"> 2017 г., между:</w:t>
      </w:r>
    </w:p>
    <w:p w:rsidR="00335E4B" w:rsidRPr="002A27BC" w:rsidRDefault="00335E4B" w:rsidP="000C415E">
      <w:pPr>
        <w:shd w:val="clear" w:color="auto" w:fill="FFFFFF"/>
        <w:ind w:firstLine="567"/>
        <w:jc w:val="both"/>
        <w:rPr>
          <w:b/>
          <w:spacing w:val="4"/>
        </w:rPr>
      </w:pP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rPr>
          <w:b/>
          <w:spacing w:val="4"/>
        </w:rPr>
        <w:t>Национална спортна академия "Васил Левски"</w:t>
      </w:r>
      <w:r w:rsidRPr="002A27BC">
        <w:rPr>
          <w:spacing w:val="4"/>
        </w:rPr>
        <w:t xml:space="preserve">, гр. София, Студентски град, </w:t>
      </w:r>
      <w:r w:rsidRPr="002A27BC">
        <w:rPr>
          <w:spacing w:val="8"/>
        </w:rPr>
        <w:t xml:space="preserve">представлявана от ректора доц. Пенчо Гешев, ЕИК </w:t>
      </w:r>
      <w:r w:rsidRPr="002A27BC">
        <w:rPr>
          <w:spacing w:val="8"/>
          <w:lang w:val="en-US"/>
        </w:rPr>
        <w:t>BG</w:t>
      </w:r>
      <w:r w:rsidRPr="002A27BC">
        <w:rPr>
          <w:spacing w:val="8"/>
        </w:rPr>
        <w:t xml:space="preserve">000670627, </w:t>
      </w:r>
      <w:r w:rsidRPr="002A27BC">
        <w:rPr>
          <w:spacing w:val="3"/>
        </w:rPr>
        <w:t>наречена в настоящия договор за краткост НАЕМОДАТЕЛ и</w:t>
      </w:r>
    </w:p>
    <w:p w:rsidR="00335E4B" w:rsidRPr="002A27BC" w:rsidRDefault="00335E4B" w:rsidP="000C415E">
      <w:pPr>
        <w:shd w:val="clear" w:color="auto" w:fill="FFFFFF"/>
        <w:ind w:firstLine="567"/>
        <w:jc w:val="both"/>
        <w:rPr>
          <w:spacing w:val="1"/>
        </w:rPr>
      </w:pPr>
      <w:r w:rsidRPr="002A27BC">
        <w:t>.......</w:t>
      </w:r>
      <w:r w:rsidRPr="002A27BC">
        <w:rPr>
          <w:lang w:val="ru-RU"/>
        </w:rPr>
        <w:t>……...................……………………….……………………</w:t>
      </w:r>
      <w:r w:rsidRPr="002A27BC">
        <w:rPr>
          <w:spacing w:val="4"/>
        </w:rPr>
        <w:t xml:space="preserve">, ЕИК: </w:t>
      </w:r>
      <w:r w:rsidRPr="002A27BC">
        <w:rPr>
          <w:spacing w:val="4"/>
          <w:lang w:val="ru-RU"/>
        </w:rPr>
        <w:t>…………………</w:t>
      </w:r>
      <w:r w:rsidRPr="002A27BC">
        <w:rPr>
          <w:spacing w:val="4"/>
        </w:rPr>
        <w:t xml:space="preserve">, представлявано от </w:t>
      </w:r>
      <w:r w:rsidRPr="002A27BC">
        <w:rPr>
          <w:spacing w:val="4"/>
          <w:lang w:val="ru-RU"/>
        </w:rPr>
        <w:t>……………………………………</w:t>
      </w:r>
      <w:r w:rsidRPr="002A27BC">
        <w:rPr>
          <w:spacing w:val="4"/>
        </w:rPr>
        <w:t xml:space="preserve"> - Управител, с ЕГН: .....</w:t>
      </w:r>
      <w:r w:rsidRPr="002A27BC">
        <w:rPr>
          <w:spacing w:val="4"/>
          <w:lang w:val="ru-RU"/>
        </w:rPr>
        <w:t>…</w:t>
      </w:r>
      <w:r w:rsidRPr="002A27BC">
        <w:rPr>
          <w:spacing w:val="4"/>
        </w:rPr>
        <w:t>............., с адрес: .........................................................................................., тел/</w:t>
      </w:r>
      <w:r w:rsidRPr="002A27BC">
        <w:rPr>
          <w:spacing w:val="4"/>
          <w:lang w:val="en-US"/>
        </w:rPr>
        <w:t>GSM</w:t>
      </w:r>
      <w:r w:rsidRPr="002A27BC">
        <w:rPr>
          <w:spacing w:val="4"/>
          <w:lang w:val="ru-RU"/>
        </w:rPr>
        <w:t xml:space="preserve"> …………….……, </w:t>
      </w:r>
      <w:r w:rsidRPr="002A27BC">
        <w:rPr>
          <w:spacing w:val="4"/>
        </w:rPr>
        <w:t xml:space="preserve">наречен в договора за краткост НАЕМАТЕЛ, </w:t>
      </w:r>
      <w:r w:rsidRPr="002A27BC">
        <w:rPr>
          <w:spacing w:val="1"/>
        </w:rPr>
        <w:t>се сключи настоящият договор за наем, по силата на който:</w:t>
      </w:r>
    </w:p>
    <w:p w:rsidR="00335E4B" w:rsidRPr="002A27BC" w:rsidRDefault="00335E4B" w:rsidP="000C415E">
      <w:pPr>
        <w:shd w:val="clear" w:color="auto" w:fill="FFFFFF"/>
        <w:ind w:firstLine="567"/>
        <w:jc w:val="both"/>
        <w:rPr>
          <w:lang w:val="ru-RU"/>
        </w:rPr>
      </w:pPr>
    </w:p>
    <w:p w:rsidR="00335E4B" w:rsidRPr="002A27BC" w:rsidRDefault="00335E4B" w:rsidP="000C415E">
      <w:pPr>
        <w:shd w:val="clear" w:color="auto" w:fill="FFFFFF"/>
        <w:spacing w:line="274" w:lineRule="exact"/>
        <w:ind w:left="10"/>
        <w:jc w:val="center"/>
      </w:pPr>
      <w:r w:rsidRPr="002A27BC">
        <w:rPr>
          <w:b/>
          <w:bCs/>
          <w:spacing w:val="5"/>
          <w:w w:val="93"/>
        </w:rPr>
        <w:t>ПРЕДМЕТ НА ДОГОВОРА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Терени за спорт - волейбол, баскетбол, футбол, тенис и други техни производни с обща площ 4000 м2, находящи се в гр. София, Столична община, район Студентски, ж.к. Студентски град, игрища 10 и 11 от Открити спортни съоръжения на НСА „Васил Левски“, по обособена позиция № 5 от Заповед №ЗП-314/13.03.2017 г.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 xml:space="preserve">1.2. </w:t>
      </w:r>
      <w:r w:rsidRPr="002A27BC">
        <w:rPr>
          <w:caps/>
        </w:rPr>
        <w:t>Наемателят</w:t>
      </w:r>
      <w:r w:rsidRPr="002A27BC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ind w:left="19"/>
        <w:jc w:val="center"/>
      </w:pPr>
      <w:r w:rsidRPr="002A27BC">
        <w:rPr>
          <w:b/>
          <w:bCs/>
          <w:spacing w:val="6"/>
          <w:w w:val="93"/>
        </w:rPr>
        <w:t>СРОК НА ДОГОВОРА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Чл. 2. Този договор се сключва за срок от датата на извеждането му в деловодството на Национална спортна академия „Васил Левски” до 31.12.2026 г.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/2/ Месечният наем по предходната алинея се изплаща авансово до всяко 28-мо число на месеца предхождащ този, за който се дължи, по банкова сметка на НАЕМОДАТЕЛЯ, IBAN: BG83 BNBG 9661 3100 1751 01, при БНБ, ЦУ, BIC BNBG BGSD, код по СЕБРА 8590 0000 09.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/3/ В цената по предходната алинея не се включва стойността на консумативните разходи /за ел. енергия, отопление, вода, такса битови отпадъци, данък сгради и други такси и разноски/,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2A27BC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 xml:space="preserve">Чл.4. /1/ Предоставения под наем обект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други), без писменото разрешение на </w:t>
      </w:r>
      <w:r w:rsidRPr="002A27BC">
        <w:rPr>
          <w:caps/>
        </w:rPr>
        <w:t>Наемодателя</w:t>
      </w:r>
      <w:r w:rsidRPr="002A27BC">
        <w:t>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/2/ Обектът следва да се използват, както следва:</w:t>
      </w:r>
    </w:p>
    <w:p w:rsidR="00335E4B" w:rsidRPr="002A27BC" w:rsidRDefault="00335E4B" w:rsidP="00D17B4E">
      <w:pPr>
        <w:shd w:val="clear" w:color="auto" w:fill="FFFFFF"/>
        <w:ind w:firstLine="567"/>
        <w:jc w:val="both"/>
      </w:pPr>
      <w:r w:rsidRPr="002A27BC">
        <w:t>1. НАЕМАТЕЛЯТ се задължава да използва обекта само за спортни дейности и услуги по следните видове спорт – волейбол, баскетбол, футбол, тенис и други техни производни;</w:t>
      </w:r>
    </w:p>
    <w:p w:rsidR="00335E4B" w:rsidRPr="002A27BC" w:rsidRDefault="00335E4B" w:rsidP="00D17B4E">
      <w:pPr>
        <w:shd w:val="clear" w:color="auto" w:fill="FFFFFF"/>
        <w:ind w:firstLine="567"/>
        <w:jc w:val="both"/>
      </w:pPr>
      <w:r w:rsidRPr="002A27BC">
        <w:rPr>
          <w:caps/>
        </w:rPr>
        <w:t>2. Наемателят</w:t>
      </w:r>
      <w:r w:rsidRPr="002A27BC"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обекта във вид, отговарящ на всички изисквания за пожарна и друга безопасност.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 xml:space="preserve">3. </w:t>
      </w:r>
      <w:r w:rsidRPr="002A27BC">
        <w:rPr>
          <w:caps/>
        </w:rPr>
        <w:t>Наемателят</w:t>
      </w:r>
      <w:r w:rsidRPr="002A27BC"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 xml:space="preserve">4. </w:t>
      </w:r>
      <w:r w:rsidRPr="002A27BC">
        <w:rPr>
          <w:caps/>
        </w:rPr>
        <w:t>Наемателят</w:t>
      </w:r>
      <w:r w:rsidRPr="002A27BC">
        <w:t xml:space="preserve"> се задължава да поддържа за своя сметка в изправност всички ел. системи и В и К, в случай че има такива. Във връзка с изчисляването на консумирани ел.енергия и вода, НАЕМАТЕЛЯТ се задължава да подаде заявление за откриване на индивидуална партида на свое име пред, "Софийска вода" АД и доставчика на електрическа енергия за своя сметка, като монтира, водомери и електромер на свое име и за своя сметка.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5.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6. НАЕМАТЕЛЯТ се задължава да приеме терените предмет на наем с Приемателно – предавателен протокол, в който да е отразено състояние на терените към датата на огледа.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7.НАЕМАТЕЛЯТ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8. НАЕМАТЕЛЯТ се задължава да заплаща всички начислени му от НАЕМОДАТЕЛЯ суми за такса битови отпадъци за наетите терени, както и всички имуществени санкции, глоби и други подобни свързани с ползването и стопанисването на същите.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9.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Чл.5./1/ НАЕМАТЕЛЯТ се задължава да полага грижата на добър стопанин при ползването на обекта, както и да поддържа в безупречен вид прилежащите му площи, както и да заплаща всички консумативни разходи, свързани с използването на имота и експлоатацията на обекта, включително и за охраната на същото.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водопроводни, канализационни и паропроводни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/3/ НАЕМАТЕЛЯТ се задължава, за своя сметка, да реновира и оборудва обекта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/4/ НАЕМАТЕЛЯТ трябва да съгласува с НАЕМОДАТЕЛЯ всички действия по предходната алинея.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/5/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/6/ НАЕМАТЕЛЯТ се задължава да осигури на Наемодателя за осъществяване на учебен процес, свободен, безплатен и безпрепятствен достъп за ползване на всички терени, за времето от 10:00 до 12:00 часа, от понеделник до петък включително, през целия период на срока на договора.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/7/ НАЕМАТЕЛЯТ се задължава да постави и ежедневно да почиства 6 (шест) броя съдове за битови отпадъци, по схема за разположение утвърдена от Наемодателя.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Чл.6./1/ След изтичане на наемния срок и/или най-късно в последния ден на предизвестието по чл.9.2. от този договор, НАЕМАТЕЛЯТ се задължава да освободи незабавно наетия имот, като го почисти от материали, отпадъци, лични вещи и други подобни. Всички направени подобрения и монтирани съоръжения, като покривни конструкции, настилки, съблекални, контейнери, инсталации, осветление, огради и други подобни, след прекратяване на договора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Чл.7 /1/ НАЕМОДАТЕЛЯТ има право: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1. на достъп до терените, предмет на договора.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2. да получи в срок дължимият наем.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5. Да получи безплатно право на ползване на всички терени за провеждане на учебен процес за времето от 10:00 до 12:00 часа, от понеделник до петък включително, през целия период на срока на договора.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 xml:space="preserve">/2/. НАЕМОДАТЕЛЯТ се задължава: 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1. да предостави на наемателя описания в чл. 1 от договора недвижим имот.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3. да поддържа в изправност всички комуникации в сградата (ВиК, електрозахранване), захранващи обекта, авариите на които биха довели до непредвидени и значителни по размер материални щети на НАЕМАТЕЛЯ. Поддръжката на комуникациите до обекта са за сметка на НАЕМОДАТЕЛЯ, а тяхната поддръжка в наетия обект са за сметка на НАЕМАТЕЛЯ.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b/>
          <w:bCs/>
          <w:caps/>
          <w:spacing w:val="5"/>
          <w:w w:val="93"/>
        </w:rPr>
        <w:t>ОСНОВНИ И ТЕКУЩИ РЕМОНТИ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b/>
          <w:bCs/>
          <w:caps/>
          <w:spacing w:val="5"/>
          <w:w w:val="93"/>
        </w:rPr>
        <w:t>ПРЕКРАТЯВАНЕ НА ДОГОВОРА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Чл. 9. Настоящият договор се прекратява:</w:t>
      </w:r>
    </w:p>
    <w:p w:rsidR="00335E4B" w:rsidRPr="002A27BC" w:rsidRDefault="00335E4B" w:rsidP="002912B7">
      <w:pPr>
        <w:shd w:val="clear" w:color="auto" w:fill="FFFFFF"/>
        <w:ind w:firstLine="567"/>
        <w:jc w:val="both"/>
      </w:pPr>
      <w:r w:rsidRPr="002A27BC">
        <w:t>1. с изтичане на срока му;</w:t>
      </w:r>
    </w:p>
    <w:p w:rsidR="00335E4B" w:rsidRPr="002A27BC" w:rsidRDefault="00335E4B" w:rsidP="002912B7">
      <w:pPr>
        <w:shd w:val="clear" w:color="auto" w:fill="FFFFFF"/>
        <w:ind w:firstLine="567"/>
        <w:jc w:val="both"/>
      </w:pPr>
      <w:r w:rsidRPr="002A27BC">
        <w:t>2. с 10 – дневно писмено предизвестие;</w:t>
      </w:r>
    </w:p>
    <w:p w:rsidR="00335E4B" w:rsidRPr="002A27BC" w:rsidRDefault="00335E4B" w:rsidP="002912B7">
      <w:pPr>
        <w:shd w:val="clear" w:color="auto" w:fill="FFFFFF"/>
        <w:ind w:firstLine="567"/>
        <w:jc w:val="both"/>
      </w:pPr>
      <w:r w:rsidRPr="002A27BC">
        <w:t>3. по взаимно съгласие.</w:t>
      </w:r>
    </w:p>
    <w:p w:rsidR="00335E4B" w:rsidRPr="002A27BC" w:rsidRDefault="00335E4B" w:rsidP="002912B7">
      <w:pPr>
        <w:shd w:val="clear" w:color="auto" w:fill="FFFFFF"/>
        <w:ind w:firstLine="567"/>
        <w:jc w:val="both"/>
      </w:pPr>
      <w:r w:rsidRPr="002A27BC">
        <w:t>Чл. 10. НАЕМОДАТЕЛЯТ може да прекрати договора с писмено предизвестие от 3-дневно писмено предизвестие, в случай че НАЕМАТЕЛЯT: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- не използва обекта според уговореното предназначение;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- виновно не изпълнява задълженията си по този договор.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- допуска във връзка с използването на обекта нарушения;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- не заплати в сроковете по чл.3 от този договор дължимите парични суми.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335E4B" w:rsidRPr="002A27BC" w:rsidRDefault="00335E4B" w:rsidP="002912B7">
      <w:pPr>
        <w:shd w:val="clear" w:color="auto" w:fill="FFFFFF"/>
        <w:ind w:firstLine="567"/>
        <w:jc w:val="both"/>
        <w:rPr>
          <w:lang w:val="en-US"/>
        </w:rPr>
      </w:pPr>
      <w:r w:rsidRPr="002A27BC">
        <w:t>Чл.11</w:t>
      </w:r>
      <w:r w:rsidRPr="002A27BC">
        <w:rPr>
          <w:lang w:val="en-US"/>
        </w:rPr>
        <w:t>.</w:t>
      </w:r>
      <w:r w:rsidRPr="002A27BC">
        <w:t xml:space="preserve"> При забавяне плащането на сумата по чл.3 от договора НАЕМАТЕЛЯT дължи на НАЕМОДАТЕЛЯ неустойка в размер на по 30 (тридесет) лева на ден, но не повече от 1000 (хиляда) лева до окончателно изплащане на същата.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 xml:space="preserve">Чл. 12.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2A27BC">
        <w:rPr>
          <w:b/>
          <w:lang w:val="ru-RU"/>
        </w:rPr>
        <w:t>7820 /седем хиляди осемстотин и двадесет/ лева</w:t>
      </w:r>
      <w:r w:rsidRPr="002A27BC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A27BC">
        <w:rPr>
          <w:b/>
          <w:bCs/>
          <w:caps/>
          <w:spacing w:val="5"/>
          <w:w w:val="93"/>
        </w:rPr>
        <w:t>ЗАКЛЮЧИТЕЛНИ РАЗПОРЕДБИ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Чл. 13.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Чл. 14./1/. Всички съобщения, уведомления, покани, предизвестия и други се изпращат на адреса, посочен от страните, както следва: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За НАЕМОДАТЕЛЯ: гр. София, Студентски град, П.К.1700, НСА В.Левски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 xml:space="preserve">За </w:t>
      </w:r>
      <w:r w:rsidRPr="002A27BC">
        <w:rPr>
          <w:caps/>
        </w:rPr>
        <w:t>наемателя</w:t>
      </w:r>
      <w:r w:rsidRPr="002A27BC">
        <w:t>: ............................@..................................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  <w:r w:rsidRPr="002A27BC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335E4B" w:rsidRPr="002A27BC" w:rsidRDefault="00335E4B" w:rsidP="000C415E">
      <w:pPr>
        <w:shd w:val="clear" w:color="auto" w:fill="FFFFFF"/>
        <w:ind w:firstLine="567"/>
        <w:jc w:val="both"/>
      </w:pPr>
    </w:p>
    <w:p w:rsidR="00335E4B" w:rsidRPr="002A27BC" w:rsidRDefault="00335E4B" w:rsidP="002912B7">
      <w:pPr>
        <w:shd w:val="clear" w:color="auto" w:fill="FFFFFF"/>
        <w:ind w:firstLine="567"/>
        <w:jc w:val="both"/>
      </w:pPr>
      <w:r w:rsidRPr="002A27BC">
        <w:t>Настоящият договор се състави в три и подписа в два еднообразни екземпляра, по един за всяка от страните.</w:t>
      </w:r>
    </w:p>
    <w:p w:rsidR="00335E4B" w:rsidRPr="002A27BC" w:rsidRDefault="00335E4B" w:rsidP="002912B7">
      <w:pPr>
        <w:shd w:val="clear" w:color="auto" w:fill="FFFFFF"/>
        <w:ind w:firstLine="567"/>
        <w:jc w:val="both"/>
      </w:pPr>
    </w:p>
    <w:p w:rsidR="00335E4B" w:rsidRPr="002A27BC" w:rsidRDefault="00335E4B" w:rsidP="002912B7">
      <w:pPr>
        <w:shd w:val="clear" w:color="auto" w:fill="FFFFFF"/>
        <w:ind w:firstLine="567"/>
        <w:jc w:val="both"/>
      </w:pPr>
      <w:r w:rsidRPr="002A27BC">
        <w:t>Приложение: Ценова оферта, документ за внесен депозит за добро изпълнение на договора.</w:t>
      </w:r>
    </w:p>
    <w:p w:rsidR="00335E4B" w:rsidRPr="002A27BC" w:rsidRDefault="00335E4B" w:rsidP="002912B7">
      <w:pPr>
        <w:shd w:val="clear" w:color="auto" w:fill="FFFFFF"/>
        <w:ind w:firstLine="567"/>
        <w:jc w:val="both"/>
      </w:pPr>
    </w:p>
    <w:p w:rsidR="00335E4B" w:rsidRPr="002A27BC" w:rsidRDefault="00335E4B" w:rsidP="002912B7">
      <w:pPr>
        <w:shd w:val="clear" w:color="auto" w:fill="FFFFFF"/>
        <w:ind w:firstLine="567"/>
        <w:jc w:val="both"/>
      </w:pPr>
    </w:p>
    <w:p w:rsidR="00335E4B" w:rsidRPr="002A27BC" w:rsidRDefault="00335E4B" w:rsidP="002912B7">
      <w:pPr>
        <w:shd w:val="clear" w:color="auto" w:fill="FFFFFF"/>
        <w:ind w:left="10" w:firstLine="706"/>
        <w:jc w:val="both"/>
        <w:rPr>
          <w:caps/>
          <w:spacing w:val="4"/>
        </w:rPr>
      </w:pPr>
      <w:r w:rsidRPr="002A27BC">
        <w:t>НАЕМОДАТЕЛ</w:t>
      </w:r>
      <w:r w:rsidRPr="002A27BC">
        <w:tab/>
      </w:r>
      <w:r w:rsidRPr="002A27BC">
        <w:tab/>
      </w:r>
      <w:r w:rsidRPr="002A27BC">
        <w:tab/>
      </w:r>
      <w:r w:rsidRPr="002A27BC">
        <w:tab/>
      </w:r>
      <w:r w:rsidRPr="002A27BC">
        <w:tab/>
      </w:r>
      <w:r w:rsidRPr="002A27BC">
        <w:rPr>
          <w:caps/>
          <w:spacing w:val="4"/>
        </w:rPr>
        <w:t>наемател</w:t>
      </w:r>
    </w:p>
    <w:p w:rsidR="00335E4B" w:rsidRPr="002A27BC" w:rsidRDefault="00335E4B" w:rsidP="002912B7">
      <w:pPr>
        <w:shd w:val="clear" w:color="auto" w:fill="FFFFFF"/>
        <w:ind w:left="10" w:firstLine="706"/>
        <w:jc w:val="both"/>
        <w:rPr>
          <w:spacing w:val="1"/>
        </w:rPr>
      </w:pPr>
      <w:r w:rsidRPr="002A27BC">
        <w:rPr>
          <w:spacing w:val="1"/>
        </w:rPr>
        <w:t>НСА „Васил Левски”</w:t>
      </w:r>
      <w:r w:rsidRPr="002A27BC">
        <w:rPr>
          <w:spacing w:val="1"/>
        </w:rPr>
        <w:tab/>
      </w:r>
      <w:r w:rsidRPr="002A27BC">
        <w:rPr>
          <w:spacing w:val="1"/>
        </w:rPr>
        <w:tab/>
      </w:r>
      <w:r w:rsidRPr="002A27BC">
        <w:rPr>
          <w:spacing w:val="1"/>
        </w:rPr>
        <w:tab/>
      </w:r>
      <w:r w:rsidRPr="002A27BC">
        <w:rPr>
          <w:spacing w:val="1"/>
        </w:rPr>
        <w:tab/>
      </w:r>
    </w:p>
    <w:p w:rsidR="00335E4B" w:rsidRPr="002A27BC" w:rsidRDefault="00335E4B" w:rsidP="002912B7">
      <w:pPr>
        <w:pStyle w:val="Heading3"/>
        <w:spacing w:line="240" w:lineRule="auto"/>
        <w:rPr>
          <w:color w:val="auto"/>
          <w:spacing w:val="8"/>
          <w:szCs w:val="24"/>
        </w:rPr>
      </w:pPr>
    </w:p>
    <w:p w:rsidR="00335E4B" w:rsidRPr="002A27BC" w:rsidRDefault="00335E4B" w:rsidP="002912B7">
      <w:pPr>
        <w:pStyle w:val="Heading3"/>
        <w:spacing w:line="240" w:lineRule="auto"/>
        <w:rPr>
          <w:color w:val="auto"/>
          <w:spacing w:val="4"/>
          <w:szCs w:val="24"/>
        </w:rPr>
      </w:pPr>
      <w:r w:rsidRPr="002A27BC">
        <w:rPr>
          <w:color w:val="auto"/>
          <w:spacing w:val="8"/>
          <w:szCs w:val="24"/>
        </w:rPr>
        <w:t>проф. Пенчо Гешев</w:t>
      </w:r>
      <w:r w:rsidRPr="002A27BC">
        <w:rPr>
          <w:color w:val="auto"/>
          <w:szCs w:val="24"/>
        </w:rPr>
        <w:t xml:space="preserve"> - Ректор </w:t>
      </w:r>
    </w:p>
    <w:p w:rsidR="00335E4B" w:rsidRPr="002A27BC" w:rsidRDefault="00335E4B" w:rsidP="002912B7"/>
    <w:p w:rsidR="00335E4B" w:rsidRPr="002A27BC" w:rsidRDefault="00335E4B" w:rsidP="002912B7">
      <w:pPr>
        <w:ind w:left="708"/>
        <w:rPr>
          <w:spacing w:val="1"/>
        </w:rPr>
      </w:pPr>
      <w:r w:rsidRPr="002A27BC">
        <w:rPr>
          <w:spacing w:val="1"/>
        </w:rPr>
        <w:t>Николинка Любенова - Гл. счетоводител</w:t>
      </w:r>
    </w:p>
    <w:p w:rsidR="00335E4B" w:rsidRPr="002A27BC" w:rsidRDefault="00335E4B">
      <w:pPr>
        <w:rPr>
          <w:lang w:val="en-US"/>
        </w:rPr>
      </w:pPr>
      <w:r w:rsidRPr="002A27BC">
        <w:rPr>
          <w:lang w:val="en-US"/>
        </w:rPr>
        <w:br w:type="page"/>
      </w:r>
    </w:p>
    <w:p w:rsidR="00335E4B" w:rsidRPr="002A27BC" w:rsidRDefault="00335E4B">
      <w:pPr>
        <w:rPr>
          <w:lang w:val="en-US"/>
        </w:rPr>
      </w:pPr>
    </w:p>
    <w:p w:rsidR="00335E4B" w:rsidRPr="002A27BC" w:rsidRDefault="00335E4B">
      <w:pPr>
        <w:rPr>
          <w:lang w:val="en-US"/>
        </w:rPr>
      </w:pPr>
    </w:p>
    <w:p w:rsidR="00335E4B" w:rsidRPr="002A27BC" w:rsidRDefault="00335E4B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lang w:val="en-US"/>
        </w:rPr>
      </w:pPr>
      <w:r w:rsidRPr="002A27BC">
        <w:rPr>
          <w:color w:val="auto"/>
          <w:sz w:val="22"/>
        </w:rPr>
        <w:t xml:space="preserve">Образец </w:t>
      </w:r>
      <w:r w:rsidRPr="002A27BC">
        <w:rPr>
          <w:color w:val="auto"/>
          <w:sz w:val="22"/>
          <w:lang w:val="ru-RU"/>
        </w:rPr>
        <w:t>П_201</w:t>
      </w:r>
      <w:r w:rsidRPr="002A27BC">
        <w:rPr>
          <w:color w:val="auto"/>
          <w:sz w:val="22"/>
          <w:lang w:val="en-US"/>
        </w:rPr>
        <w:t>7</w:t>
      </w:r>
    </w:p>
    <w:p w:rsidR="00335E4B" w:rsidRPr="002A27BC" w:rsidRDefault="00335E4B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</w:rPr>
      </w:pPr>
    </w:p>
    <w:p w:rsidR="00335E4B" w:rsidRPr="002A27BC" w:rsidRDefault="00335E4B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</w:rPr>
      </w:pPr>
      <w:r w:rsidRPr="002A27BC">
        <w:rPr>
          <w:rStyle w:val="FontStyle17"/>
          <w:caps/>
          <w:color w:val="auto"/>
          <w:sz w:val="22"/>
        </w:rPr>
        <w:t>Протокол за извършен оглед</w:t>
      </w:r>
    </w:p>
    <w:p w:rsidR="00335E4B" w:rsidRPr="002A27BC" w:rsidRDefault="00335E4B" w:rsidP="00FF23EB">
      <w:pPr>
        <w:rPr>
          <w:sz w:val="22"/>
        </w:rPr>
      </w:pPr>
    </w:p>
    <w:p w:rsidR="00335E4B" w:rsidRPr="002A27BC" w:rsidRDefault="00335E4B" w:rsidP="00FF23EB">
      <w:pPr>
        <w:jc w:val="center"/>
        <w:rPr>
          <w:rStyle w:val="FontStyle17"/>
          <w:sz w:val="18"/>
          <w:lang w:val="ru-RU"/>
        </w:rPr>
      </w:pPr>
    </w:p>
    <w:p w:rsidR="00335E4B" w:rsidRPr="002A27BC" w:rsidRDefault="00335E4B" w:rsidP="00FF23EB">
      <w:pPr>
        <w:jc w:val="center"/>
        <w:rPr>
          <w:sz w:val="22"/>
        </w:rPr>
      </w:pPr>
      <w:r w:rsidRPr="002A27BC">
        <w:rPr>
          <w:sz w:val="22"/>
        </w:rPr>
        <w:t>По</w:t>
      </w:r>
      <w:r w:rsidRPr="002A27BC">
        <w:rPr>
          <w:sz w:val="22"/>
          <w:lang w:val="ru-RU"/>
        </w:rPr>
        <w:t xml:space="preserve"> т.2.7. от </w:t>
      </w:r>
      <w:r w:rsidRPr="002A27BC">
        <w:rPr>
          <w:sz w:val="22"/>
        </w:rPr>
        <w:t xml:space="preserve">Документация </w:t>
      </w:r>
      <w:r w:rsidRPr="002A27BC">
        <w:rPr>
          <w:sz w:val="22"/>
          <w:lang w:val="ru-RU"/>
        </w:rPr>
        <w:t>з</w:t>
      </w:r>
      <w:r w:rsidRPr="002A27BC">
        <w:rPr>
          <w:sz w:val="22"/>
        </w:rPr>
        <w:t xml:space="preserve">а участие в Таен търг по реда на ЗДС одобрена със </w:t>
      </w:r>
    </w:p>
    <w:p w:rsidR="00335E4B" w:rsidRPr="002A27BC" w:rsidRDefault="00335E4B" w:rsidP="00FF23EB">
      <w:pPr>
        <w:jc w:val="center"/>
        <w:rPr>
          <w:rStyle w:val="FontStyle17"/>
          <w:sz w:val="18"/>
        </w:rPr>
      </w:pPr>
      <w:r w:rsidRPr="002A27BC">
        <w:rPr>
          <w:sz w:val="22"/>
        </w:rPr>
        <w:t xml:space="preserve">Заповед </w:t>
      </w:r>
      <w:r w:rsidRPr="002A27BC">
        <w:rPr>
          <w:b/>
          <w:sz w:val="22"/>
        </w:rPr>
        <w:t>№ЗП-314/13.03.2017 г.</w:t>
      </w:r>
      <w:r w:rsidRPr="002A27BC">
        <w:rPr>
          <w:sz w:val="22"/>
        </w:rPr>
        <w:t>,</w:t>
      </w:r>
      <w:r w:rsidRPr="002A27BC">
        <w:rPr>
          <w:b/>
          <w:sz w:val="22"/>
        </w:rPr>
        <w:t xml:space="preserve"> </w:t>
      </w:r>
      <w:r w:rsidRPr="002A27BC">
        <w:rPr>
          <w:sz w:val="22"/>
        </w:rPr>
        <w:t>по описа на  Национална спортна академия „Васил Левски”</w:t>
      </w:r>
    </w:p>
    <w:p w:rsidR="00335E4B" w:rsidRPr="002A27BC" w:rsidRDefault="00335E4B" w:rsidP="00FF23EB">
      <w:pPr>
        <w:pStyle w:val="Style11"/>
        <w:widowControl/>
        <w:ind w:firstLine="0"/>
        <w:jc w:val="center"/>
        <w:rPr>
          <w:rStyle w:val="FontStyle17"/>
          <w:sz w:val="18"/>
        </w:rPr>
      </w:pPr>
    </w:p>
    <w:p w:rsidR="00335E4B" w:rsidRPr="002A27BC" w:rsidRDefault="00335E4B" w:rsidP="008C1270">
      <w:pPr>
        <w:pStyle w:val="Style11"/>
        <w:widowControl/>
        <w:ind w:firstLine="720"/>
        <w:rPr>
          <w:lang w:eastAsia="en-US"/>
        </w:rPr>
      </w:pPr>
      <w:r w:rsidRPr="002A27BC">
        <w:rPr>
          <w:lang w:eastAsia="en-US"/>
        </w:rPr>
        <w:t>Днес ........ ………. 2017 г. между:</w:t>
      </w:r>
    </w:p>
    <w:p w:rsidR="00335E4B" w:rsidRPr="002A27BC" w:rsidRDefault="00335E4B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335E4B" w:rsidRPr="002A27BC" w:rsidRDefault="00335E4B" w:rsidP="008C1270">
      <w:pPr>
        <w:pStyle w:val="Style11"/>
        <w:widowControl/>
        <w:ind w:firstLine="720"/>
      </w:pPr>
      <w:r w:rsidRPr="002A27BC">
        <w:t>Валентин Добрев – Ръководител УУСБ тел: 0899 333393</w:t>
      </w:r>
    </w:p>
    <w:p w:rsidR="00335E4B" w:rsidRPr="002A27BC" w:rsidRDefault="00335E4B" w:rsidP="00FF23EB">
      <w:pPr>
        <w:pStyle w:val="Style11"/>
        <w:widowControl/>
        <w:ind w:firstLine="720"/>
        <w:rPr>
          <w:sz w:val="22"/>
        </w:rPr>
      </w:pPr>
      <w:r w:rsidRPr="002A27BC">
        <w:rPr>
          <w:sz w:val="22"/>
        </w:rPr>
        <w:t xml:space="preserve">и </w:t>
      </w:r>
    </w:p>
    <w:p w:rsidR="00335E4B" w:rsidRPr="002A27BC" w:rsidRDefault="00335E4B" w:rsidP="00FF23EB">
      <w:pPr>
        <w:pStyle w:val="Style11"/>
        <w:widowControl/>
        <w:ind w:firstLine="720"/>
        <w:rPr>
          <w:sz w:val="22"/>
        </w:rPr>
      </w:pPr>
    </w:p>
    <w:p w:rsidR="00335E4B" w:rsidRPr="002A27BC" w:rsidRDefault="00335E4B" w:rsidP="00FF23EB">
      <w:pPr>
        <w:pStyle w:val="BodyText2"/>
        <w:rPr>
          <w:rStyle w:val="FontStyle17"/>
          <w:b/>
          <w:sz w:val="22"/>
        </w:rPr>
      </w:pPr>
      <w:r w:rsidRPr="002A27BC">
        <w:rPr>
          <w:rStyle w:val="FontStyle17"/>
          <w:b/>
          <w:sz w:val="18"/>
        </w:rPr>
        <w:t>______________________________________________________, в качеството си на ______________________ на дружество ______________________________________, ЕИК_________________</w:t>
      </w:r>
    </w:p>
    <w:p w:rsidR="00335E4B" w:rsidRPr="002A27BC" w:rsidRDefault="00335E4B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335E4B" w:rsidRPr="002A27BC" w:rsidRDefault="00335E4B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335E4B" w:rsidRPr="002A27BC" w:rsidRDefault="00335E4B" w:rsidP="00FF23EB">
      <w:pPr>
        <w:pStyle w:val="Style11"/>
        <w:widowControl/>
        <w:ind w:firstLine="720"/>
        <w:rPr>
          <w:sz w:val="22"/>
          <w:lang w:eastAsia="en-US"/>
        </w:rPr>
      </w:pPr>
      <w:r w:rsidRPr="002A27BC">
        <w:rPr>
          <w:sz w:val="22"/>
          <w:lang w:eastAsia="en-US"/>
        </w:rPr>
        <w:t>Се подписа този протокол, по силата на който се удостоверява, че лицето е извършило оглед на Терени за спорт - волейбол, баскетбол, футбол, тенис и други техни производни с обща площ 4000 м2, находящи се в гр. София, Столична община, район Студентски, ж.к. Студентски град, игрища 10 и 11 от Открити спортни съоръжения на НСА „Васил Левски“, по обособена позиция № 5 от Заповед №ЗП-314/13.03.2017 г.</w:t>
      </w:r>
    </w:p>
    <w:p w:rsidR="00335E4B" w:rsidRPr="002A27BC" w:rsidRDefault="00335E4B" w:rsidP="00FF23EB">
      <w:pPr>
        <w:rPr>
          <w:sz w:val="22"/>
        </w:rPr>
      </w:pPr>
    </w:p>
    <w:p w:rsidR="00335E4B" w:rsidRPr="002A27BC" w:rsidRDefault="00335E4B" w:rsidP="00FF23EB">
      <w:pPr>
        <w:rPr>
          <w:sz w:val="22"/>
        </w:rPr>
      </w:pPr>
    </w:p>
    <w:p w:rsidR="00335E4B" w:rsidRPr="002A27BC" w:rsidRDefault="00335E4B" w:rsidP="008C1270">
      <w:pPr>
        <w:ind w:left="454"/>
      </w:pPr>
      <w:r w:rsidRPr="002A27BC">
        <w:t>Валентин Добрев – Ръководител УУСБ</w:t>
      </w:r>
    </w:p>
    <w:p w:rsidR="00335E4B" w:rsidRPr="002A27BC" w:rsidRDefault="00335E4B" w:rsidP="00C85D62">
      <w:pPr>
        <w:rPr>
          <w:sz w:val="22"/>
        </w:rPr>
      </w:pPr>
    </w:p>
    <w:p w:rsidR="00335E4B" w:rsidRPr="002A27BC" w:rsidRDefault="00335E4B" w:rsidP="00C85D62">
      <w:pPr>
        <w:ind w:left="4956" w:firstLine="708"/>
        <w:rPr>
          <w:sz w:val="22"/>
        </w:rPr>
      </w:pPr>
      <w:bookmarkStart w:id="0" w:name="_GoBack"/>
      <w:bookmarkEnd w:id="0"/>
      <w:r w:rsidRPr="002A27BC">
        <w:rPr>
          <w:sz w:val="22"/>
        </w:rPr>
        <w:t>участник________________________</w:t>
      </w:r>
    </w:p>
    <w:p w:rsidR="00335E4B" w:rsidRPr="002A27BC" w:rsidRDefault="00335E4B" w:rsidP="008C1270">
      <w:pPr>
        <w:ind w:left="7080"/>
        <w:jc w:val="both"/>
        <w:rPr>
          <w:sz w:val="22"/>
        </w:rPr>
      </w:pPr>
      <w:r w:rsidRPr="002A27BC">
        <w:rPr>
          <w:sz w:val="22"/>
        </w:rPr>
        <w:t>подпис</w:t>
      </w:r>
    </w:p>
    <w:p w:rsidR="00335E4B" w:rsidRPr="002A27BC" w:rsidRDefault="00335E4B">
      <w:pPr>
        <w:spacing w:after="200" w:line="276" w:lineRule="auto"/>
        <w:rPr>
          <w:lang w:val="en-US"/>
        </w:rPr>
      </w:pPr>
      <w:r w:rsidRPr="002A27BC">
        <w:rPr>
          <w:lang w:val="en-US"/>
        </w:rPr>
        <w:br w:type="page"/>
      </w:r>
    </w:p>
    <w:p w:rsidR="00335E4B" w:rsidRPr="002A27BC" w:rsidRDefault="00335E4B" w:rsidP="0069091A">
      <w:pPr>
        <w:rPr>
          <w:lang w:val="en-US"/>
        </w:rPr>
      </w:pPr>
      <w:r w:rsidRPr="002A27BC"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7.75pt;height:633.75pt;visibility:visible">
            <v:imagedata r:id="rId5" o:title=""/>
          </v:shape>
        </w:pict>
      </w:r>
    </w:p>
    <w:p w:rsidR="00335E4B" w:rsidRPr="002A27BC" w:rsidRDefault="00335E4B" w:rsidP="0069091A">
      <w:pPr>
        <w:spacing w:after="200" w:line="276" w:lineRule="auto"/>
        <w:rPr>
          <w:lang w:val="en-US"/>
        </w:rPr>
      </w:pPr>
    </w:p>
    <w:p w:rsidR="00335E4B" w:rsidRPr="002A27BC" w:rsidRDefault="00335E4B" w:rsidP="0069091A">
      <w:pPr>
        <w:spacing w:after="200" w:line="276" w:lineRule="auto"/>
        <w:rPr>
          <w:lang w:val="en-US"/>
        </w:rPr>
      </w:pPr>
    </w:p>
    <w:sectPr w:rsidR="00335E4B" w:rsidRPr="002A27BC" w:rsidSect="00C14C6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75C"/>
    <w:rsid w:val="00001584"/>
    <w:rsid w:val="0008585C"/>
    <w:rsid w:val="00087010"/>
    <w:rsid w:val="0009575C"/>
    <w:rsid w:val="000A6CF5"/>
    <w:rsid w:val="000B49F5"/>
    <w:rsid w:val="000C415E"/>
    <w:rsid w:val="00124AC3"/>
    <w:rsid w:val="001C5B20"/>
    <w:rsid w:val="002912B7"/>
    <w:rsid w:val="002A27BC"/>
    <w:rsid w:val="002D3F36"/>
    <w:rsid w:val="002D645C"/>
    <w:rsid w:val="002E7F65"/>
    <w:rsid w:val="00335E4B"/>
    <w:rsid w:val="00357C36"/>
    <w:rsid w:val="003B3269"/>
    <w:rsid w:val="003D5268"/>
    <w:rsid w:val="003E6666"/>
    <w:rsid w:val="00430BA4"/>
    <w:rsid w:val="004605D7"/>
    <w:rsid w:val="004849BF"/>
    <w:rsid w:val="004D1B53"/>
    <w:rsid w:val="004D4B0E"/>
    <w:rsid w:val="004F7728"/>
    <w:rsid w:val="004F7BBB"/>
    <w:rsid w:val="00507884"/>
    <w:rsid w:val="00533D62"/>
    <w:rsid w:val="00567180"/>
    <w:rsid w:val="005F044B"/>
    <w:rsid w:val="006409B4"/>
    <w:rsid w:val="00684C37"/>
    <w:rsid w:val="0069091A"/>
    <w:rsid w:val="00697873"/>
    <w:rsid w:val="006A0032"/>
    <w:rsid w:val="006B41C7"/>
    <w:rsid w:val="00704DA6"/>
    <w:rsid w:val="00745260"/>
    <w:rsid w:val="00782231"/>
    <w:rsid w:val="007A62CC"/>
    <w:rsid w:val="007E0F64"/>
    <w:rsid w:val="00824051"/>
    <w:rsid w:val="0083669D"/>
    <w:rsid w:val="00870D61"/>
    <w:rsid w:val="00883631"/>
    <w:rsid w:val="008B320C"/>
    <w:rsid w:val="008C1270"/>
    <w:rsid w:val="008E39A0"/>
    <w:rsid w:val="00900014"/>
    <w:rsid w:val="0093313F"/>
    <w:rsid w:val="00966CF3"/>
    <w:rsid w:val="009E68F8"/>
    <w:rsid w:val="009F35D3"/>
    <w:rsid w:val="00A1550A"/>
    <w:rsid w:val="00A4230F"/>
    <w:rsid w:val="00AA32FB"/>
    <w:rsid w:val="00AA4046"/>
    <w:rsid w:val="00AC7B1D"/>
    <w:rsid w:val="00AD0F15"/>
    <w:rsid w:val="00AD26AC"/>
    <w:rsid w:val="00AF3A5D"/>
    <w:rsid w:val="00B12083"/>
    <w:rsid w:val="00B41F26"/>
    <w:rsid w:val="00B42C69"/>
    <w:rsid w:val="00B43098"/>
    <w:rsid w:val="00B61B2A"/>
    <w:rsid w:val="00BC4874"/>
    <w:rsid w:val="00BF697A"/>
    <w:rsid w:val="00C14C6D"/>
    <w:rsid w:val="00C73EFC"/>
    <w:rsid w:val="00C81789"/>
    <w:rsid w:val="00C85D62"/>
    <w:rsid w:val="00CB24CA"/>
    <w:rsid w:val="00CE24EF"/>
    <w:rsid w:val="00CF7635"/>
    <w:rsid w:val="00D17B4E"/>
    <w:rsid w:val="00DA7C1D"/>
    <w:rsid w:val="00DD59EB"/>
    <w:rsid w:val="00E37A8C"/>
    <w:rsid w:val="00E4121B"/>
    <w:rsid w:val="00E47B91"/>
    <w:rsid w:val="00E750E1"/>
    <w:rsid w:val="00E8244B"/>
    <w:rsid w:val="00F17D4B"/>
    <w:rsid w:val="00F26E22"/>
    <w:rsid w:val="00F85323"/>
    <w:rsid w:val="00FF2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 w:cs="Times New Roman"/>
      <w:color w:val="000000"/>
      <w:spacing w:val="1"/>
      <w:sz w:val="24"/>
      <w:shd w:val="clear" w:color="auto" w:fill="FFFFFF"/>
      <w:lang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basedOn w:val="DefaultParagraphFont"/>
    <w:uiPriority w:val="99"/>
    <w:rsid w:val="000C415E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efaultParagraphFont"/>
    <w:uiPriority w:val="99"/>
    <w:rsid w:val="000C415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0C415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AC7B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7B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91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164</TotalTime>
  <Pages>11</Pages>
  <Words>4457</Words>
  <Characters>25410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54</cp:revision>
  <cp:lastPrinted>2017-03-13T12:53:00Z</cp:lastPrinted>
  <dcterms:created xsi:type="dcterms:W3CDTF">2017-02-11T06:50:00Z</dcterms:created>
  <dcterms:modified xsi:type="dcterms:W3CDTF">2017-03-13T12:54:00Z</dcterms:modified>
</cp:coreProperties>
</file>