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AAA" w:rsidRPr="005D32F2" w:rsidRDefault="002D0AAA" w:rsidP="00542550">
      <w:pPr>
        <w:pStyle w:val="BodyText"/>
        <w:jc w:val="right"/>
        <w:rPr>
          <w:sz w:val="24"/>
          <w:szCs w:val="22"/>
          <w:lang w:val="en-US"/>
        </w:rPr>
      </w:pPr>
      <w:r w:rsidRPr="005D32F2">
        <w:rPr>
          <w:sz w:val="24"/>
          <w:szCs w:val="22"/>
        </w:rPr>
        <w:t>Обособена позиция №4</w:t>
      </w:r>
    </w:p>
    <w:p w:rsidR="002D0AAA" w:rsidRPr="005D32F2" w:rsidRDefault="002D0AAA" w:rsidP="00542550">
      <w:pPr>
        <w:pStyle w:val="BodyText"/>
        <w:jc w:val="right"/>
        <w:rPr>
          <w:bCs w:val="0"/>
          <w:caps/>
          <w:sz w:val="24"/>
          <w:lang w:val="en-US"/>
        </w:rPr>
      </w:pPr>
    </w:p>
    <w:p w:rsidR="002D0AAA" w:rsidRPr="005D32F2" w:rsidRDefault="002D0AAA" w:rsidP="00542550">
      <w:pPr>
        <w:pStyle w:val="BodyText"/>
        <w:jc w:val="center"/>
        <w:rPr>
          <w:bCs w:val="0"/>
          <w:sz w:val="24"/>
        </w:rPr>
      </w:pPr>
      <w:r w:rsidRPr="005D32F2">
        <w:rPr>
          <w:bCs w:val="0"/>
          <w:caps/>
          <w:sz w:val="24"/>
        </w:rPr>
        <w:t>Документация за участие</w:t>
      </w:r>
      <w:r w:rsidRPr="005D32F2">
        <w:rPr>
          <w:bCs w:val="0"/>
          <w:sz w:val="24"/>
        </w:rPr>
        <w:t xml:space="preserve"> </w:t>
      </w:r>
    </w:p>
    <w:p w:rsidR="002D0AAA" w:rsidRPr="005D32F2" w:rsidRDefault="002D0AAA" w:rsidP="00542550">
      <w:pPr>
        <w:pStyle w:val="BodyText"/>
        <w:jc w:val="center"/>
        <w:rPr>
          <w:bCs w:val="0"/>
          <w:sz w:val="24"/>
        </w:rPr>
      </w:pPr>
      <w:r w:rsidRPr="005D32F2">
        <w:t>в таен търг за отдаване под наем на свободни площи и помещения собственост на Национална спортна академия „Васил Левски”</w:t>
      </w:r>
    </w:p>
    <w:p w:rsidR="002D0AAA" w:rsidRPr="005D32F2" w:rsidRDefault="002D0AAA" w:rsidP="00542550">
      <w:pPr>
        <w:pStyle w:val="BodyText"/>
        <w:jc w:val="center"/>
        <w:rPr>
          <w:bCs w:val="0"/>
          <w:sz w:val="24"/>
          <w:lang w:val="en-US"/>
        </w:rPr>
      </w:pPr>
    </w:p>
    <w:p w:rsidR="002D0AAA" w:rsidRPr="005D32F2" w:rsidRDefault="002D0AAA" w:rsidP="00542550">
      <w:pPr>
        <w:ind w:firstLine="454"/>
        <w:jc w:val="both"/>
        <w:rPr>
          <w:b/>
          <w:bCs/>
        </w:rPr>
      </w:pPr>
      <w:r w:rsidRPr="005D32F2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2D0AAA" w:rsidRPr="005D32F2" w:rsidRDefault="002D0AAA" w:rsidP="00542550">
      <w:pPr>
        <w:ind w:firstLine="454"/>
        <w:jc w:val="both"/>
        <w:rPr>
          <w:vertAlign w:val="superscript"/>
        </w:rPr>
      </w:pPr>
      <w:r w:rsidRPr="005D32F2">
        <w:rPr>
          <w:b/>
          <w:bCs/>
        </w:rPr>
        <w:t xml:space="preserve">Предмет на търга: </w:t>
      </w:r>
      <w:r w:rsidRPr="005D32F2">
        <w:t xml:space="preserve">Помещение за търговска дейност със закрита площ от </w:t>
      </w:r>
      <w:r w:rsidRPr="005D32F2">
        <w:rPr>
          <w:lang w:val="ru-RU"/>
        </w:rPr>
        <w:t xml:space="preserve">20 </w:t>
      </w:r>
      <w:r w:rsidRPr="005D32F2">
        <w:t>м</w:t>
      </w:r>
      <w:r w:rsidRPr="005D32F2">
        <w:rPr>
          <w:vertAlign w:val="superscript"/>
        </w:rPr>
        <w:t>2.</w:t>
      </w:r>
    </w:p>
    <w:p w:rsidR="002D0AAA" w:rsidRPr="005D32F2" w:rsidRDefault="002D0AAA" w:rsidP="00542550">
      <w:pPr>
        <w:ind w:firstLine="454"/>
        <w:jc w:val="both"/>
        <w:rPr>
          <w:b/>
        </w:rPr>
      </w:pPr>
      <w:r w:rsidRPr="005D32F2">
        <w:rPr>
          <w:b/>
        </w:rPr>
        <w:t xml:space="preserve">Местонахождение: </w:t>
      </w:r>
      <w:r w:rsidRPr="005D32F2">
        <w:t>Студентско общежитие бл.15 –ниско тяло, Студентски град, София</w:t>
      </w:r>
    </w:p>
    <w:p w:rsidR="002D0AAA" w:rsidRPr="005D32F2" w:rsidRDefault="002D0AAA" w:rsidP="00542550">
      <w:pPr>
        <w:ind w:firstLine="454"/>
        <w:jc w:val="both"/>
      </w:pPr>
      <w:r w:rsidRPr="005D32F2">
        <w:rPr>
          <w:b/>
        </w:rPr>
        <w:t xml:space="preserve">Начална тръжна, месечна наемна цена: </w:t>
      </w:r>
      <w:r w:rsidRPr="005D32F2">
        <w:rPr>
          <w:lang w:val="ru-RU"/>
        </w:rPr>
        <w:t>280</w:t>
      </w:r>
      <w:r w:rsidRPr="005D32F2">
        <w:t xml:space="preserve"> (двеста и осемдесет) лева с включен ДДС.</w:t>
      </w:r>
    </w:p>
    <w:p w:rsidR="002D0AAA" w:rsidRPr="005D32F2" w:rsidRDefault="002D0AAA" w:rsidP="00542550">
      <w:pPr>
        <w:ind w:firstLine="454"/>
        <w:jc w:val="both"/>
      </w:pPr>
      <w:r w:rsidRPr="005D32F2">
        <w:t>Отделно от наемната цена, се дължи и заплаща ел.енергия, ТЕЦ, вода и ТБО.</w:t>
      </w:r>
    </w:p>
    <w:p w:rsidR="002D0AAA" w:rsidRPr="005D32F2" w:rsidRDefault="002D0AAA" w:rsidP="00542550">
      <w:pPr>
        <w:ind w:firstLine="454"/>
        <w:jc w:val="both"/>
      </w:pPr>
      <w:r w:rsidRPr="005D32F2">
        <w:rPr>
          <w:b/>
        </w:rPr>
        <w:t xml:space="preserve">Срок на договора: </w:t>
      </w:r>
      <w:r w:rsidRPr="005D32F2">
        <w:rPr>
          <w:bCs/>
        </w:rPr>
        <w:t>до 31.12.2026 г</w:t>
      </w:r>
      <w:r w:rsidRPr="005D32F2">
        <w:t>.</w:t>
      </w:r>
    </w:p>
    <w:p w:rsidR="002D0AAA" w:rsidRPr="005D32F2" w:rsidRDefault="002D0AAA" w:rsidP="00542550">
      <w:pPr>
        <w:ind w:firstLine="454"/>
        <w:jc w:val="both"/>
      </w:pPr>
      <w:r w:rsidRPr="005D32F2">
        <w:rPr>
          <w:b/>
        </w:rPr>
        <w:t xml:space="preserve">Участници в търга: </w:t>
      </w:r>
      <w:r w:rsidRPr="005D32F2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2D0AAA" w:rsidRPr="005D32F2" w:rsidRDefault="002D0AAA" w:rsidP="0083669D">
      <w:pPr>
        <w:ind w:firstLine="454"/>
        <w:jc w:val="both"/>
        <w:rPr>
          <w:b/>
          <w:bCs/>
        </w:rPr>
      </w:pPr>
    </w:p>
    <w:p w:rsidR="002D0AAA" w:rsidRPr="005D32F2" w:rsidRDefault="002D0AAA" w:rsidP="000C415E">
      <w:pPr>
        <w:ind w:firstLine="454"/>
        <w:jc w:val="both"/>
      </w:pPr>
      <w:r w:rsidRPr="005D32F2">
        <w:rPr>
          <w:b/>
          <w:bCs/>
        </w:rPr>
        <w:t>ІІ. ЗАКУПУВАНЕ НА ТРЪЖНА ДОКУМЕНТАЦИЯ</w:t>
      </w:r>
    </w:p>
    <w:p w:rsidR="002D0AAA" w:rsidRPr="005D32F2" w:rsidRDefault="002D0AAA" w:rsidP="00542550">
      <w:pPr>
        <w:pStyle w:val="BodyText"/>
        <w:ind w:firstLine="454"/>
        <w:rPr>
          <w:sz w:val="24"/>
        </w:rPr>
      </w:pPr>
      <w:r w:rsidRPr="005D32F2">
        <w:rPr>
          <w:sz w:val="24"/>
        </w:rPr>
        <w:t>Тръжната документация може да се закупува всеки работен за НСА ден от 10.00 ч. до 12.00 ч. и от 13.00 ч. до 15.00 ч. в срок до 24.0</w:t>
      </w:r>
      <w:r w:rsidRPr="005D32F2">
        <w:rPr>
          <w:sz w:val="24"/>
          <w:lang w:val="en-US"/>
        </w:rPr>
        <w:t>4</w:t>
      </w:r>
      <w:r w:rsidRPr="005D32F2">
        <w:rPr>
          <w:sz w:val="24"/>
        </w:rPr>
        <w:t>.2017 г</w:t>
      </w:r>
      <w:r w:rsidRPr="005D32F2">
        <w:rPr>
          <w:sz w:val="24"/>
          <w:lang w:val="en-US"/>
        </w:rPr>
        <w:t xml:space="preserve">. </w:t>
      </w:r>
      <w:r w:rsidRPr="005D32F2">
        <w:rPr>
          <w:sz w:val="24"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2D0AAA" w:rsidRPr="005D32F2" w:rsidRDefault="002D0AAA" w:rsidP="00542550">
      <w:pPr>
        <w:pStyle w:val="BodyText"/>
        <w:ind w:firstLine="454"/>
        <w:rPr>
          <w:b w:val="0"/>
          <w:bCs w:val="0"/>
          <w:sz w:val="24"/>
        </w:rPr>
      </w:pPr>
      <w:r w:rsidRPr="005D32F2">
        <w:rPr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2D0AAA" w:rsidRPr="005D32F2" w:rsidRDefault="002D0AAA" w:rsidP="00542550">
      <w:pPr>
        <w:ind w:firstLine="454"/>
        <w:jc w:val="both"/>
      </w:pPr>
      <w:r w:rsidRPr="005D32F2">
        <w:rPr>
          <w:b/>
          <w:bCs/>
        </w:rPr>
        <w:t>ІІІ. ОГЛЕД НА ОБЕКТА</w:t>
      </w:r>
    </w:p>
    <w:p w:rsidR="002D0AAA" w:rsidRPr="005D32F2" w:rsidRDefault="002D0AAA" w:rsidP="00542550">
      <w:pPr>
        <w:ind w:firstLine="454"/>
        <w:jc w:val="both"/>
        <w:rPr>
          <w:b/>
          <w:bCs/>
          <w:lang w:val="en-US"/>
        </w:rPr>
      </w:pPr>
      <w:r w:rsidRPr="005D32F2"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 w:rsidRPr="005D32F2">
        <w:rPr>
          <w:b/>
        </w:rPr>
        <w:t>24</w:t>
      </w:r>
      <w:r w:rsidRPr="005D32F2">
        <w:rPr>
          <w:b/>
          <w:bCs/>
        </w:rPr>
        <w:t>.04.2017 г.</w:t>
      </w:r>
    </w:p>
    <w:p w:rsidR="002D0AAA" w:rsidRPr="005D32F2" w:rsidRDefault="002D0AAA" w:rsidP="00542550">
      <w:pPr>
        <w:jc w:val="both"/>
      </w:pPr>
    </w:p>
    <w:p w:rsidR="002D0AAA" w:rsidRPr="005D32F2" w:rsidRDefault="002D0AAA" w:rsidP="000C415E">
      <w:pPr>
        <w:ind w:firstLine="454"/>
        <w:jc w:val="both"/>
        <w:rPr>
          <w:b/>
          <w:bCs/>
          <w:caps/>
          <w:lang w:val="ru-RU"/>
        </w:rPr>
      </w:pPr>
      <w:r w:rsidRPr="005D32F2">
        <w:rPr>
          <w:b/>
          <w:bCs/>
        </w:rPr>
        <w:t>ІV.</w:t>
      </w:r>
      <w:r w:rsidRPr="005D32F2">
        <w:rPr>
          <w:b/>
          <w:bCs/>
          <w:caps/>
        </w:rPr>
        <w:t xml:space="preserve"> ДЕПОЗИТ за УЧАСТИЕ.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Участниците в търга следва да внесат депозит за участие в размер на </w:t>
      </w:r>
      <w:r w:rsidRPr="005D32F2">
        <w:rPr>
          <w:b/>
        </w:rPr>
        <w:t>300</w:t>
      </w:r>
      <w:r w:rsidRPr="005D32F2">
        <w:t xml:space="preserve"> лв. в стая № 209 в Ректората на НСА или </w:t>
      </w:r>
      <w:r w:rsidRPr="005D32F2">
        <w:rPr>
          <w:b/>
        </w:rPr>
        <w:t>по банкова сметка</w:t>
      </w:r>
      <w:r w:rsidRPr="005D32F2">
        <w:t xml:space="preserve"> BG74BNBG96613300175101, BNBGBGSD БНБ ЦУ.</w:t>
      </w:r>
    </w:p>
    <w:p w:rsidR="002D0AAA" w:rsidRPr="005D32F2" w:rsidRDefault="002D0AAA" w:rsidP="00542550">
      <w:pPr>
        <w:ind w:firstLine="454"/>
        <w:jc w:val="both"/>
      </w:pPr>
      <w:r w:rsidRPr="005D32F2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2D0AAA" w:rsidRPr="005D32F2" w:rsidRDefault="002D0AAA" w:rsidP="00542550">
      <w:pPr>
        <w:pStyle w:val="BodyText2"/>
        <w:ind w:firstLine="454"/>
        <w:rPr>
          <w:sz w:val="24"/>
          <w:lang w:val="en-US"/>
        </w:rPr>
      </w:pPr>
      <w:r w:rsidRPr="005D32F2">
        <w:rPr>
          <w:sz w:val="24"/>
        </w:rPr>
        <w:t>Депозитът за участие в търга на спечелилия търга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2D0AAA" w:rsidRPr="005D32F2" w:rsidRDefault="002D0AAA" w:rsidP="000C415E">
      <w:pPr>
        <w:pStyle w:val="BodyText2"/>
        <w:ind w:firstLine="454"/>
        <w:rPr>
          <w:sz w:val="24"/>
        </w:rPr>
      </w:pPr>
    </w:p>
    <w:p w:rsidR="002D0AAA" w:rsidRPr="005D32F2" w:rsidRDefault="002D0AAA" w:rsidP="000C415E">
      <w:pPr>
        <w:pStyle w:val="BodyText2"/>
        <w:ind w:firstLine="454"/>
        <w:rPr>
          <w:b/>
          <w:sz w:val="24"/>
        </w:rPr>
      </w:pPr>
      <w:r w:rsidRPr="005D32F2">
        <w:rPr>
          <w:b/>
          <w:sz w:val="24"/>
          <w:lang w:val="en-US"/>
        </w:rPr>
        <w:t xml:space="preserve">V. </w:t>
      </w:r>
      <w:r w:rsidRPr="005D32F2">
        <w:rPr>
          <w:b/>
          <w:sz w:val="24"/>
        </w:rPr>
        <w:t>ИЗИСКВАНИЯ ПРИ ИЗГОТВЯНЕ НА ОФЕРТАТА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1. Участниците в търга следва да внесат </w:t>
      </w:r>
      <w:r w:rsidRPr="005D32F2">
        <w:rPr>
          <w:u w:val="single"/>
        </w:rPr>
        <w:t>писмено предложение</w:t>
      </w:r>
      <w:r w:rsidRPr="005D32F2">
        <w:t xml:space="preserve"> (заявление за участие) (основен плик) в запечатан плик, върху който </w:t>
      </w:r>
      <w:r w:rsidRPr="005D32F2">
        <w:rPr>
          <w:b/>
          <w:bCs/>
        </w:rPr>
        <w:t>задължително се отбелязват:</w:t>
      </w:r>
    </w:p>
    <w:p w:rsidR="002D0AAA" w:rsidRPr="005D32F2" w:rsidRDefault="002D0AAA" w:rsidP="00542550">
      <w:pPr>
        <w:ind w:firstLine="454"/>
        <w:jc w:val="both"/>
      </w:pPr>
      <w:r w:rsidRPr="005D32F2">
        <w:t>1.1. Цялостното наименование на обекта, предмет на търга.</w:t>
      </w:r>
    </w:p>
    <w:p w:rsidR="002D0AAA" w:rsidRPr="005D32F2" w:rsidRDefault="002D0AAA" w:rsidP="00542550">
      <w:pPr>
        <w:ind w:firstLine="454"/>
        <w:jc w:val="both"/>
      </w:pPr>
      <w:r w:rsidRPr="005D32F2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2D0AAA" w:rsidRPr="005D32F2" w:rsidRDefault="002D0AAA" w:rsidP="00542550">
      <w:pPr>
        <w:ind w:firstLine="454"/>
        <w:jc w:val="both"/>
      </w:pPr>
      <w:r w:rsidRPr="005D32F2">
        <w:t>2. В основния плик участниците задължително прилагат:</w:t>
      </w:r>
    </w:p>
    <w:p w:rsidR="002D0AAA" w:rsidRPr="005D32F2" w:rsidRDefault="002D0AAA" w:rsidP="00542550">
      <w:pPr>
        <w:ind w:firstLine="454"/>
        <w:jc w:val="both"/>
      </w:pPr>
      <w:r w:rsidRPr="005D32F2">
        <w:t>2.1.1. За физическите лица – копие от лична карта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5D32F2">
        <w:rPr>
          <w:b/>
        </w:rPr>
        <w:t xml:space="preserve">01.04.2017 г., </w:t>
      </w:r>
      <w:r w:rsidRPr="005D32F2">
        <w:t>от интернет страницата на Търговски регистър, при Агенция по вписванията</w:t>
      </w:r>
      <w:r w:rsidRPr="005D32F2">
        <w:rPr>
          <w:b/>
          <w:lang w:val="ru-RU"/>
        </w:rPr>
        <w:t xml:space="preserve"> (https://public.brra.bg) </w:t>
      </w:r>
      <w:r w:rsidRPr="005D32F2">
        <w:t>заверено от представляващия участника с текст „Вярно с оригинала”, в основния плик.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5D32F2">
        <w:rPr>
          <w:b/>
        </w:rPr>
        <w:t>01.02.2017 г.,</w:t>
      </w:r>
      <w:r w:rsidRPr="005D32F2">
        <w:rPr>
          <w:b/>
          <w:lang w:val="ru-RU"/>
        </w:rPr>
        <w:t xml:space="preserve"> </w:t>
      </w:r>
      <w:r w:rsidRPr="005D32F2">
        <w:t>заверено от представляващия участника с текст „Вярно с оригинала”, в основния плик.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2.2. Декларация </w:t>
      </w:r>
      <w:r w:rsidRPr="005D32F2">
        <w:rPr>
          <w:b/>
        </w:rPr>
        <w:t>Oбразец Д_2017</w:t>
      </w:r>
      <w:r w:rsidRPr="005D32F2">
        <w:t>, в основния плик.</w:t>
      </w:r>
    </w:p>
    <w:p w:rsidR="002D0AAA" w:rsidRPr="005D32F2" w:rsidRDefault="002D0AAA" w:rsidP="00542550">
      <w:pPr>
        <w:ind w:firstLine="454"/>
        <w:jc w:val="both"/>
      </w:pPr>
      <w:r w:rsidRPr="005D32F2">
        <w:t>2.3. Копие от квитанция за закупена тръжна документация, в основния плик.</w:t>
      </w:r>
    </w:p>
    <w:p w:rsidR="002D0AAA" w:rsidRPr="005D32F2" w:rsidRDefault="002D0AAA" w:rsidP="00542550">
      <w:pPr>
        <w:ind w:firstLine="454"/>
        <w:jc w:val="both"/>
      </w:pPr>
      <w:r w:rsidRPr="005D32F2">
        <w:t>2.4. Копие от вносна бележка за внесен депозит за участие в търга, в основния плик.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2.5. Попълнен </w:t>
      </w:r>
      <w:r w:rsidRPr="005D32F2">
        <w:rPr>
          <w:b/>
        </w:rPr>
        <w:t>Договор Образец _2017</w:t>
      </w:r>
      <w:r w:rsidRPr="005D32F2">
        <w:t xml:space="preserve"> следва да се представи в три екземпляра, поставен в плик, с надпис „</w:t>
      </w:r>
      <w:r w:rsidRPr="005D32F2">
        <w:rPr>
          <w:b/>
        </w:rPr>
        <w:t>Договор</w:t>
      </w:r>
      <w:r w:rsidRPr="005D32F2">
        <w:t>”, който се поставя в основния плик.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2.6.1. Предлаганата от участника наемна цена </w:t>
      </w:r>
      <w:r w:rsidRPr="005D32F2">
        <w:rPr>
          <w:b/>
        </w:rPr>
        <w:t>Образец Ц_2017</w:t>
      </w:r>
      <w:r w:rsidRPr="005D32F2">
        <w:rPr>
          <w:b/>
          <w:lang w:val="ru-RU"/>
        </w:rPr>
        <w:t xml:space="preserve"> </w:t>
      </w:r>
      <w:r w:rsidRPr="005D32F2">
        <w:t>следва да се представи в отделен запечатан непрозрачен плик, с надпис „</w:t>
      </w:r>
      <w:r w:rsidRPr="005D32F2">
        <w:rPr>
          <w:b/>
        </w:rPr>
        <w:t>Предлагана цена</w:t>
      </w:r>
      <w:r w:rsidRPr="005D32F2">
        <w:t xml:space="preserve">”, който се поставя в основния плик. </w:t>
      </w:r>
    </w:p>
    <w:p w:rsidR="002D0AAA" w:rsidRPr="005D32F2" w:rsidRDefault="002D0AAA" w:rsidP="00542550">
      <w:pPr>
        <w:ind w:firstLine="454"/>
        <w:jc w:val="both"/>
      </w:pPr>
      <w:r w:rsidRPr="005D32F2">
        <w:t>2.6.2. Няма да бъдат допускани и няма да бъдат разглеждани варианти.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2.7. Протокол за извършен оглед </w:t>
      </w:r>
      <w:r w:rsidRPr="005D32F2">
        <w:rPr>
          <w:b/>
        </w:rPr>
        <w:t>Образец П_2017</w:t>
      </w:r>
      <w:r w:rsidRPr="005D32F2">
        <w:t>, който се поставя в основния плик.</w:t>
      </w:r>
    </w:p>
    <w:p w:rsidR="002D0AAA" w:rsidRPr="005D32F2" w:rsidRDefault="002D0AAA" w:rsidP="00542550">
      <w:pPr>
        <w:ind w:firstLine="454"/>
        <w:jc w:val="both"/>
      </w:pPr>
      <w:r w:rsidRPr="005D32F2">
        <w:t>3. Всички документи следва да бъдат подписани от представляващите участника и подпечатани.</w:t>
      </w:r>
    </w:p>
    <w:p w:rsidR="002D0AAA" w:rsidRPr="005D32F2" w:rsidRDefault="002D0AAA" w:rsidP="00542550">
      <w:pPr>
        <w:ind w:firstLine="454"/>
        <w:jc w:val="both"/>
      </w:pPr>
      <w:r w:rsidRPr="005D32F2"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5. Участникът няма право да изменя съдържанието на образците на документите. </w:t>
      </w:r>
    </w:p>
    <w:p w:rsidR="002D0AAA" w:rsidRPr="005D32F2" w:rsidRDefault="002D0AAA" w:rsidP="00542550">
      <w:pPr>
        <w:ind w:firstLine="454"/>
        <w:jc w:val="both"/>
      </w:pPr>
      <w:r w:rsidRPr="005D32F2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</w:t>
      </w:r>
    </w:p>
    <w:p w:rsidR="002D0AAA" w:rsidRPr="005D32F2" w:rsidRDefault="002D0AAA" w:rsidP="000C415E">
      <w:pPr>
        <w:ind w:firstLine="454"/>
        <w:jc w:val="both"/>
        <w:rPr>
          <w:b/>
          <w:caps/>
        </w:rPr>
      </w:pPr>
      <w:r w:rsidRPr="005D32F2">
        <w:rPr>
          <w:b/>
          <w:caps/>
          <w:lang w:val="en-US"/>
        </w:rPr>
        <w:t>VI</w:t>
      </w:r>
      <w:r w:rsidRPr="005D32F2">
        <w:rPr>
          <w:b/>
          <w:caps/>
          <w:lang w:val="ru-RU"/>
        </w:rPr>
        <w:t>.</w:t>
      </w:r>
      <w:r w:rsidRPr="005D32F2">
        <w:rPr>
          <w:b/>
          <w:caps/>
        </w:rPr>
        <w:t xml:space="preserve"> Място и срок за подаване на предложенията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1. Предложенията се подават до 15.00 ч. на </w:t>
      </w:r>
      <w:r w:rsidRPr="005D32F2">
        <w:rPr>
          <w:b/>
          <w:bCs/>
        </w:rPr>
        <w:t>24.04.2017 г.</w:t>
      </w:r>
      <w:r w:rsidRPr="005D32F2">
        <w:t xml:space="preserve"> в Ректората на НСА “Васил Левски”, Студентски град, София, стая 111 – </w:t>
      </w:r>
      <w:r w:rsidRPr="005D32F2">
        <w:rPr>
          <w:b/>
        </w:rPr>
        <w:t>Деловодство</w:t>
      </w:r>
      <w:r w:rsidRPr="005D32F2">
        <w:t>.</w:t>
      </w:r>
    </w:p>
    <w:p w:rsidR="002D0AAA" w:rsidRPr="005D32F2" w:rsidRDefault="002D0AAA" w:rsidP="00542550">
      <w:pPr>
        <w:ind w:firstLine="454"/>
        <w:jc w:val="both"/>
      </w:pPr>
      <w:r w:rsidRPr="005D32F2">
        <w:t>2. Предложения, постъпили след обявения срок и час не се приемат, а в случай, че постъпят не се разглеждат от комисията</w:t>
      </w:r>
    </w:p>
    <w:p w:rsidR="002D0AAA" w:rsidRPr="005D32F2" w:rsidRDefault="002D0AAA" w:rsidP="000C415E">
      <w:pPr>
        <w:ind w:firstLine="454"/>
        <w:jc w:val="both"/>
        <w:rPr>
          <w:b/>
          <w:caps/>
        </w:rPr>
      </w:pPr>
      <w:r w:rsidRPr="005D32F2">
        <w:rPr>
          <w:b/>
          <w:caps/>
        </w:rPr>
        <w:t>VІІ. разглеждане на предложенията.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Търгът ще се проведе на </w:t>
      </w:r>
      <w:r w:rsidRPr="005D32F2">
        <w:rPr>
          <w:b/>
          <w:bCs/>
        </w:rPr>
        <w:t xml:space="preserve">25.04.2017 г. </w:t>
      </w:r>
      <w:r w:rsidRPr="005D32F2">
        <w:t xml:space="preserve">от </w:t>
      </w:r>
      <w:r w:rsidRPr="005D32F2">
        <w:rPr>
          <w:b/>
          <w:caps/>
        </w:rPr>
        <w:t>11.00</w:t>
      </w:r>
      <w:r w:rsidRPr="005D32F2">
        <w:t xml:space="preserve"> ч. в Кабинет 402, ет.4, Ректорат НСА “Васил Левски”, София, Студентски град.</w:t>
      </w:r>
    </w:p>
    <w:p w:rsidR="002D0AAA" w:rsidRPr="005D32F2" w:rsidRDefault="002D0AAA" w:rsidP="00542550">
      <w:pPr>
        <w:ind w:firstLine="454"/>
        <w:jc w:val="both"/>
      </w:pPr>
      <w:r w:rsidRPr="005D32F2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</w:t>
      </w:r>
      <w:r w:rsidRPr="005D32F2">
        <w:rPr>
          <w:lang w:val="ru-RU"/>
        </w:rPr>
        <w:t xml:space="preserve"> документи</w:t>
      </w:r>
      <w:r w:rsidRPr="005D32F2">
        <w:t>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2D0AAA" w:rsidRPr="005D32F2" w:rsidRDefault="002D0AAA" w:rsidP="00542550">
      <w:pPr>
        <w:ind w:firstLine="454"/>
        <w:jc w:val="both"/>
      </w:pPr>
      <w:r w:rsidRPr="005D32F2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5D32F2">
        <w:rPr>
          <w:caps/>
        </w:rPr>
        <w:t>под</w:t>
      </w:r>
      <w:r w:rsidRPr="005D32F2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2D0AAA" w:rsidRPr="005D32F2" w:rsidRDefault="002D0AAA" w:rsidP="00542550">
      <w:pPr>
        <w:ind w:firstLine="454"/>
        <w:jc w:val="both"/>
      </w:pPr>
      <w:r w:rsidRPr="005D32F2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2D0AAA" w:rsidRPr="00CA2829" w:rsidRDefault="002D0AAA" w:rsidP="00FB413F">
      <w:pPr>
        <w:ind w:firstLine="454"/>
        <w:jc w:val="both"/>
      </w:pPr>
      <w:r w:rsidRPr="00CA2829">
        <w:rPr>
          <w:b/>
          <w:caps/>
          <w:lang w:val="en-US"/>
        </w:rPr>
        <w:t>VIII</w:t>
      </w:r>
      <w:r w:rsidRPr="00CA2829">
        <w:rPr>
          <w:b/>
          <w:caps/>
          <w:lang w:val="ru-RU"/>
        </w:rPr>
        <w:t xml:space="preserve">. </w:t>
      </w:r>
      <w:r w:rsidRPr="00CA2829">
        <w:rPr>
          <w:b/>
          <w:caps/>
        </w:rPr>
        <w:t>Сключване на договор за наем</w:t>
      </w:r>
    </w:p>
    <w:p w:rsidR="002D0AAA" w:rsidRPr="005D32F2" w:rsidRDefault="002D0AAA" w:rsidP="00542550">
      <w:pPr>
        <w:ind w:firstLine="454"/>
        <w:jc w:val="both"/>
        <w:rPr>
          <w:b/>
        </w:rPr>
      </w:pPr>
      <w:r w:rsidRPr="005D32F2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5D32F2">
        <w:rPr>
          <w:b/>
        </w:rPr>
        <w:t>5</w:t>
      </w:r>
      <w:r w:rsidRPr="005D32F2">
        <w:rPr>
          <w:b/>
          <w:lang w:val="en-US"/>
        </w:rPr>
        <w:t>60</w:t>
      </w:r>
      <w:r w:rsidRPr="005D32F2">
        <w:rPr>
          <w:b/>
        </w:rPr>
        <w:t xml:space="preserve"> </w:t>
      </w:r>
      <w:r w:rsidRPr="005D32F2">
        <w:rPr>
          <w:b/>
          <w:lang w:val="ru-RU"/>
        </w:rPr>
        <w:t xml:space="preserve">/ петстотин </w:t>
      </w:r>
      <w:r w:rsidRPr="005D32F2">
        <w:rPr>
          <w:b/>
        </w:rPr>
        <w:t>и шестдесет</w:t>
      </w:r>
      <w:r w:rsidRPr="005D32F2">
        <w:rPr>
          <w:b/>
          <w:lang w:val="ru-RU"/>
        </w:rPr>
        <w:t>/ лева</w:t>
      </w:r>
      <w:r w:rsidRPr="005D32F2">
        <w:rPr>
          <w:b/>
        </w:rPr>
        <w:t>.</w:t>
      </w:r>
    </w:p>
    <w:p w:rsidR="002D0AAA" w:rsidRDefault="002D0AAA" w:rsidP="00542550">
      <w:pPr>
        <w:tabs>
          <w:tab w:val="num" w:pos="1440"/>
        </w:tabs>
        <w:ind w:firstLine="454"/>
        <w:jc w:val="both"/>
      </w:pPr>
      <w:r w:rsidRPr="005D32F2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2D0AAA" w:rsidRPr="005D32F2" w:rsidRDefault="002D0AAA" w:rsidP="00542550">
      <w:pPr>
        <w:tabs>
          <w:tab w:val="num" w:pos="1440"/>
        </w:tabs>
        <w:ind w:firstLine="454"/>
        <w:jc w:val="both"/>
        <w:rPr>
          <w:b/>
        </w:rPr>
      </w:pPr>
    </w:p>
    <w:p w:rsidR="002D0AAA" w:rsidRPr="005D32F2" w:rsidRDefault="002D0AAA" w:rsidP="00542550">
      <w:pPr>
        <w:ind w:firstLine="454"/>
        <w:jc w:val="both"/>
      </w:pPr>
      <w:r w:rsidRPr="005D32F2">
        <w:rPr>
          <w:b/>
          <w:bCs/>
        </w:rPr>
        <w:t>ІХ. ЗАДЪЛЖИТЕЛНИ ИЗИСКВАНИЯ КЪМ ИЗБРАНИЯ УЧАСТНИК</w:t>
      </w:r>
    </w:p>
    <w:p w:rsidR="002D0AAA" w:rsidRPr="005D32F2" w:rsidRDefault="002D0AAA" w:rsidP="00542550">
      <w:pPr>
        <w:ind w:firstLine="454"/>
        <w:jc w:val="both"/>
      </w:pPr>
      <w:r w:rsidRPr="005D32F2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2D0AAA" w:rsidRPr="005D32F2" w:rsidRDefault="002D0AAA" w:rsidP="00542550">
      <w:pPr>
        <w:numPr>
          <w:ilvl w:val="0"/>
          <w:numId w:val="1"/>
        </w:numPr>
        <w:ind w:left="0" w:firstLine="454"/>
        <w:jc w:val="both"/>
      </w:pPr>
      <w:r w:rsidRPr="005D32F2">
        <w:t xml:space="preserve">Отдаваното помещение да се използва по предназначение, а именно – </w:t>
      </w:r>
      <w:r w:rsidRPr="005D32F2">
        <w:rPr>
          <w:lang w:val="ru-RU"/>
        </w:rPr>
        <w:t>търговска дейност.</w:t>
      </w:r>
    </w:p>
    <w:p w:rsidR="002D0AAA" w:rsidRPr="005D32F2" w:rsidRDefault="002D0AAA" w:rsidP="00542550">
      <w:pPr>
        <w:numPr>
          <w:ilvl w:val="0"/>
          <w:numId w:val="1"/>
        </w:numPr>
        <w:ind w:left="0" w:firstLine="454"/>
        <w:jc w:val="both"/>
      </w:pPr>
      <w:r w:rsidRPr="005D32F2">
        <w:t>Да се спазват всички хигиенни норми, охранителен режим и вътрешен ред въведени от НСА.</w:t>
      </w:r>
    </w:p>
    <w:p w:rsidR="002D0AAA" w:rsidRPr="005D32F2" w:rsidRDefault="002D0AAA" w:rsidP="00542550">
      <w:pPr>
        <w:numPr>
          <w:ilvl w:val="0"/>
          <w:numId w:val="1"/>
        </w:numPr>
        <w:ind w:left="0" w:firstLine="454"/>
        <w:jc w:val="both"/>
      </w:pPr>
      <w:r w:rsidRPr="005D32F2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2D0AAA" w:rsidRPr="005D32F2" w:rsidRDefault="002D0AAA" w:rsidP="00542550">
      <w:pPr>
        <w:numPr>
          <w:ilvl w:val="0"/>
          <w:numId w:val="1"/>
        </w:numPr>
        <w:ind w:left="0" w:firstLine="454"/>
        <w:jc w:val="both"/>
      </w:pPr>
      <w:r w:rsidRPr="005D32F2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2D0AAA" w:rsidRPr="005D32F2" w:rsidRDefault="002D0AAA" w:rsidP="00542550">
      <w:pPr>
        <w:numPr>
          <w:ilvl w:val="0"/>
          <w:numId w:val="1"/>
        </w:numPr>
        <w:ind w:left="0" w:firstLine="454"/>
        <w:jc w:val="both"/>
      </w:pPr>
      <w:r w:rsidRPr="005D32F2">
        <w:t>Общи условия, с които Наемателят се задължава да спазва: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Наемът се заплаща авансово до 28 число на предходния месец, за който се дължи;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Във връзка с изчисляването на консумирани ел.енергия, ТЕЦ, такса смет и вода– топла и студена, наемателят се задължава да монтира водомери, топломери и контролен електромер и сключи договор с „Топлофикация София” АД,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 xml:space="preserve">Наемната цена ще се увеличава с </w:t>
      </w:r>
      <w:r w:rsidRPr="005D32F2">
        <w:rPr>
          <w:lang w:val="ru-RU"/>
        </w:rPr>
        <w:t>3</w:t>
      </w:r>
      <w:r w:rsidRPr="005D32F2">
        <w:t xml:space="preserve">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D32F2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D32F2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Ползване на помещенията само по предназначение;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Наемателят се задължава да заплаща всички начислени му от НАЕМОДАТЕЛЯ суми за такса битови отпадъци за наетите помещения и съответните им общи части от сградата, както и всички имуществени санкции, глоби и други подобни свързани с ползването и стопанисването на същите.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2D0AAA" w:rsidRPr="005D32F2" w:rsidRDefault="002D0AAA" w:rsidP="00542550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2F2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2D0AAA" w:rsidRPr="005D32F2" w:rsidRDefault="002D0AAA" w:rsidP="00542550">
      <w:pPr>
        <w:ind w:firstLine="454"/>
        <w:jc w:val="both"/>
      </w:pPr>
      <w:r w:rsidRPr="005D32F2">
        <w:t>Приложение: Декларация Oбразец Д</w:t>
      </w:r>
      <w:r w:rsidRPr="005D32F2">
        <w:rPr>
          <w:b/>
        </w:rPr>
        <w:t>_201</w:t>
      </w:r>
      <w:r w:rsidRPr="005D32F2">
        <w:rPr>
          <w:b/>
          <w:lang w:val="en-US"/>
        </w:rPr>
        <w:t>7</w:t>
      </w:r>
      <w:r w:rsidRPr="005D32F2">
        <w:rPr>
          <w:b/>
          <w:lang w:val="ru-RU"/>
        </w:rPr>
        <w:t xml:space="preserve">, </w:t>
      </w:r>
      <w:r w:rsidRPr="005D32F2">
        <w:t xml:space="preserve">Договор за наем </w:t>
      </w:r>
      <w:r w:rsidRPr="005D32F2">
        <w:rPr>
          <w:b/>
        </w:rPr>
        <w:t>Образец _201</w:t>
      </w:r>
      <w:r w:rsidRPr="005D32F2">
        <w:rPr>
          <w:b/>
          <w:lang w:val="en-US"/>
        </w:rPr>
        <w:t>7</w:t>
      </w:r>
      <w:r w:rsidRPr="005D32F2">
        <w:rPr>
          <w:b/>
          <w:lang w:val="ru-RU"/>
        </w:rPr>
        <w:t xml:space="preserve">, </w:t>
      </w:r>
      <w:r w:rsidRPr="005D32F2">
        <w:t xml:space="preserve">Наемна цена </w:t>
      </w:r>
      <w:r w:rsidRPr="005D32F2">
        <w:rPr>
          <w:b/>
        </w:rPr>
        <w:t>Образец Ц_201</w:t>
      </w:r>
      <w:r w:rsidRPr="005D32F2">
        <w:rPr>
          <w:b/>
          <w:lang w:val="en-US"/>
        </w:rPr>
        <w:t>7</w:t>
      </w:r>
      <w:r w:rsidRPr="005D32F2">
        <w:rPr>
          <w:b/>
        </w:rPr>
        <w:t xml:space="preserve">, </w:t>
      </w:r>
      <w:r w:rsidRPr="005D32F2">
        <w:t xml:space="preserve">оценки, Протокол за извършен оглед </w:t>
      </w:r>
      <w:r w:rsidRPr="005D32F2">
        <w:rPr>
          <w:b/>
        </w:rPr>
        <w:t>Образец П_201</w:t>
      </w:r>
      <w:r w:rsidRPr="005D32F2">
        <w:rPr>
          <w:b/>
          <w:lang w:val="en-US"/>
        </w:rPr>
        <w:t>7</w:t>
      </w:r>
      <w:r w:rsidRPr="005D32F2">
        <w:rPr>
          <w:b/>
        </w:rPr>
        <w:t xml:space="preserve">. </w:t>
      </w:r>
      <w:r w:rsidRPr="005D32F2">
        <w:t xml:space="preserve">Настоящата документация е неразделна част от </w:t>
      </w:r>
      <w:r w:rsidRPr="005D32F2">
        <w:rPr>
          <w:b/>
        </w:rPr>
        <w:t>Заповед №</w:t>
      </w:r>
      <w:r w:rsidRPr="005D32F2">
        <w:rPr>
          <w:b/>
          <w:lang w:val="en-US"/>
        </w:rPr>
        <w:t>ЗП-314/13.03.2017 г.</w:t>
      </w:r>
    </w:p>
    <w:p w:rsidR="002D0AAA" w:rsidRPr="005D32F2" w:rsidRDefault="002D0AAA" w:rsidP="00542550">
      <w:pPr>
        <w:ind w:firstLine="454"/>
      </w:pPr>
      <w:r w:rsidRPr="005D32F2">
        <w:t>Информация по документацията и заплащане на сумите по нея: 0893396353</w:t>
      </w:r>
      <w:r w:rsidRPr="005D32F2">
        <w:rPr>
          <w:lang w:val="en-US"/>
        </w:rPr>
        <w:t xml:space="preserve"> </w:t>
      </w:r>
      <w:r w:rsidRPr="005D32F2">
        <w:t>- Георгиева;</w:t>
      </w:r>
    </w:p>
    <w:p w:rsidR="002D0AAA" w:rsidRPr="005D32F2" w:rsidRDefault="002D0AAA" w:rsidP="00542550">
      <w:pPr>
        <w:ind w:firstLine="454"/>
      </w:pPr>
      <w:r w:rsidRPr="005D32F2">
        <w:t>За оглед и информация за площите: Валентин Добрев – Ръководител УУСБ тел: 0899 333393</w:t>
      </w:r>
      <w:r w:rsidRPr="005D32F2">
        <w:br w:type="page"/>
      </w:r>
    </w:p>
    <w:p w:rsidR="002D0AAA" w:rsidRPr="005D32F2" w:rsidRDefault="002D0AAA" w:rsidP="000C415E">
      <w:pPr>
        <w:pStyle w:val="Style6"/>
        <w:widowControl/>
        <w:spacing w:line="240" w:lineRule="auto"/>
        <w:jc w:val="right"/>
        <w:rPr>
          <w:rStyle w:val="FontStyle18"/>
          <w:b w:val="0"/>
          <w:lang w:val="en-US"/>
        </w:rPr>
      </w:pPr>
      <w:r w:rsidRPr="005D32F2">
        <w:rPr>
          <w:rStyle w:val="FontStyle18"/>
          <w:b w:val="0"/>
        </w:rPr>
        <w:t>Образец Ц</w:t>
      </w:r>
      <w:r w:rsidRPr="005D32F2">
        <w:rPr>
          <w:sz w:val="22"/>
          <w:lang w:val="ru-RU"/>
        </w:rPr>
        <w:t>_201</w:t>
      </w:r>
      <w:r w:rsidRPr="005D32F2">
        <w:rPr>
          <w:sz w:val="22"/>
          <w:lang w:val="en-US"/>
        </w:rPr>
        <w:t>7</w:t>
      </w:r>
    </w:p>
    <w:p w:rsidR="002D0AAA" w:rsidRPr="005D32F2" w:rsidRDefault="002D0AAA" w:rsidP="000C415E">
      <w:pPr>
        <w:pStyle w:val="BodyTextIndent"/>
        <w:ind w:left="3540"/>
        <w:rPr>
          <w:lang w:val="ru-RU"/>
        </w:rPr>
      </w:pPr>
    </w:p>
    <w:p w:rsidR="002D0AAA" w:rsidRPr="005D32F2" w:rsidRDefault="002D0AAA" w:rsidP="000C415E">
      <w:pPr>
        <w:pStyle w:val="BodyTextIndent"/>
        <w:ind w:left="3540"/>
      </w:pPr>
      <w:r w:rsidRPr="005D32F2">
        <w:t>До</w:t>
      </w:r>
    </w:p>
    <w:p w:rsidR="002D0AAA" w:rsidRPr="005D32F2" w:rsidRDefault="002D0AAA" w:rsidP="000C415E">
      <w:pPr>
        <w:pStyle w:val="BodyTextIndent"/>
        <w:ind w:left="3540"/>
        <w:rPr>
          <w:lang w:val="ru-RU"/>
        </w:rPr>
      </w:pPr>
      <w:r w:rsidRPr="005D32F2">
        <w:t>Национална спортна академия “Васил Левски”</w:t>
      </w:r>
    </w:p>
    <w:p w:rsidR="002D0AAA" w:rsidRPr="005D32F2" w:rsidRDefault="002D0AAA" w:rsidP="000C415E">
      <w:pPr>
        <w:pStyle w:val="BodyTextIndent"/>
        <w:ind w:left="3540"/>
      </w:pPr>
      <w:r w:rsidRPr="005D32F2">
        <w:t>Представлявана от проф. Пенчо Гешев – ректор</w:t>
      </w:r>
    </w:p>
    <w:p w:rsidR="002D0AAA" w:rsidRPr="005D32F2" w:rsidRDefault="002D0AAA" w:rsidP="000C415E">
      <w:pPr>
        <w:pStyle w:val="BodyTextIndent"/>
        <w:ind w:left="3540"/>
      </w:pPr>
    </w:p>
    <w:p w:rsidR="002D0AAA" w:rsidRPr="005D32F2" w:rsidRDefault="002D0AAA" w:rsidP="00542550">
      <w:pPr>
        <w:pStyle w:val="BodyTextIndent"/>
        <w:ind w:left="0"/>
        <w:jc w:val="center"/>
      </w:pPr>
      <w:r w:rsidRPr="005D32F2">
        <w:t>ПРЕДЛАГАНА НАЕМНА ЦЕНА</w:t>
      </w:r>
    </w:p>
    <w:p w:rsidR="002D0AAA" w:rsidRPr="005D32F2" w:rsidRDefault="002D0AAA" w:rsidP="00542550">
      <w:pPr>
        <w:pStyle w:val="BodyText2"/>
        <w:rPr>
          <w:b/>
        </w:rPr>
      </w:pPr>
    </w:p>
    <w:p w:rsidR="002D0AAA" w:rsidRPr="005D32F2" w:rsidRDefault="002D0AAA" w:rsidP="00542550">
      <w:pPr>
        <w:pStyle w:val="BodyText2"/>
        <w:rPr>
          <w:b/>
        </w:rPr>
      </w:pPr>
      <w:r w:rsidRPr="005D32F2">
        <w:rPr>
          <w:b/>
        </w:rPr>
        <w:t>от</w:t>
      </w:r>
    </w:p>
    <w:p w:rsidR="002D0AAA" w:rsidRPr="005D32F2" w:rsidRDefault="002D0AAA" w:rsidP="00542550">
      <w:pPr>
        <w:pStyle w:val="BodyText2"/>
        <w:rPr>
          <w:b/>
        </w:rPr>
      </w:pPr>
      <w:r w:rsidRPr="005D32F2">
        <w:rPr>
          <w:b/>
        </w:rPr>
        <w:t>____________________________________________________________________, ЕГН _______________,</w:t>
      </w:r>
      <w:r w:rsidRPr="005D32F2">
        <w:rPr>
          <w:b/>
          <w:lang w:val="ru-RU"/>
        </w:rPr>
        <w:t xml:space="preserve"> </w:t>
      </w:r>
      <w:r w:rsidRPr="005D32F2">
        <w:rPr>
          <w:b/>
        </w:rPr>
        <w:t xml:space="preserve">в качеството си на _______________________________ </w:t>
      </w:r>
    </w:p>
    <w:p w:rsidR="002D0AAA" w:rsidRPr="005D32F2" w:rsidRDefault="002D0AAA" w:rsidP="00542550">
      <w:pPr>
        <w:pStyle w:val="BodyText2"/>
        <w:rPr>
          <w:b/>
          <w:lang w:val="ru-RU"/>
        </w:rPr>
      </w:pPr>
      <w:r w:rsidRPr="005D32F2">
        <w:rPr>
          <w:b/>
        </w:rPr>
        <w:t xml:space="preserve">на дружество </w:t>
      </w:r>
      <w:r w:rsidRPr="005D32F2">
        <w:rPr>
          <w:b/>
          <w:lang w:val="ru-RU"/>
        </w:rPr>
        <w:t>_______________________________________</w:t>
      </w:r>
      <w:r w:rsidRPr="005D32F2">
        <w:rPr>
          <w:b/>
        </w:rPr>
        <w:t>, ЕИК____________,</w:t>
      </w:r>
      <w:r w:rsidRPr="005D32F2">
        <w:rPr>
          <w:b/>
          <w:lang w:val="ru-RU"/>
        </w:rPr>
        <w:t xml:space="preserve"> </w:t>
      </w:r>
      <w:r w:rsidRPr="005D32F2">
        <w:rPr>
          <w:b/>
        </w:rPr>
        <w:t xml:space="preserve">адрес </w:t>
      </w:r>
      <w:r w:rsidRPr="005D32F2">
        <w:rPr>
          <w:b/>
          <w:lang w:val="ru-RU"/>
        </w:rPr>
        <w:t>________________</w:t>
      </w:r>
      <w:r w:rsidRPr="005D32F2">
        <w:rPr>
          <w:b/>
        </w:rPr>
        <w:t>______________________________________________</w:t>
      </w:r>
      <w:r w:rsidRPr="005D32F2">
        <w:rPr>
          <w:b/>
          <w:lang w:val="ru-RU"/>
        </w:rPr>
        <w:t xml:space="preserve">, </w:t>
      </w:r>
      <w:r w:rsidRPr="005D32F2">
        <w:rPr>
          <w:b/>
        </w:rPr>
        <w:t>телефон/</w:t>
      </w:r>
      <w:r w:rsidRPr="005D32F2">
        <w:rPr>
          <w:b/>
          <w:lang w:val="en-US"/>
        </w:rPr>
        <w:t>GSM</w:t>
      </w:r>
      <w:r w:rsidRPr="005D32F2">
        <w:rPr>
          <w:b/>
        </w:rPr>
        <w:t>______________</w:t>
      </w:r>
      <w:r w:rsidRPr="005D32F2">
        <w:rPr>
          <w:b/>
          <w:lang w:val="ru-RU"/>
        </w:rPr>
        <w:t xml:space="preserve">_____, </w:t>
      </w:r>
      <w:r w:rsidRPr="005D32F2">
        <w:rPr>
          <w:b/>
          <w:lang w:val="en-US"/>
        </w:rPr>
        <w:t>email</w:t>
      </w:r>
      <w:r w:rsidRPr="005D32F2">
        <w:rPr>
          <w:b/>
          <w:lang w:val="ru-RU"/>
        </w:rPr>
        <w:t xml:space="preserve"> ___________@___________</w:t>
      </w:r>
    </w:p>
    <w:p w:rsidR="002D0AAA" w:rsidRPr="005D32F2" w:rsidRDefault="002D0AAA" w:rsidP="00542550">
      <w:pPr>
        <w:pStyle w:val="BodyText2"/>
        <w:ind w:firstLine="720"/>
      </w:pPr>
    </w:p>
    <w:p w:rsidR="002D0AAA" w:rsidRPr="005D32F2" w:rsidRDefault="002D0AAA" w:rsidP="00542550">
      <w:pPr>
        <w:pStyle w:val="BodyText2"/>
        <w:ind w:firstLine="720"/>
      </w:pPr>
    </w:p>
    <w:p w:rsidR="002D0AAA" w:rsidRPr="005D32F2" w:rsidRDefault="002D0AAA" w:rsidP="00542550">
      <w:pPr>
        <w:pStyle w:val="BodyText2"/>
        <w:ind w:firstLine="720"/>
        <w:jc w:val="left"/>
        <w:rPr>
          <w:b/>
        </w:rPr>
      </w:pPr>
      <w:r w:rsidRPr="005D32F2">
        <w:rPr>
          <w:b/>
        </w:rPr>
        <w:t>Уважаеми господин Ректор,</w:t>
      </w:r>
    </w:p>
    <w:p w:rsidR="002D0AAA" w:rsidRPr="005D32F2" w:rsidRDefault="002D0AAA" w:rsidP="00542550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2D0AAA" w:rsidRPr="005D32F2" w:rsidRDefault="002D0AAA" w:rsidP="00542550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  <w:r w:rsidRPr="005D32F2">
        <w:rPr>
          <w:rStyle w:val="FontStyle17"/>
          <w:sz w:val="28"/>
        </w:rPr>
        <w:t xml:space="preserve">Запознах се с тръжната документация за участие в ТАЕН ТЪРГ </w:t>
      </w:r>
      <w:r w:rsidRPr="005D32F2">
        <w:rPr>
          <w:sz w:val="28"/>
        </w:rPr>
        <w:t xml:space="preserve">за отдаване под наем за срок до 31.12.2026 г. на свободни площи и помещения собственост на Национална спортна академия „Васил Левски”, открит с Ваша Заповед №ЗП-314/13.03.2017 г., и </w:t>
      </w:r>
      <w:r w:rsidRPr="005D32F2">
        <w:rPr>
          <w:rStyle w:val="FontStyle17"/>
          <w:sz w:val="28"/>
        </w:rPr>
        <w:t>Декларирам съгласието си с всички условия за участие в ТЪРГА, както и с проектодоговорът, поради което</w:t>
      </w:r>
    </w:p>
    <w:p w:rsidR="002D0AAA" w:rsidRPr="005D32F2" w:rsidRDefault="002D0AAA" w:rsidP="00542550">
      <w:pPr>
        <w:pStyle w:val="Style6"/>
        <w:widowControl/>
        <w:spacing w:line="240" w:lineRule="auto"/>
        <w:jc w:val="center"/>
      </w:pPr>
    </w:p>
    <w:p w:rsidR="002D0AAA" w:rsidRPr="005D32F2" w:rsidRDefault="002D0AAA" w:rsidP="00542550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5D32F2">
        <w:rPr>
          <w:rStyle w:val="FontStyle18"/>
          <w:spacing w:val="70"/>
          <w:sz w:val="28"/>
        </w:rPr>
        <w:t>ПРЕДЛАГАМ</w:t>
      </w:r>
    </w:p>
    <w:p w:rsidR="002D0AAA" w:rsidRPr="005D32F2" w:rsidRDefault="002D0AAA" w:rsidP="00542550">
      <w:pPr>
        <w:pStyle w:val="Style10"/>
        <w:widowControl/>
        <w:spacing w:line="240" w:lineRule="auto"/>
        <w:ind w:firstLine="691"/>
      </w:pPr>
    </w:p>
    <w:p w:rsidR="002D0AAA" w:rsidRPr="005D32F2" w:rsidRDefault="002D0AAA" w:rsidP="00263CD7">
      <w:pPr>
        <w:pStyle w:val="Style10"/>
        <w:widowControl/>
        <w:spacing w:line="240" w:lineRule="auto"/>
        <w:ind w:firstLine="691"/>
        <w:rPr>
          <w:sz w:val="28"/>
          <w:lang w:val="ru-RU"/>
        </w:rPr>
      </w:pPr>
      <w:r w:rsidRPr="005D32F2">
        <w:rPr>
          <w:sz w:val="28"/>
          <w:lang w:val="ru-RU"/>
        </w:rPr>
        <w:t>Представляваният от мен участник да наеме помещение, по обособена позиция № 4 от Заповед №ЗП-314/13.03.2017 г., с площ 20 кв.м, находящо се в Студентско общежитие бл.15 –ниско тяло, Студентски град, София, срещу месечна наемна цена, в размер на:</w:t>
      </w:r>
    </w:p>
    <w:p w:rsidR="002D0AAA" w:rsidRPr="005D32F2" w:rsidRDefault="002D0AAA" w:rsidP="00542550">
      <w:pPr>
        <w:pStyle w:val="Style10"/>
        <w:widowControl/>
        <w:spacing w:line="240" w:lineRule="auto"/>
        <w:ind w:firstLine="691"/>
        <w:rPr>
          <w:b/>
          <w:bCs/>
          <w:lang w:val="ru-RU"/>
        </w:rPr>
      </w:pPr>
    </w:p>
    <w:p w:rsidR="002D0AAA" w:rsidRPr="005D32F2" w:rsidRDefault="002D0AAA" w:rsidP="00542550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2D0AAA" w:rsidRPr="005D32F2" w:rsidRDefault="002D0AAA" w:rsidP="00542550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5D32F2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2D0AAA" w:rsidRPr="005D32F2" w:rsidRDefault="002D0AAA" w:rsidP="00542550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r w:rsidRPr="005D32F2">
        <w:rPr>
          <w:rStyle w:val="FontStyle22"/>
          <w:sz w:val="28"/>
        </w:rPr>
        <w:t>цифром</w:t>
      </w:r>
      <w:r w:rsidRPr="005D32F2">
        <w:rPr>
          <w:rStyle w:val="FontStyle22"/>
          <w:sz w:val="28"/>
        </w:rPr>
        <w:tab/>
        <w:t>словом</w:t>
      </w:r>
    </w:p>
    <w:p w:rsidR="002D0AAA" w:rsidRPr="005D32F2" w:rsidRDefault="002D0AAA" w:rsidP="00542550">
      <w:pPr>
        <w:pStyle w:val="BodyText2"/>
        <w:ind w:firstLine="720"/>
      </w:pPr>
    </w:p>
    <w:p w:rsidR="002D0AAA" w:rsidRPr="005D32F2" w:rsidRDefault="002D0AAA" w:rsidP="00542550">
      <w:pPr>
        <w:pStyle w:val="BodyText2"/>
        <w:rPr>
          <w:b/>
        </w:rPr>
      </w:pPr>
    </w:p>
    <w:p w:rsidR="002D0AAA" w:rsidRPr="005D32F2" w:rsidRDefault="002D0AAA" w:rsidP="00263CD7">
      <w:pPr>
        <w:pStyle w:val="BodyText2"/>
        <w:ind w:firstLine="708"/>
      </w:pPr>
      <w:r w:rsidRPr="005D32F2">
        <w:t>Настоящата ценова оферта е неразделна част от Договор за наем</w:t>
      </w:r>
    </w:p>
    <w:p w:rsidR="002D0AAA" w:rsidRPr="005D32F2" w:rsidRDefault="002D0AAA" w:rsidP="00542550">
      <w:pPr>
        <w:pStyle w:val="BodyText2"/>
        <w:rPr>
          <w:b/>
        </w:rPr>
      </w:pPr>
    </w:p>
    <w:p w:rsidR="002D0AAA" w:rsidRPr="005D32F2" w:rsidRDefault="002D0AAA" w:rsidP="00542550">
      <w:pPr>
        <w:pStyle w:val="BodyText2"/>
        <w:rPr>
          <w:b/>
        </w:rPr>
      </w:pPr>
    </w:p>
    <w:p w:rsidR="002D0AAA" w:rsidRPr="005D32F2" w:rsidRDefault="002D0AAA" w:rsidP="00542550">
      <w:pPr>
        <w:pStyle w:val="BodyText2"/>
        <w:rPr>
          <w:b/>
        </w:rPr>
      </w:pPr>
      <w:r w:rsidRPr="005D32F2">
        <w:rPr>
          <w:b/>
        </w:rPr>
        <w:t>гр...........................                                       УЧАСТНИК:</w:t>
      </w:r>
    </w:p>
    <w:p w:rsidR="002D0AAA" w:rsidRPr="005D32F2" w:rsidRDefault="002D0AAA" w:rsidP="00542550">
      <w:pPr>
        <w:pStyle w:val="BodyText2"/>
        <w:rPr>
          <w:b/>
        </w:rPr>
      </w:pPr>
    </w:p>
    <w:p w:rsidR="002D0AAA" w:rsidRPr="005D32F2" w:rsidRDefault="002D0AAA" w:rsidP="00542550">
      <w:pPr>
        <w:pStyle w:val="BodyText2"/>
        <w:rPr>
          <w:b/>
        </w:rPr>
      </w:pPr>
      <w:r w:rsidRPr="005D32F2">
        <w:rPr>
          <w:b/>
        </w:rPr>
        <w:t>Дата:                                                                                                подпис и печат</w:t>
      </w:r>
    </w:p>
    <w:p w:rsidR="002D0AAA" w:rsidRPr="005D32F2" w:rsidRDefault="002D0AAA" w:rsidP="000B49F5">
      <w:pPr>
        <w:pStyle w:val="BodyText2"/>
        <w:ind w:left="7200"/>
        <w:jc w:val="left"/>
        <w:rPr>
          <w:sz w:val="22"/>
          <w:lang w:val="en-US"/>
        </w:rPr>
      </w:pPr>
      <w:r w:rsidRPr="005D32F2">
        <w:rPr>
          <w:sz w:val="36"/>
          <w:szCs w:val="36"/>
        </w:rPr>
        <w:br w:type="page"/>
      </w:r>
      <w:r w:rsidRPr="005D32F2">
        <w:rPr>
          <w:b/>
          <w:sz w:val="22"/>
        </w:rPr>
        <w:t xml:space="preserve">Образец </w:t>
      </w:r>
      <w:r w:rsidRPr="005D32F2">
        <w:rPr>
          <w:b/>
          <w:sz w:val="22"/>
          <w:lang w:val="ru-RU"/>
        </w:rPr>
        <w:t>Д_201</w:t>
      </w:r>
      <w:r w:rsidRPr="005D32F2">
        <w:rPr>
          <w:b/>
          <w:sz w:val="22"/>
          <w:lang w:val="en-US"/>
        </w:rPr>
        <w:t>7</w:t>
      </w:r>
    </w:p>
    <w:p w:rsidR="002D0AAA" w:rsidRPr="005D32F2" w:rsidRDefault="002D0AAA" w:rsidP="0008540C">
      <w:pPr>
        <w:pStyle w:val="BodyText2"/>
        <w:rPr>
          <w:b/>
          <w:sz w:val="24"/>
          <w:szCs w:val="28"/>
        </w:rPr>
      </w:pPr>
    </w:p>
    <w:p w:rsidR="002D0AAA" w:rsidRPr="005D32F2" w:rsidRDefault="002D0AAA" w:rsidP="00AA32FB">
      <w:pPr>
        <w:pStyle w:val="BodyText2"/>
        <w:jc w:val="center"/>
        <w:rPr>
          <w:b/>
          <w:sz w:val="24"/>
          <w:szCs w:val="28"/>
          <w:lang w:val="en-US"/>
        </w:rPr>
      </w:pPr>
      <w:r w:rsidRPr="005D32F2">
        <w:rPr>
          <w:b/>
          <w:sz w:val="24"/>
          <w:szCs w:val="28"/>
        </w:rPr>
        <w:t>Д Е К Л А Р А Ц И Я</w:t>
      </w:r>
    </w:p>
    <w:p w:rsidR="002D0AAA" w:rsidRPr="005D32F2" w:rsidRDefault="002D0AAA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2D0AAA" w:rsidRPr="005D32F2" w:rsidRDefault="002D0AAA" w:rsidP="00AA32FB">
      <w:pPr>
        <w:pStyle w:val="BodyText2"/>
        <w:rPr>
          <w:sz w:val="24"/>
          <w:lang w:val="en-US"/>
        </w:rPr>
      </w:pPr>
      <w:r w:rsidRPr="005D32F2">
        <w:rPr>
          <w:sz w:val="24"/>
        </w:rPr>
        <w:t>От _____________________________________________, ЕГН _______________,</w:t>
      </w:r>
      <w:r w:rsidRPr="005D32F2">
        <w:rPr>
          <w:sz w:val="24"/>
          <w:lang w:val="ru-RU"/>
        </w:rPr>
        <w:t xml:space="preserve"> </w:t>
      </w:r>
      <w:r w:rsidRPr="005D32F2">
        <w:rPr>
          <w:sz w:val="24"/>
        </w:rPr>
        <w:t xml:space="preserve">в качеството си на _______________________ на дружество </w:t>
      </w:r>
      <w:r w:rsidRPr="005D32F2">
        <w:rPr>
          <w:sz w:val="24"/>
          <w:lang w:val="ru-RU"/>
        </w:rPr>
        <w:t>______________________________</w:t>
      </w:r>
      <w:r w:rsidRPr="005D32F2">
        <w:rPr>
          <w:sz w:val="24"/>
        </w:rPr>
        <w:t>, ЕИК__________</w:t>
      </w:r>
    </w:p>
    <w:p w:rsidR="002D0AAA" w:rsidRPr="005D32F2" w:rsidRDefault="002D0AAA" w:rsidP="00AA32FB">
      <w:pPr>
        <w:pStyle w:val="BodyText2"/>
        <w:rPr>
          <w:sz w:val="24"/>
          <w:lang w:val="en-US"/>
        </w:rPr>
      </w:pPr>
    </w:p>
    <w:p w:rsidR="002D0AAA" w:rsidRPr="005D32F2" w:rsidRDefault="002D0AAA" w:rsidP="00AA32FB">
      <w:pPr>
        <w:pStyle w:val="BodyText2"/>
        <w:jc w:val="center"/>
        <w:rPr>
          <w:b/>
          <w:sz w:val="24"/>
        </w:rPr>
      </w:pPr>
      <w:r w:rsidRPr="005D32F2">
        <w:rPr>
          <w:b/>
          <w:caps/>
          <w:sz w:val="24"/>
        </w:rPr>
        <w:t xml:space="preserve">д е к л а р и р а м,   ч е </w:t>
      </w:r>
      <w:r w:rsidRPr="005D32F2">
        <w:rPr>
          <w:b/>
          <w:sz w:val="24"/>
        </w:rPr>
        <w:t>: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5D32F2">
        <w:rPr>
          <w:b/>
          <w:sz w:val="24"/>
        </w:rPr>
        <w:t>Не съм осъден с влязла в сила присъда</w:t>
      </w:r>
      <w:r w:rsidRPr="005D32F2">
        <w:rPr>
          <w:sz w:val="24"/>
        </w:rPr>
        <w:t xml:space="preserve"> за.</w:t>
      </w:r>
    </w:p>
    <w:p w:rsidR="002D0AAA" w:rsidRPr="005D32F2" w:rsidRDefault="002D0AAA" w:rsidP="00AA32FB">
      <w:pPr>
        <w:widowControl w:val="0"/>
        <w:suppressAutoHyphens/>
        <w:jc w:val="both"/>
        <w:rPr>
          <w:sz w:val="20"/>
        </w:rPr>
      </w:pPr>
      <w:r w:rsidRPr="005D32F2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2D0AAA" w:rsidRPr="005D32F2" w:rsidRDefault="002D0AAA" w:rsidP="00AA32FB">
      <w:pPr>
        <w:widowControl w:val="0"/>
        <w:suppressAutoHyphens/>
        <w:jc w:val="both"/>
        <w:rPr>
          <w:sz w:val="20"/>
        </w:rPr>
      </w:pPr>
      <w:r w:rsidRPr="005D32F2">
        <w:rPr>
          <w:sz w:val="20"/>
        </w:rPr>
        <w:t>б) подкуп по чл. 301 - 307 от Наказателния кодекс;</w:t>
      </w:r>
    </w:p>
    <w:p w:rsidR="002D0AAA" w:rsidRPr="005D32F2" w:rsidRDefault="002D0AAA" w:rsidP="00AA32FB">
      <w:pPr>
        <w:widowControl w:val="0"/>
        <w:suppressAutoHyphens/>
        <w:jc w:val="both"/>
        <w:rPr>
          <w:sz w:val="20"/>
        </w:rPr>
      </w:pPr>
      <w:r w:rsidRPr="005D32F2">
        <w:rPr>
          <w:sz w:val="20"/>
        </w:rPr>
        <w:t>в) участие в организирана престъпна група по чл. 321 и 321а от Наказателния кодекс;</w:t>
      </w:r>
    </w:p>
    <w:p w:rsidR="002D0AAA" w:rsidRPr="005D32F2" w:rsidRDefault="002D0AAA" w:rsidP="00AA32FB">
      <w:pPr>
        <w:widowControl w:val="0"/>
        <w:suppressAutoHyphens/>
        <w:jc w:val="both"/>
        <w:rPr>
          <w:sz w:val="20"/>
        </w:rPr>
      </w:pPr>
      <w:r w:rsidRPr="005D32F2">
        <w:rPr>
          <w:sz w:val="20"/>
        </w:rPr>
        <w:t>г) престъпление против собствеността по чл. 194 - 217 от Наказателния кодекс;</w:t>
      </w:r>
    </w:p>
    <w:p w:rsidR="002D0AAA" w:rsidRPr="005D32F2" w:rsidRDefault="002D0AAA" w:rsidP="00AA32FB">
      <w:pPr>
        <w:widowControl w:val="0"/>
        <w:suppressAutoHyphens/>
        <w:jc w:val="both"/>
        <w:rPr>
          <w:sz w:val="20"/>
        </w:rPr>
      </w:pPr>
      <w:r w:rsidRPr="005D32F2">
        <w:rPr>
          <w:sz w:val="20"/>
        </w:rPr>
        <w:t>д) престъпление против стопанството по чл. 219 - 252 от Наказателния кодекс;</w:t>
      </w:r>
    </w:p>
    <w:p w:rsidR="002D0AAA" w:rsidRPr="005D32F2" w:rsidRDefault="002D0AAA" w:rsidP="00AA32FB">
      <w:pPr>
        <w:widowControl w:val="0"/>
        <w:suppressAutoHyphens/>
        <w:jc w:val="both"/>
        <w:rPr>
          <w:sz w:val="20"/>
        </w:rPr>
      </w:pPr>
      <w:r w:rsidRPr="005D32F2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2D0AAA" w:rsidRPr="005D32F2" w:rsidRDefault="002D0AAA" w:rsidP="00AA32FB">
      <w:pPr>
        <w:widowControl w:val="0"/>
        <w:suppressAutoHyphens/>
        <w:jc w:val="both"/>
        <w:rPr>
          <w:sz w:val="20"/>
        </w:rPr>
      </w:pPr>
      <w:r w:rsidRPr="005D32F2">
        <w:rPr>
          <w:sz w:val="20"/>
        </w:rPr>
        <w:t xml:space="preserve">ж) </w:t>
      </w:r>
      <w:r w:rsidRPr="005D32F2">
        <w:rPr>
          <w:sz w:val="22"/>
        </w:rPr>
        <w:t>за престъпление по чл. 313 от Наказателния кодекс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5D32F2">
        <w:rPr>
          <w:b/>
          <w:sz w:val="24"/>
        </w:rPr>
        <w:t xml:space="preserve">Представляваното от мен дружество/ </w:t>
      </w:r>
      <w:r w:rsidRPr="005D32F2">
        <w:rPr>
          <w:b/>
          <w:caps/>
          <w:sz w:val="24"/>
        </w:rPr>
        <w:t>ет</w:t>
      </w:r>
      <w:r w:rsidRPr="005D32F2">
        <w:rPr>
          <w:b/>
          <w:sz w:val="24"/>
        </w:rPr>
        <w:t xml:space="preserve"> не е обявено в несъстоятелност</w:t>
      </w:r>
      <w:r w:rsidRPr="005D32F2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5D32F2">
        <w:rPr>
          <w:b/>
          <w:sz w:val="24"/>
        </w:rPr>
        <w:t xml:space="preserve">Представляваното от мен дружество/ </w:t>
      </w:r>
      <w:r w:rsidRPr="005D32F2">
        <w:rPr>
          <w:b/>
          <w:caps/>
          <w:sz w:val="24"/>
        </w:rPr>
        <w:t>ет</w:t>
      </w:r>
      <w:r w:rsidRPr="005D32F2">
        <w:rPr>
          <w:b/>
          <w:sz w:val="24"/>
        </w:rPr>
        <w:t xml:space="preserve"> не е в производство по ликвидация</w:t>
      </w:r>
      <w:r w:rsidRPr="005D32F2">
        <w:rPr>
          <w:sz w:val="24"/>
        </w:rPr>
        <w:t xml:space="preserve"> или не се намира в подобна процедура;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5D32F2">
        <w:rPr>
          <w:b/>
          <w:sz w:val="24"/>
        </w:rPr>
        <w:t xml:space="preserve">Представляваното от мен дружество/ </w:t>
      </w:r>
      <w:r w:rsidRPr="005D32F2">
        <w:rPr>
          <w:b/>
          <w:caps/>
          <w:sz w:val="24"/>
        </w:rPr>
        <w:t>ет</w:t>
      </w:r>
      <w:r w:rsidRPr="005D32F2">
        <w:rPr>
          <w:b/>
          <w:sz w:val="24"/>
        </w:rPr>
        <w:t xml:space="preserve"> няма парични задължения</w:t>
      </w:r>
      <w:r w:rsidRPr="005D32F2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5D32F2">
        <w:rPr>
          <w:b/>
          <w:sz w:val="24"/>
        </w:rPr>
        <w:t>В качеството си на:</w:t>
      </w:r>
      <w:r w:rsidRPr="005D32F2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5D32F2">
        <w:rPr>
          <w:b/>
          <w:sz w:val="24"/>
        </w:rPr>
        <w:t xml:space="preserve">не съм свързано лице </w:t>
      </w:r>
      <w:r w:rsidRPr="005D32F2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5D32F2">
        <w:rPr>
          <w:b/>
          <w:sz w:val="24"/>
        </w:rPr>
        <w:t>В качеството си на</w:t>
      </w:r>
      <w:r w:rsidRPr="005D32F2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2F2">
        <w:rPr>
          <w:b/>
          <w:sz w:val="24"/>
        </w:rPr>
        <w:t xml:space="preserve">Запознат съм с условията посочени в </w:t>
      </w:r>
      <w:r w:rsidRPr="005D32F2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5D32F2">
        <w:rPr>
          <w:b/>
          <w:sz w:val="24"/>
        </w:rPr>
        <w:t>за отдаване под наем площи собственост на НСА „Васил Левски”, открит със Заповед №ЗП-314/13.03.2017 г.</w:t>
      </w:r>
      <w:r w:rsidRPr="005D32F2">
        <w:rPr>
          <w:sz w:val="24"/>
        </w:rPr>
        <w:t>,</w:t>
      </w:r>
      <w:r w:rsidRPr="005D32F2">
        <w:rPr>
          <w:b/>
          <w:sz w:val="24"/>
          <w:lang w:val="ru-RU"/>
        </w:rPr>
        <w:t xml:space="preserve"> </w:t>
      </w:r>
      <w:r w:rsidRPr="005D32F2">
        <w:rPr>
          <w:b/>
          <w:sz w:val="24"/>
        </w:rPr>
        <w:t>и съм съгласен /a/ и приемам същите, включително и проектодоговорa.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2F2">
        <w:rPr>
          <w:b/>
          <w:sz w:val="24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2F2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2D0AAA" w:rsidRPr="005D32F2" w:rsidRDefault="002D0AAA" w:rsidP="00AA32FB">
      <w:pPr>
        <w:pStyle w:val="BodyText2"/>
        <w:ind w:firstLine="720"/>
        <w:rPr>
          <w:b/>
          <w:sz w:val="24"/>
        </w:rPr>
      </w:pPr>
      <w:r w:rsidRPr="005D32F2">
        <w:rPr>
          <w:b/>
          <w:sz w:val="24"/>
        </w:rPr>
        <w:t>IBAN: ...................................................................................................</w:t>
      </w:r>
    </w:p>
    <w:p w:rsidR="002D0AAA" w:rsidRPr="005D32F2" w:rsidRDefault="002D0AAA" w:rsidP="00AA32FB">
      <w:pPr>
        <w:pStyle w:val="BodyText2"/>
        <w:ind w:firstLine="720"/>
        <w:rPr>
          <w:b/>
          <w:sz w:val="24"/>
        </w:rPr>
      </w:pPr>
      <w:r w:rsidRPr="005D32F2">
        <w:rPr>
          <w:b/>
          <w:sz w:val="24"/>
        </w:rPr>
        <w:t>BIC: …………………………… При банка : .................................................................</w:t>
      </w:r>
    </w:p>
    <w:p w:rsidR="002D0AAA" w:rsidRPr="005D32F2" w:rsidRDefault="002D0AAA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2F2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2D0AAA" w:rsidRPr="005D32F2" w:rsidRDefault="002D0AAA" w:rsidP="00AA32FB">
      <w:pPr>
        <w:pStyle w:val="BodyText2"/>
        <w:rPr>
          <w:b/>
          <w:sz w:val="24"/>
          <w:lang w:val="en-US"/>
        </w:rPr>
      </w:pPr>
    </w:p>
    <w:p w:rsidR="002D0AAA" w:rsidRPr="005D32F2" w:rsidRDefault="002D0AAA" w:rsidP="00AA32FB">
      <w:pPr>
        <w:pStyle w:val="BodyText2"/>
        <w:ind w:firstLine="720"/>
        <w:rPr>
          <w:sz w:val="24"/>
        </w:rPr>
      </w:pPr>
      <w:r w:rsidRPr="005D32F2">
        <w:rPr>
          <w:sz w:val="24"/>
        </w:rPr>
        <w:t>________ 2017 г.</w:t>
      </w:r>
      <w:r w:rsidRPr="005D32F2">
        <w:rPr>
          <w:sz w:val="24"/>
        </w:rPr>
        <w:tab/>
      </w:r>
      <w:r w:rsidRPr="005D32F2">
        <w:rPr>
          <w:sz w:val="24"/>
        </w:rPr>
        <w:tab/>
      </w:r>
      <w:r w:rsidRPr="005D32F2">
        <w:rPr>
          <w:sz w:val="24"/>
        </w:rPr>
        <w:tab/>
        <w:t>Декларатор: ________________</w:t>
      </w:r>
    </w:p>
    <w:p w:rsidR="002D0AAA" w:rsidRPr="005D32F2" w:rsidRDefault="002D0AAA" w:rsidP="00AA32FB">
      <w:pPr>
        <w:pStyle w:val="BodyText2"/>
        <w:ind w:firstLine="720"/>
        <w:rPr>
          <w:sz w:val="24"/>
        </w:rPr>
      </w:pPr>
      <w:r w:rsidRPr="005D32F2">
        <w:rPr>
          <w:sz w:val="24"/>
        </w:rPr>
        <w:t>гр.</w:t>
      </w:r>
      <w:r w:rsidRPr="005D32F2">
        <w:rPr>
          <w:sz w:val="24"/>
        </w:rPr>
        <w:tab/>
      </w:r>
      <w:r w:rsidRPr="005D32F2">
        <w:rPr>
          <w:sz w:val="24"/>
        </w:rPr>
        <w:tab/>
      </w:r>
      <w:r w:rsidRPr="005D32F2">
        <w:rPr>
          <w:sz w:val="24"/>
        </w:rPr>
        <w:tab/>
      </w:r>
      <w:r w:rsidRPr="005D32F2">
        <w:rPr>
          <w:sz w:val="24"/>
        </w:rPr>
        <w:tab/>
        <w:t xml:space="preserve">                                   /подпис и печат/</w:t>
      </w:r>
    </w:p>
    <w:p w:rsidR="002D0AAA" w:rsidRPr="005D32F2" w:rsidRDefault="002D0AAA" w:rsidP="000C415E">
      <w:pPr>
        <w:spacing w:line="1" w:lineRule="exact"/>
        <w:rPr>
          <w:lang w:val="en-US"/>
        </w:rPr>
      </w:pPr>
      <w:r w:rsidRPr="005D32F2">
        <w:rPr>
          <w:sz w:val="36"/>
          <w:szCs w:val="36"/>
        </w:rPr>
        <w:br w:type="page"/>
      </w:r>
    </w:p>
    <w:p w:rsidR="002D0AAA" w:rsidRPr="005D32F2" w:rsidRDefault="002D0AAA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5D32F2">
        <w:rPr>
          <w:caps/>
          <w:spacing w:val="7"/>
        </w:rPr>
        <w:t>Договор за наем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№ЗП-314/13.03.2017 г.</w:t>
      </w:r>
      <w:r w:rsidRPr="005D32F2">
        <w:rPr>
          <w:lang w:val="ru-RU"/>
        </w:rPr>
        <w:t xml:space="preserve">. </w:t>
      </w:r>
      <w:r w:rsidRPr="005D32F2">
        <w:t xml:space="preserve">обявление публ. във в. “Сега” бр. ....... от ….. </w:t>
      </w:r>
      <w:r w:rsidRPr="005D32F2">
        <w:rPr>
          <w:lang w:val="ru-RU"/>
        </w:rPr>
        <w:t>март</w:t>
      </w:r>
      <w:r w:rsidRPr="005D32F2">
        <w:t xml:space="preserve"> 2017 г., между: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rPr>
          <w:b/>
          <w:spacing w:val="4"/>
        </w:rPr>
        <w:t>Национална спортна академия "Васил Левски"</w:t>
      </w:r>
      <w:r w:rsidRPr="005D32F2">
        <w:rPr>
          <w:spacing w:val="4"/>
        </w:rPr>
        <w:t xml:space="preserve">, гр. София, Студентски град, </w:t>
      </w:r>
      <w:r w:rsidRPr="005D32F2">
        <w:rPr>
          <w:spacing w:val="8"/>
        </w:rPr>
        <w:t xml:space="preserve">представлявана от ректора доц. Пенчо Гешев, ЕИК </w:t>
      </w:r>
      <w:r w:rsidRPr="005D32F2">
        <w:rPr>
          <w:spacing w:val="8"/>
          <w:lang w:val="en-US"/>
        </w:rPr>
        <w:t>BG</w:t>
      </w:r>
      <w:r w:rsidRPr="005D32F2">
        <w:rPr>
          <w:spacing w:val="8"/>
        </w:rPr>
        <w:t xml:space="preserve">000670627, </w:t>
      </w:r>
      <w:r w:rsidRPr="005D32F2">
        <w:rPr>
          <w:spacing w:val="3"/>
        </w:rPr>
        <w:t>наречена в настоящия договор за краткост НАЕМОДАТЕЛ и</w:t>
      </w:r>
    </w:p>
    <w:p w:rsidR="002D0AAA" w:rsidRPr="005D32F2" w:rsidRDefault="002D0AAA" w:rsidP="009F0D67">
      <w:pPr>
        <w:shd w:val="clear" w:color="auto" w:fill="FFFFFF"/>
        <w:jc w:val="both"/>
        <w:rPr>
          <w:spacing w:val="4"/>
        </w:rPr>
      </w:pPr>
      <w:r w:rsidRPr="005D32F2">
        <w:t>....................</w:t>
      </w:r>
      <w:r w:rsidRPr="005D32F2">
        <w:rPr>
          <w:lang w:val="ru-RU"/>
        </w:rPr>
        <w:t>……...................……………………….………………………</w:t>
      </w:r>
      <w:r w:rsidRPr="005D32F2">
        <w:rPr>
          <w:spacing w:val="4"/>
        </w:rPr>
        <w:t xml:space="preserve">, ЕИК: </w:t>
      </w:r>
      <w:r w:rsidRPr="005D32F2">
        <w:rPr>
          <w:spacing w:val="4"/>
          <w:lang w:val="ru-RU"/>
        </w:rPr>
        <w:t>…………………</w:t>
      </w:r>
      <w:r w:rsidRPr="005D32F2">
        <w:rPr>
          <w:spacing w:val="4"/>
        </w:rPr>
        <w:t xml:space="preserve">, представлявано от </w:t>
      </w:r>
      <w:r w:rsidRPr="005D32F2">
        <w:rPr>
          <w:spacing w:val="4"/>
          <w:lang w:val="ru-RU"/>
        </w:rPr>
        <w:t>……………………………………………………………………..</w:t>
      </w:r>
      <w:r w:rsidRPr="005D32F2">
        <w:rPr>
          <w:spacing w:val="4"/>
        </w:rPr>
        <w:t xml:space="preserve"> - Управител, с ЕГН: .....</w:t>
      </w:r>
      <w:r w:rsidRPr="005D32F2">
        <w:rPr>
          <w:spacing w:val="4"/>
          <w:lang w:val="ru-RU"/>
        </w:rPr>
        <w:t>…</w:t>
      </w:r>
      <w:r w:rsidRPr="005D32F2">
        <w:rPr>
          <w:spacing w:val="4"/>
        </w:rPr>
        <w:t>.............</w:t>
      </w:r>
      <w:r w:rsidRPr="005D32F2">
        <w:rPr>
          <w:spacing w:val="4"/>
          <w:lang w:val="ru-RU"/>
        </w:rPr>
        <w:t>….</w:t>
      </w:r>
      <w:r w:rsidRPr="005D32F2">
        <w:rPr>
          <w:spacing w:val="4"/>
        </w:rPr>
        <w:t>, с адрес:.................................................................................................., тел/</w:t>
      </w:r>
      <w:r w:rsidRPr="005D32F2">
        <w:rPr>
          <w:spacing w:val="4"/>
          <w:lang w:val="en-US"/>
        </w:rPr>
        <w:t>GSM</w:t>
      </w:r>
      <w:r w:rsidRPr="005D32F2">
        <w:rPr>
          <w:spacing w:val="4"/>
          <w:lang w:val="ru-RU"/>
        </w:rPr>
        <w:t xml:space="preserve"> …………….…………, </w:t>
      </w:r>
      <w:r w:rsidRPr="005D32F2">
        <w:rPr>
          <w:spacing w:val="4"/>
        </w:rPr>
        <w:t>наречен в договора за краткост НАЕМАТЕЛ,</w:t>
      </w:r>
    </w:p>
    <w:p w:rsidR="002D0AAA" w:rsidRPr="005D32F2" w:rsidRDefault="002D0AAA" w:rsidP="009F0D67">
      <w:pPr>
        <w:shd w:val="clear" w:color="auto" w:fill="FFFFFF"/>
        <w:ind w:firstLine="567"/>
        <w:jc w:val="both"/>
        <w:rPr>
          <w:lang w:val="ru-RU"/>
        </w:rPr>
      </w:pPr>
      <w:r w:rsidRPr="005D32F2">
        <w:rPr>
          <w:spacing w:val="1"/>
        </w:rPr>
        <w:t>се сключи настоящият договор за наем, по силата на който:</w:t>
      </w:r>
    </w:p>
    <w:p w:rsidR="002D0AAA" w:rsidRPr="005D32F2" w:rsidRDefault="002D0AAA" w:rsidP="009F0D67">
      <w:pPr>
        <w:shd w:val="clear" w:color="auto" w:fill="FFFFFF"/>
        <w:ind w:left="10"/>
        <w:jc w:val="center"/>
      </w:pPr>
      <w:r w:rsidRPr="005D32F2">
        <w:rPr>
          <w:b/>
          <w:bCs/>
          <w:spacing w:val="5"/>
          <w:w w:val="93"/>
        </w:rPr>
        <w:t>ПРЕДМЕТ НА ДОГОВОРА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5D32F2">
        <w:rPr>
          <w:spacing w:val="7"/>
        </w:rPr>
        <w:t xml:space="preserve">обособена позиция </w:t>
      </w:r>
      <w:r w:rsidRPr="005D32F2">
        <w:t>№</w:t>
      </w:r>
      <w:r w:rsidRPr="005D32F2">
        <w:rPr>
          <w:spacing w:val="7"/>
        </w:rPr>
        <w:t xml:space="preserve"> 4 </w:t>
      </w:r>
      <w:r w:rsidRPr="005D32F2">
        <w:t xml:space="preserve">от Заповед №ЗП-314/13.03.2017 г., за търговска дейност, с площ </w:t>
      </w:r>
      <w:r w:rsidRPr="005D32F2">
        <w:rPr>
          <w:lang w:val="ru-RU"/>
        </w:rPr>
        <w:t xml:space="preserve">20 </w:t>
      </w:r>
      <w:r w:rsidRPr="005D32F2">
        <w:t xml:space="preserve">кв.м, находящо се </w:t>
      </w:r>
      <w:r w:rsidRPr="005D32F2">
        <w:rPr>
          <w:lang w:val="ru-RU"/>
        </w:rPr>
        <w:t>в Студентско общежитие бл.15 –ниско тяло, Студентски град, София</w:t>
      </w:r>
      <w:r w:rsidRPr="005D32F2">
        <w:t>, подробно описан в приемо-предавателен протокол.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1.2. </w:t>
      </w:r>
      <w:r w:rsidRPr="005D32F2">
        <w:rPr>
          <w:caps/>
        </w:rPr>
        <w:t>Наемателят</w:t>
      </w:r>
      <w:r w:rsidRPr="005D32F2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2D0AAA" w:rsidRPr="005D32F2" w:rsidRDefault="002D0AAA" w:rsidP="009F0D67">
      <w:pPr>
        <w:shd w:val="clear" w:color="auto" w:fill="FFFFFF"/>
        <w:ind w:left="19"/>
        <w:jc w:val="center"/>
      </w:pPr>
      <w:r w:rsidRPr="005D32F2">
        <w:rPr>
          <w:b/>
          <w:bCs/>
          <w:spacing w:val="6"/>
          <w:w w:val="93"/>
        </w:rPr>
        <w:t>СРОК НА ДОГОВОРА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2. Този договор се сключва за срок от датата на извеждането му в деловодството на Национална спортна академия „Васил Левски” до 31.12.2026 г.</w:t>
      </w:r>
    </w:p>
    <w:p w:rsidR="002D0AAA" w:rsidRPr="005D32F2" w:rsidRDefault="002D0AAA" w:rsidP="009F0D67">
      <w:pPr>
        <w:shd w:val="clear" w:color="auto" w:fill="FFFFFF"/>
        <w:ind w:left="10"/>
        <w:jc w:val="center"/>
        <w:rPr>
          <w:b/>
          <w:bCs/>
          <w:caps/>
          <w:spacing w:val="5"/>
          <w:w w:val="93"/>
        </w:rPr>
      </w:pPr>
      <w:r w:rsidRPr="005D32F2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/3/ В цената по предходната алинея не се включва стойността на консумативните разходи /за ел. енергия, отопление, вода, такса битови отпадъци и други такси и разноски/,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2D0AAA" w:rsidRPr="005D32F2" w:rsidRDefault="002D0AAA" w:rsidP="009F0D67">
      <w:pPr>
        <w:shd w:val="clear" w:color="auto" w:fill="FFFFFF"/>
        <w:ind w:left="10"/>
        <w:jc w:val="center"/>
        <w:rPr>
          <w:rFonts w:ascii="All Times New Roman" w:hAnsi="All Times New Roman"/>
          <w:b/>
          <w:spacing w:val="5"/>
        </w:rPr>
      </w:pPr>
      <w:r w:rsidRPr="005D32F2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Чл.4. /1/ Предоставения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други), без писменото разрешение на </w:t>
      </w:r>
      <w:r w:rsidRPr="005D32F2">
        <w:rPr>
          <w:caps/>
        </w:rPr>
        <w:t>Наемодателя</w:t>
      </w:r>
      <w:r w:rsidRPr="005D32F2">
        <w:t>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/2/ Помещенията следва да се използват, както следва: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1. </w:t>
      </w:r>
      <w:r w:rsidRPr="005D32F2">
        <w:rPr>
          <w:caps/>
        </w:rPr>
        <w:t>Наемателят</w:t>
      </w:r>
      <w:r w:rsidRPr="005D32F2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2 </w:t>
      </w:r>
      <w:r w:rsidRPr="005D32F2">
        <w:rPr>
          <w:caps/>
        </w:rPr>
        <w:t>Наемателят</w:t>
      </w:r>
      <w:r w:rsidRPr="005D32F2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3 </w:t>
      </w:r>
      <w:r w:rsidRPr="005D32F2">
        <w:rPr>
          <w:caps/>
        </w:rPr>
        <w:t>Наемателят</w:t>
      </w:r>
      <w:r w:rsidRPr="005D32F2">
        <w:t xml:space="preserve"> се задължава да поддържа за своя сметка в изправност цялото оборудване и монтирани ел. системи, В и К и вентилационна система в помещенията предмет на наем. Във връзка с изчисляването на консумирани ел.енергия, ТЕЦ и вода - топла и студена, НАЕМАТЕЛЯТ се задължава да подаде заявление за откриване на индивидуална партида на свое име пред „Топлофикация София” АД, "Софийска вода" АД и „ЧЕЗ Електро България” АД, като монтира топломер, водомери и електромер на свое име и за своя сметка.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4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5 НАЕМАТЕЛЯТ се задължава да приеме помещението предмет на наем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6.НАЕМАТЕЛЯТ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7. НАЕМАТЕЛЯТ се задължава да заплаща всички начислени му от НАЕМОДАТЕЛЯ суми за данък сгради и такса битови отпадъци за наетите помещения и съответните им общи части от сградата, както и всички имуществени санкции, глоби и други подобни свързани с ползването и стопанисването на същите.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8.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на имота и експлоатацията на обекта, включително и за охраната на същото.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водопроводни, канализационни и паропроводни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и оборудването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2D0AAA" w:rsidRPr="005D32F2" w:rsidRDefault="002D0AAA" w:rsidP="009F0D67">
      <w:pPr>
        <w:shd w:val="clear" w:color="auto" w:fill="FFFFFF"/>
        <w:ind w:left="10"/>
        <w:jc w:val="center"/>
        <w:rPr>
          <w:b/>
          <w:bCs/>
          <w:caps/>
          <w:spacing w:val="5"/>
          <w:w w:val="93"/>
        </w:rPr>
      </w:pPr>
      <w:r w:rsidRPr="005D32F2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Чл.7 /1/ НАЕМОДАТЕЛЯТ има право: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1. на достъп до помещението предмет на договора.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2. да получи в срок дължимият наем.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/2/. НАЕМОДАТЕЛЯТ се задължава: 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1. да предостави на наемателя описания в чл. 1 от договора недвижим имот.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3. да поддържа в изправност всички комуникации в сградата (ВиК,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</w:t>
      </w:r>
    </w:p>
    <w:p w:rsidR="002D0AAA" w:rsidRPr="005D32F2" w:rsidRDefault="002D0AAA" w:rsidP="009F0D67">
      <w:pPr>
        <w:shd w:val="clear" w:color="auto" w:fill="FFFFFF"/>
        <w:ind w:left="10"/>
        <w:jc w:val="center"/>
        <w:rPr>
          <w:b/>
          <w:bCs/>
          <w:caps/>
          <w:spacing w:val="5"/>
          <w:w w:val="93"/>
        </w:rPr>
      </w:pPr>
      <w:r w:rsidRPr="005D32F2">
        <w:rPr>
          <w:b/>
          <w:bCs/>
          <w:caps/>
          <w:spacing w:val="5"/>
          <w:w w:val="93"/>
        </w:rPr>
        <w:t>ОСНОВНИ И ТЕКУЩИ РЕМОНТИ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2D0AAA" w:rsidRPr="005D32F2" w:rsidRDefault="002D0AAA" w:rsidP="009F0D67">
      <w:pPr>
        <w:shd w:val="clear" w:color="auto" w:fill="FFFFFF"/>
        <w:ind w:left="10"/>
        <w:jc w:val="center"/>
        <w:rPr>
          <w:b/>
          <w:bCs/>
          <w:caps/>
          <w:spacing w:val="5"/>
          <w:w w:val="93"/>
        </w:rPr>
      </w:pPr>
      <w:r w:rsidRPr="005D32F2">
        <w:rPr>
          <w:b/>
          <w:bCs/>
          <w:caps/>
          <w:spacing w:val="5"/>
          <w:w w:val="93"/>
        </w:rPr>
        <w:t>ПРЕКРАТЯВАНЕ НА ДОГОВОРА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9. Настоящият договор се прекратява: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1. с изтичане на срока му;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2. с 10 – дневно писмено предизвестие;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3. по взаимно съгласие.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- не използва обекта според уговореното предназначение;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- виновно не изпълнява задълженията си по този договор.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- допуска във връзка с използването на обекта нарушения;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- не заплати в сроковете по чл.3 от този договор дължимите парични суми.</w:t>
      </w:r>
    </w:p>
    <w:p w:rsidR="002D0AAA" w:rsidRPr="005D32F2" w:rsidRDefault="002D0AAA" w:rsidP="009F0D67">
      <w:pPr>
        <w:shd w:val="clear" w:color="auto" w:fill="FFFFFF"/>
        <w:ind w:left="10"/>
        <w:jc w:val="center"/>
        <w:rPr>
          <w:b/>
          <w:bCs/>
          <w:caps/>
          <w:spacing w:val="5"/>
          <w:w w:val="93"/>
        </w:rPr>
      </w:pPr>
      <w:r w:rsidRPr="005D32F2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2D0AAA" w:rsidRPr="005D32F2" w:rsidRDefault="002D0AAA" w:rsidP="009F0D67">
      <w:pPr>
        <w:shd w:val="clear" w:color="auto" w:fill="FFFFFF"/>
        <w:ind w:firstLine="567"/>
        <w:jc w:val="both"/>
        <w:rPr>
          <w:lang w:val="en-US"/>
        </w:rPr>
      </w:pPr>
      <w:r w:rsidRPr="005D32F2">
        <w:t>Чл.11</w:t>
      </w:r>
      <w:r w:rsidRPr="005D32F2">
        <w:rPr>
          <w:lang w:val="en-US"/>
        </w:rPr>
        <w:t>.</w:t>
      </w:r>
      <w:r w:rsidRPr="005D32F2">
        <w:t xml:space="preserve">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5D32F2">
        <w:rPr>
          <w:b/>
          <w:lang w:val="ru-RU"/>
        </w:rPr>
        <w:t>560 /петстотин и шестдесет/ лева</w:t>
      </w:r>
      <w:r w:rsidRPr="005D32F2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13. При прекратяване на договора на основание чл.10 от този договор НАЕМАТЕЛЯ дължи неустойка в размер равен на два месечни наема.</w:t>
      </w:r>
    </w:p>
    <w:p w:rsidR="002D0AAA" w:rsidRPr="005D32F2" w:rsidRDefault="002D0AAA" w:rsidP="009F0D67">
      <w:pPr>
        <w:shd w:val="clear" w:color="auto" w:fill="FFFFFF"/>
        <w:ind w:left="10"/>
        <w:jc w:val="center"/>
        <w:rPr>
          <w:b/>
          <w:bCs/>
          <w:caps/>
          <w:spacing w:val="5"/>
          <w:w w:val="93"/>
        </w:rPr>
      </w:pPr>
      <w:r w:rsidRPr="005D32F2">
        <w:rPr>
          <w:b/>
          <w:bCs/>
          <w:caps/>
          <w:spacing w:val="5"/>
          <w:w w:val="93"/>
        </w:rPr>
        <w:t>ЗАКЛЮЧИТЕЛНИ РАЗПОРЕДБИ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14.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За НАЕМОДАТЕЛЯ: гр. София, Студентски град, П.К.1700, НСА В.Левски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 xml:space="preserve">За </w:t>
      </w:r>
      <w:r w:rsidRPr="005D32F2">
        <w:rPr>
          <w:caps/>
        </w:rPr>
        <w:t>наемателя</w:t>
      </w:r>
      <w:r w:rsidRPr="005D32F2">
        <w:t>: ............................@..................................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Настоящият договор се състави в три и подписа в два еднообразни екземпляра, по един за всяка от страните.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  <w:r w:rsidRPr="005D32F2">
        <w:t>Приложение: Ценова оферта, документ за внесен депозит за добро изпълнение на договора.</w:t>
      </w:r>
    </w:p>
    <w:p w:rsidR="002D0AAA" w:rsidRPr="005D32F2" w:rsidRDefault="002D0AAA" w:rsidP="009F0D67">
      <w:pPr>
        <w:shd w:val="clear" w:color="auto" w:fill="FFFFFF"/>
        <w:ind w:firstLine="567"/>
        <w:jc w:val="both"/>
      </w:pPr>
    </w:p>
    <w:p w:rsidR="002D0AAA" w:rsidRPr="005D32F2" w:rsidRDefault="002D0AAA" w:rsidP="009F0D67">
      <w:pPr>
        <w:shd w:val="clear" w:color="auto" w:fill="FFFFFF"/>
        <w:ind w:left="10" w:firstLine="706"/>
        <w:jc w:val="both"/>
        <w:rPr>
          <w:caps/>
          <w:spacing w:val="4"/>
        </w:rPr>
      </w:pPr>
      <w:r w:rsidRPr="005D32F2">
        <w:t>НАЕМОДАТЕЛ</w:t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rPr>
          <w:caps/>
          <w:spacing w:val="4"/>
        </w:rPr>
        <w:t>наемател</w:t>
      </w:r>
    </w:p>
    <w:p w:rsidR="002D0AAA" w:rsidRPr="005D32F2" w:rsidRDefault="002D0AAA" w:rsidP="009F0D67">
      <w:pPr>
        <w:shd w:val="clear" w:color="auto" w:fill="FFFFFF"/>
        <w:ind w:left="10" w:firstLine="706"/>
        <w:jc w:val="both"/>
        <w:rPr>
          <w:spacing w:val="1"/>
        </w:rPr>
      </w:pPr>
      <w:r w:rsidRPr="005D32F2">
        <w:rPr>
          <w:spacing w:val="1"/>
        </w:rPr>
        <w:t>НСА „Васил Левски”</w:t>
      </w:r>
      <w:r w:rsidRPr="005D32F2">
        <w:rPr>
          <w:spacing w:val="1"/>
        </w:rPr>
        <w:tab/>
      </w:r>
      <w:r w:rsidRPr="005D32F2">
        <w:rPr>
          <w:spacing w:val="1"/>
        </w:rPr>
        <w:tab/>
      </w:r>
      <w:r w:rsidRPr="005D32F2">
        <w:rPr>
          <w:spacing w:val="1"/>
        </w:rPr>
        <w:tab/>
      </w:r>
      <w:r w:rsidRPr="005D32F2">
        <w:rPr>
          <w:spacing w:val="1"/>
        </w:rPr>
        <w:tab/>
      </w:r>
    </w:p>
    <w:p w:rsidR="002D0AAA" w:rsidRPr="005D32F2" w:rsidRDefault="002D0AAA" w:rsidP="009F0D67">
      <w:pPr>
        <w:pStyle w:val="Heading3"/>
        <w:spacing w:line="240" w:lineRule="auto"/>
        <w:rPr>
          <w:color w:val="auto"/>
          <w:spacing w:val="8"/>
          <w:szCs w:val="24"/>
        </w:rPr>
      </w:pPr>
    </w:p>
    <w:p w:rsidR="002D0AAA" w:rsidRPr="005D32F2" w:rsidRDefault="002D0AAA" w:rsidP="009F0D67">
      <w:pPr>
        <w:pStyle w:val="Heading3"/>
        <w:spacing w:line="240" w:lineRule="auto"/>
        <w:rPr>
          <w:color w:val="auto"/>
          <w:spacing w:val="4"/>
          <w:szCs w:val="24"/>
        </w:rPr>
      </w:pPr>
      <w:r w:rsidRPr="005D32F2">
        <w:rPr>
          <w:color w:val="auto"/>
          <w:spacing w:val="8"/>
          <w:szCs w:val="24"/>
        </w:rPr>
        <w:t>проф. Пенчо Гешев</w:t>
      </w:r>
      <w:r w:rsidRPr="005D32F2">
        <w:rPr>
          <w:color w:val="auto"/>
          <w:szCs w:val="24"/>
        </w:rPr>
        <w:t xml:space="preserve"> - Ректор </w:t>
      </w:r>
    </w:p>
    <w:p w:rsidR="002D0AAA" w:rsidRPr="005D32F2" w:rsidRDefault="002D0AAA" w:rsidP="009F0D67"/>
    <w:p w:rsidR="002D0AAA" w:rsidRPr="005D32F2" w:rsidRDefault="002D0AAA" w:rsidP="009F0D67">
      <w:pPr>
        <w:ind w:left="708"/>
        <w:rPr>
          <w:spacing w:val="1"/>
        </w:rPr>
      </w:pPr>
      <w:r w:rsidRPr="005D32F2">
        <w:rPr>
          <w:spacing w:val="1"/>
        </w:rPr>
        <w:t>Николинка Любенова - Гл. счетоводител</w:t>
      </w:r>
    </w:p>
    <w:p w:rsidR="002D0AAA" w:rsidRPr="005D32F2" w:rsidRDefault="002D0AAA" w:rsidP="00367CD3">
      <w:pPr>
        <w:ind w:left="708"/>
        <w:rPr>
          <w:spacing w:val="1"/>
        </w:rPr>
      </w:pPr>
      <w:r w:rsidRPr="005D32F2">
        <w:rPr>
          <w:spacing w:val="1"/>
        </w:rPr>
        <w:br w:type="page"/>
      </w:r>
    </w:p>
    <w:p w:rsidR="002D0AAA" w:rsidRPr="005D32F2" w:rsidRDefault="002D0AAA" w:rsidP="003C7D97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lang w:val="en-US"/>
        </w:rPr>
      </w:pPr>
      <w:r w:rsidRPr="005D32F2">
        <w:rPr>
          <w:color w:val="auto"/>
          <w:sz w:val="22"/>
        </w:rPr>
        <w:t xml:space="preserve">Образец </w:t>
      </w:r>
      <w:r w:rsidRPr="005D32F2">
        <w:rPr>
          <w:color w:val="auto"/>
          <w:sz w:val="22"/>
          <w:lang w:val="ru-RU"/>
        </w:rPr>
        <w:t>П_201</w:t>
      </w:r>
      <w:r w:rsidRPr="005D32F2">
        <w:rPr>
          <w:color w:val="auto"/>
          <w:sz w:val="22"/>
          <w:lang w:val="en-US"/>
        </w:rPr>
        <w:t>7</w:t>
      </w:r>
    </w:p>
    <w:p w:rsidR="002D0AAA" w:rsidRPr="005D32F2" w:rsidRDefault="002D0AAA" w:rsidP="003C7D97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2D0AAA" w:rsidRPr="005D32F2" w:rsidRDefault="002D0AAA" w:rsidP="003C7D97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5D32F2">
        <w:rPr>
          <w:rStyle w:val="FontStyle17"/>
          <w:caps/>
          <w:color w:val="auto"/>
          <w:sz w:val="22"/>
        </w:rPr>
        <w:t>Протокол за извършен оглед</w:t>
      </w:r>
    </w:p>
    <w:p w:rsidR="002D0AAA" w:rsidRPr="005D32F2" w:rsidRDefault="002D0AAA" w:rsidP="003C7D97">
      <w:pPr>
        <w:rPr>
          <w:sz w:val="22"/>
        </w:rPr>
      </w:pPr>
    </w:p>
    <w:p w:rsidR="002D0AAA" w:rsidRPr="005D32F2" w:rsidRDefault="002D0AAA" w:rsidP="003C7D97">
      <w:pPr>
        <w:jc w:val="center"/>
        <w:rPr>
          <w:rStyle w:val="FontStyle17"/>
          <w:sz w:val="24"/>
          <w:szCs w:val="24"/>
          <w:lang w:val="ru-RU"/>
        </w:rPr>
      </w:pPr>
    </w:p>
    <w:p w:rsidR="002D0AAA" w:rsidRPr="005D32F2" w:rsidRDefault="002D0AAA" w:rsidP="003C7D97">
      <w:pPr>
        <w:jc w:val="center"/>
      </w:pPr>
      <w:r w:rsidRPr="005D32F2">
        <w:t>По</w:t>
      </w:r>
      <w:r w:rsidRPr="005D32F2">
        <w:rPr>
          <w:lang w:val="ru-RU"/>
        </w:rPr>
        <w:t xml:space="preserve"> т.2.7. от </w:t>
      </w:r>
      <w:r w:rsidRPr="005D32F2">
        <w:t xml:space="preserve">Документация </w:t>
      </w:r>
      <w:r w:rsidRPr="005D32F2">
        <w:rPr>
          <w:lang w:val="ru-RU"/>
        </w:rPr>
        <w:t>з</w:t>
      </w:r>
      <w:r w:rsidRPr="005D32F2">
        <w:t xml:space="preserve">а участие в Таен търг по реда на ЗДС одобрена със </w:t>
      </w:r>
    </w:p>
    <w:p w:rsidR="002D0AAA" w:rsidRPr="005D32F2" w:rsidRDefault="002D0AAA" w:rsidP="003C7D97">
      <w:pPr>
        <w:jc w:val="center"/>
        <w:rPr>
          <w:rStyle w:val="FontStyle17"/>
          <w:sz w:val="24"/>
          <w:szCs w:val="24"/>
        </w:rPr>
      </w:pPr>
      <w:r w:rsidRPr="005D32F2">
        <w:t xml:space="preserve">Заповед </w:t>
      </w:r>
      <w:r w:rsidRPr="005D32F2">
        <w:rPr>
          <w:b/>
        </w:rPr>
        <w:t>№ЗП-314/13.03.2017 г.</w:t>
      </w:r>
      <w:r w:rsidRPr="005D32F2">
        <w:t>,</w:t>
      </w:r>
      <w:r w:rsidRPr="005D32F2">
        <w:rPr>
          <w:b/>
        </w:rPr>
        <w:t xml:space="preserve"> </w:t>
      </w:r>
      <w:r w:rsidRPr="005D32F2">
        <w:t>по описа на  Национална спортна академия „Васил Левски”</w:t>
      </w:r>
    </w:p>
    <w:p w:rsidR="002D0AAA" w:rsidRPr="005D32F2" w:rsidRDefault="002D0AAA" w:rsidP="003C7D97">
      <w:pPr>
        <w:pStyle w:val="Style11"/>
        <w:widowControl/>
        <w:ind w:firstLine="0"/>
        <w:jc w:val="center"/>
        <w:rPr>
          <w:rStyle w:val="FontStyle17"/>
          <w:sz w:val="24"/>
          <w:szCs w:val="24"/>
        </w:rPr>
      </w:pPr>
    </w:p>
    <w:p w:rsidR="002D0AAA" w:rsidRPr="005D32F2" w:rsidRDefault="002D0AAA" w:rsidP="00C900EE">
      <w:pPr>
        <w:pStyle w:val="Style11"/>
        <w:widowControl/>
        <w:ind w:firstLine="720"/>
        <w:rPr>
          <w:lang w:eastAsia="en-US"/>
        </w:rPr>
      </w:pPr>
      <w:r w:rsidRPr="005D32F2">
        <w:rPr>
          <w:lang w:eastAsia="en-US"/>
        </w:rPr>
        <w:t>Днес ........ ………. 2017 г. между:</w:t>
      </w:r>
    </w:p>
    <w:p w:rsidR="002D0AAA" w:rsidRPr="005D32F2" w:rsidRDefault="002D0AAA" w:rsidP="00C900EE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2D0AAA" w:rsidRPr="005D32F2" w:rsidRDefault="002D0AAA" w:rsidP="00C900EE">
      <w:pPr>
        <w:pStyle w:val="Style11"/>
        <w:widowControl/>
        <w:ind w:firstLine="720"/>
      </w:pPr>
      <w:r w:rsidRPr="005D32F2">
        <w:t>Валентин Добрев – Ръководител УУСБ тел: 0899 333393</w:t>
      </w:r>
    </w:p>
    <w:p w:rsidR="002D0AAA" w:rsidRPr="005D32F2" w:rsidRDefault="002D0AAA" w:rsidP="003C7D97">
      <w:pPr>
        <w:pStyle w:val="Style11"/>
        <w:widowControl/>
        <w:ind w:firstLine="720"/>
      </w:pPr>
      <w:r w:rsidRPr="005D32F2">
        <w:t xml:space="preserve">и </w:t>
      </w:r>
    </w:p>
    <w:p w:rsidR="002D0AAA" w:rsidRPr="005D32F2" w:rsidRDefault="002D0AAA" w:rsidP="003C7D97">
      <w:pPr>
        <w:pStyle w:val="Style11"/>
        <w:widowControl/>
        <w:ind w:firstLine="720"/>
      </w:pPr>
    </w:p>
    <w:p w:rsidR="002D0AAA" w:rsidRPr="005D32F2" w:rsidRDefault="002D0AAA" w:rsidP="003C7D97">
      <w:pPr>
        <w:pStyle w:val="BodyText2"/>
        <w:rPr>
          <w:rStyle w:val="FontStyle17"/>
          <w:b/>
          <w:sz w:val="24"/>
          <w:szCs w:val="24"/>
        </w:rPr>
      </w:pPr>
      <w:r w:rsidRPr="005D32F2">
        <w:rPr>
          <w:rStyle w:val="FontStyle17"/>
          <w:b/>
          <w:sz w:val="24"/>
          <w:szCs w:val="24"/>
        </w:rPr>
        <w:t xml:space="preserve">___________________________________________________________________________, </w:t>
      </w:r>
    </w:p>
    <w:p w:rsidR="002D0AAA" w:rsidRPr="005D32F2" w:rsidRDefault="002D0AAA" w:rsidP="003C7D97">
      <w:pPr>
        <w:pStyle w:val="BodyText2"/>
        <w:rPr>
          <w:rStyle w:val="FontStyle17"/>
          <w:b/>
          <w:sz w:val="24"/>
          <w:szCs w:val="24"/>
        </w:rPr>
      </w:pPr>
    </w:p>
    <w:p w:rsidR="002D0AAA" w:rsidRPr="005D32F2" w:rsidRDefault="002D0AAA" w:rsidP="003C7D97">
      <w:pPr>
        <w:pStyle w:val="BodyText2"/>
        <w:rPr>
          <w:rStyle w:val="FontStyle17"/>
          <w:b/>
          <w:sz w:val="24"/>
          <w:szCs w:val="24"/>
        </w:rPr>
      </w:pPr>
      <w:r w:rsidRPr="005D32F2">
        <w:rPr>
          <w:rStyle w:val="FontStyle17"/>
          <w:b/>
          <w:sz w:val="24"/>
          <w:szCs w:val="24"/>
        </w:rPr>
        <w:t>в качеството си на ______________________ на дружество ______________________________,</w:t>
      </w:r>
    </w:p>
    <w:p w:rsidR="002D0AAA" w:rsidRPr="005D32F2" w:rsidRDefault="002D0AAA" w:rsidP="003C7D97">
      <w:pPr>
        <w:pStyle w:val="BodyText2"/>
        <w:rPr>
          <w:rStyle w:val="FontStyle17"/>
          <w:b/>
          <w:sz w:val="24"/>
          <w:szCs w:val="24"/>
        </w:rPr>
      </w:pPr>
    </w:p>
    <w:p w:rsidR="002D0AAA" w:rsidRPr="005D32F2" w:rsidRDefault="002D0AAA" w:rsidP="003C7D97">
      <w:pPr>
        <w:pStyle w:val="BodyText2"/>
        <w:rPr>
          <w:rStyle w:val="FontStyle17"/>
          <w:b/>
          <w:sz w:val="24"/>
          <w:szCs w:val="24"/>
        </w:rPr>
      </w:pPr>
      <w:r w:rsidRPr="005D32F2">
        <w:rPr>
          <w:rStyle w:val="FontStyle17"/>
          <w:b/>
          <w:sz w:val="24"/>
          <w:szCs w:val="24"/>
        </w:rPr>
        <w:t xml:space="preserve"> ЕИК_________________</w:t>
      </w:r>
    </w:p>
    <w:p w:rsidR="002D0AAA" w:rsidRPr="005D32F2" w:rsidRDefault="002D0AAA" w:rsidP="003C7D97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2D0AAA" w:rsidRPr="005D32F2" w:rsidRDefault="002D0AAA" w:rsidP="003C7D97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2D0AAA" w:rsidRPr="005D32F2" w:rsidRDefault="002D0AAA" w:rsidP="003C7D97">
      <w:pPr>
        <w:pStyle w:val="Style11"/>
        <w:widowControl/>
        <w:ind w:firstLine="720"/>
        <w:rPr>
          <w:sz w:val="28"/>
        </w:rPr>
      </w:pPr>
      <w:r w:rsidRPr="005D32F2">
        <w:rPr>
          <w:sz w:val="28"/>
        </w:rPr>
        <w:t>Се подписа този протокол, по силата на който се удостоверява, че лицето е извършило оглед на помещение по обособена позиция № 4 от Заповед №ЗП-314/13.03.2017 г., с площ 20 кв.м, находящо се в Студентско общежитие бл.15 –ниско тяло, Студентски град, София</w:t>
      </w:r>
    </w:p>
    <w:p w:rsidR="002D0AAA" w:rsidRPr="005D32F2" w:rsidRDefault="002D0AAA" w:rsidP="003C7D97"/>
    <w:p w:rsidR="002D0AAA" w:rsidRPr="005D32F2" w:rsidRDefault="002D0AAA" w:rsidP="003C7D97">
      <w:pPr>
        <w:ind w:left="454"/>
      </w:pPr>
    </w:p>
    <w:p w:rsidR="002D0AAA" w:rsidRPr="005D32F2" w:rsidRDefault="002D0AAA" w:rsidP="00C900EE">
      <w:pPr>
        <w:ind w:left="454"/>
      </w:pPr>
      <w:r w:rsidRPr="005D32F2">
        <w:t>Валентин Добрев – Ръководител УУСБ</w:t>
      </w:r>
    </w:p>
    <w:p w:rsidR="002D0AAA" w:rsidRPr="005D32F2" w:rsidRDefault="002D0AAA" w:rsidP="003C7D97">
      <w:pPr>
        <w:ind w:left="454"/>
      </w:pP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  <w:t>участник________________________</w:t>
      </w:r>
    </w:p>
    <w:p w:rsidR="002D0AAA" w:rsidRPr="005D32F2" w:rsidRDefault="002D0AAA" w:rsidP="003C7D97">
      <w:pPr>
        <w:ind w:left="720"/>
      </w:pP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</w:r>
      <w:r w:rsidRPr="005D32F2">
        <w:tab/>
        <w:t>подпис</w:t>
      </w:r>
    </w:p>
    <w:p w:rsidR="002D0AAA" w:rsidRPr="005D32F2" w:rsidRDefault="002D0AAA" w:rsidP="00C900EE">
      <w:pPr>
        <w:ind w:left="720"/>
        <w:rPr>
          <w:sz w:val="22"/>
          <w:lang w:val="en-US"/>
        </w:rPr>
      </w:pPr>
      <w:r w:rsidRPr="005D32F2">
        <w:br w:type="page"/>
      </w:r>
    </w:p>
    <w:p w:rsidR="002D0AAA" w:rsidRPr="005D32F2" w:rsidRDefault="002D0AAA" w:rsidP="00FF23EB">
      <w:pPr>
        <w:rPr>
          <w:sz w:val="22"/>
          <w:lang w:val="en-US"/>
        </w:rPr>
      </w:pPr>
    </w:p>
    <w:p w:rsidR="002D0AAA" w:rsidRPr="005D32F2" w:rsidRDefault="002D0AAA" w:rsidP="00FF23EB">
      <w:pPr>
        <w:rPr>
          <w:sz w:val="22"/>
        </w:rPr>
      </w:pPr>
      <w:r w:rsidRPr="005D32F2">
        <w:rPr>
          <w:sz w:val="22"/>
        </w:rPr>
        <w:t>а</w:t>
      </w:r>
    </w:p>
    <w:p w:rsidR="002D0AAA" w:rsidRPr="005D32F2" w:rsidRDefault="002D0AAA" w:rsidP="00455144">
      <w:pPr>
        <w:rPr>
          <w:lang w:val="en-US"/>
        </w:rPr>
      </w:pPr>
      <w:bookmarkStart w:id="0" w:name="_GoBack"/>
      <w:bookmarkEnd w:id="0"/>
      <w:r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7.75pt;height:633.75pt;visibility:visible">
            <v:imagedata r:id="rId5" o:title=""/>
          </v:shape>
        </w:pict>
      </w:r>
    </w:p>
    <w:sectPr w:rsidR="002D0AAA" w:rsidRPr="005D32F2" w:rsidSect="009F0D6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75C"/>
    <w:rsid w:val="0007629B"/>
    <w:rsid w:val="0008540C"/>
    <w:rsid w:val="0008585C"/>
    <w:rsid w:val="00087010"/>
    <w:rsid w:val="0009575C"/>
    <w:rsid w:val="000A6CF5"/>
    <w:rsid w:val="000B49F5"/>
    <w:rsid w:val="000C415E"/>
    <w:rsid w:val="00151DDF"/>
    <w:rsid w:val="001E01E4"/>
    <w:rsid w:val="00263CD7"/>
    <w:rsid w:val="00270531"/>
    <w:rsid w:val="00275CA2"/>
    <w:rsid w:val="002D0AAA"/>
    <w:rsid w:val="002F1C83"/>
    <w:rsid w:val="00367CD3"/>
    <w:rsid w:val="003C7D97"/>
    <w:rsid w:val="003D5268"/>
    <w:rsid w:val="003E6666"/>
    <w:rsid w:val="00433A71"/>
    <w:rsid w:val="00440334"/>
    <w:rsid w:val="00455144"/>
    <w:rsid w:val="00491A93"/>
    <w:rsid w:val="004C2993"/>
    <w:rsid w:val="004F7BBB"/>
    <w:rsid w:val="00542550"/>
    <w:rsid w:val="00567180"/>
    <w:rsid w:val="005733AA"/>
    <w:rsid w:val="005C0E6D"/>
    <w:rsid w:val="005C4BC0"/>
    <w:rsid w:val="005D32F2"/>
    <w:rsid w:val="00702075"/>
    <w:rsid w:val="00704DA6"/>
    <w:rsid w:val="00705E95"/>
    <w:rsid w:val="007214EB"/>
    <w:rsid w:val="00722492"/>
    <w:rsid w:val="007A556B"/>
    <w:rsid w:val="007D119F"/>
    <w:rsid w:val="007F1FE8"/>
    <w:rsid w:val="00824051"/>
    <w:rsid w:val="0083669D"/>
    <w:rsid w:val="008B320C"/>
    <w:rsid w:val="008E39A0"/>
    <w:rsid w:val="00900014"/>
    <w:rsid w:val="00907093"/>
    <w:rsid w:val="00925148"/>
    <w:rsid w:val="0093313F"/>
    <w:rsid w:val="0096294A"/>
    <w:rsid w:val="00996B6B"/>
    <w:rsid w:val="009F0D67"/>
    <w:rsid w:val="00A4230F"/>
    <w:rsid w:val="00A81825"/>
    <w:rsid w:val="00AA32FB"/>
    <w:rsid w:val="00B42C69"/>
    <w:rsid w:val="00B44B82"/>
    <w:rsid w:val="00C43478"/>
    <w:rsid w:val="00C73EFC"/>
    <w:rsid w:val="00C900EE"/>
    <w:rsid w:val="00CA2829"/>
    <w:rsid w:val="00CC0AF1"/>
    <w:rsid w:val="00CE59F7"/>
    <w:rsid w:val="00D14DCF"/>
    <w:rsid w:val="00D65913"/>
    <w:rsid w:val="00DA7C1D"/>
    <w:rsid w:val="00DB0F59"/>
    <w:rsid w:val="00DC367F"/>
    <w:rsid w:val="00E37A8C"/>
    <w:rsid w:val="00E47B91"/>
    <w:rsid w:val="00F847A6"/>
    <w:rsid w:val="00FB413F"/>
    <w:rsid w:val="00FF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4403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03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56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10</Pages>
  <Words>4193</Words>
  <Characters>23906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41</cp:revision>
  <cp:lastPrinted>2017-03-13T12:11:00Z</cp:lastPrinted>
  <dcterms:created xsi:type="dcterms:W3CDTF">2017-02-11T06:50:00Z</dcterms:created>
  <dcterms:modified xsi:type="dcterms:W3CDTF">2017-03-13T12:57:00Z</dcterms:modified>
</cp:coreProperties>
</file>