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650" w:rsidRPr="00220810" w:rsidRDefault="00746650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220810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-  Техническо предложение </w:t>
      </w:r>
    </w:p>
    <w:p w:rsidR="00746650" w:rsidRPr="00220810" w:rsidRDefault="00746650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746650" w:rsidRPr="00220810" w:rsidRDefault="00746650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746650" w:rsidRPr="00220810" w:rsidRDefault="00746650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746650" w:rsidRPr="00220810" w:rsidRDefault="00746650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746650" w:rsidRPr="00220810" w:rsidRDefault="00746650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46650" w:rsidRPr="00220810" w:rsidRDefault="00746650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b/>
          <w:sz w:val="24"/>
          <w:szCs w:val="24"/>
        </w:rPr>
        <w:t>От Долуподписаният _______________________________, в качеството си на ____________________ на дружество ________________________________, ЕИК______________</w:t>
      </w:r>
    </w:p>
    <w:p w:rsidR="00746650" w:rsidRPr="00220810" w:rsidRDefault="00746650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746650" w:rsidRPr="00220810" w:rsidRDefault="00746650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746650" w:rsidRPr="00220810" w:rsidRDefault="00746650" w:rsidP="00D13BC0">
      <w:pPr>
        <w:spacing w:after="0" w:line="288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 xml:space="preserve">Запознах се с документацията за участие за възлагане на публично състезание с предмет: </w:t>
      </w:r>
      <w:r w:rsidRPr="00220810">
        <w:rPr>
          <w:rFonts w:ascii="Times New Roman" w:hAnsi="Times New Roman"/>
          <w:b/>
          <w:sz w:val="24"/>
          <w:szCs w:val="24"/>
        </w:rPr>
        <w:t xml:space="preserve">„Строителнo-ремонтни работи на обекти на НСА „Васил Левски“ </w:t>
      </w:r>
      <w:r w:rsidRPr="00220810">
        <w:rPr>
          <w:rFonts w:ascii="Times New Roman" w:hAnsi="Times New Roman"/>
          <w:sz w:val="24"/>
          <w:szCs w:val="24"/>
        </w:rPr>
        <w:t xml:space="preserve">и при условие, че представляваното от мен дружество бъде избрано за изпълнител: </w:t>
      </w:r>
    </w:p>
    <w:p w:rsidR="00746650" w:rsidRPr="00220810" w:rsidRDefault="00746650" w:rsidP="000E5664">
      <w:pPr>
        <w:spacing w:after="0" w:line="288" w:lineRule="auto"/>
        <w:jc w:val="center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  <w:lang w:val="en-US"/>
        </w:rPr>
        <w:t xml:space="preserve">П Р Е Д Л А Г А М </w:t>
      </w:r>
      <w:r w:rsidRPr="00220810">
        <w:rPr>
          <w:rFonts w:ascii="Times New Roman" w:hAnsi="Times New Roman"/>
          <w:sz w:val="24"/>
          <w:szCs w:val="24"/>
        </w:rPr>
        <w:t xml:space="preserve">  и   </w:t>
      </w:r>
      <w:r w:rsidRPr="00220810">
        <w:rPr>
          <w:rFonts w:ascii="Times New Roman" w:hAnsi="Times New Roman"/>
          <w:sz w:val="24"/>
          <w:szCs w:val="24"/>
          <w:lang w:val="en-US"/>
        </w:rPr>
        <w:t xml:space="preserve"> Д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Е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К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Л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А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Р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И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Р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А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М</w:t>
      </w:r>
      <w:r w:rsidRPr="00220810">
        <w:rPr>
          <w:rFonts w:ascii="Times New Roman" w:hAnsi="Times New Roman"/>
          <w:sz w:val="24"/>
          <w:szCs w:val="24"/>
        </w:rPr>
        <w:t>, че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1. Дружеството притежава необходимите и достатъчни финансови, материални ресурси и строителна техника и механизация, а също така квалифициран персонал със строителни и технически умения, с които ПРЕДЛАГАМ  да изпълним  всички възложени от Възложителя поръчки за строително ремонтни дейности на всеки от обектите съставляващи сградния фонд на Възлжителя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Ректорат, Многофункционална спортна зала - МФСЗ, Закрити и открити спортни съоръжения ЗОСС, Стол №1, Студентско общежитие Блок 70, всички в гр.София, Студентски град ул. „Акад Стефан Младенов“ 21;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Студентски общежития - Блок 61 вх.В, Г и Д, и ниско тяло на Блок 18 в гр.София, Студентски град;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Плувен басейн на НСА в  гр.София, бул.“Прага“ №21;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Планинска учебно-спортна база “Проф. Иван Стайков“ в Природен парк „Витоша“;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Планинска учебно-спортна база „Проф Никола Хаджиев“ в Курортен комплекс „Боровец“, Община Самоков;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Планинска учебно - спортна база „Вихрен“  в Национален парк „Пирин”, община Банско;</w:t>
      </w:r>
    </w:p>
    <w:p w:rsidR="00746650" w:rsidRPr="00220810" w:rsidRDefault="00746650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Водна учебно-спортна база ВУСБ -НСА - гр. Несебър, област Бургас.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2. Ще изпълним всички възложени строително ремонтни работи с много добро качество и в съответствие с изискванията на Възложителя. Подробно сме запознати с местонахождението и състоянието на всички обекти от сградния фонд на Академията и сме включили в офертата всички разходи необходими за качественото и срочно изпълнение на поръчката.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 xml:space="preserve">3. Ще предоставим безплатно гаранционно поддържане на всички изпълнени работи в срок до 31.12.2025 г., а в случай че по Наредба № 2 от </w:t>
      </w:r>
      <w:smartTag w:uri="urn:schemas-microsoft-com:office:smarttags" w:element="metricconverter">
        <w:smartTagPr>
          <w:attr w:name="ProductID" w:val="2003 г"/>
        </w:smartTagPr>
        <w:r w:rsidRPr="00220810">
          <w:rPr>
            <w:rFonts w:ascii="Times New Roman" w:hAnsi="Times New Roman"/>
            <w:sz w:val="24"/>
            <w:szCs w:val="24"/>
          </w:rPr>
          <w:t>2003 г</w:t>
        </w:r>
      </w:smartTag>
      <w:r w:rsidRPr="00220810">
        <w:rPr>
          <w:rFonts w:ascii="Times New Roman" w:hAnsi="Times New Roman"/>
          <w:sz w:val="24"/>
          <w:szCs w:val="24"/>
        </w:rPr>
        <w:t xml:space="preserve">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срокът е по-дълъг ще предоставим безплатно гаранционно поддържане в съответния срок по Наредбата. В същия срок за своя сметка и със свои сили безплатно ще възстановявам, поправям, подменям, извършвам, отстранявам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4.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5. Представляваното от мен дружество, както и подизпълнителите ни, сме запознати с изискванията за безопасност при изпълнение на строителните работи: 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и изцяло поемаме отговорността по организиране и осигуряване на безопасността при изпълнение на строително ремонтните работи и при изпълнение на възложената работа ще изготвяме и съхраняваме документация за ЗБУТ на обекта.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6. Работниците ще са снабдени с работно облекло и лични предпазни средства.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7. Няма да допускам до работа лица, които са в нетрезво състояние.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8. Няма да допускам до работа лица, които не са преминали предварителен медицински преглед.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9. Няма да допускам до работа лица, които нямат заповед за назначаване.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10. Няма да допускам до работа лица, които не са навършили 18 години.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11. Няма да допускам до работа лица, които не са правоспособни за изпълнение на съответните работи по тази поръчка.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12. Няма да допускам до работа лица, които не са инструктирани и обучени по ЗБУТ и не са запознати с инструкцията за ликвидиране на пожари и аварии.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13.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746650" w:rsidRPr="00220810" w:rsidRDefault="00746650" w:rsidP="00795EF8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220810">
        <w:rPr>
          <w:rFonts w:ascii="Times New Roman" w:hAnsi="Times New Roman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220810">
        <w:rPr>
          <w:rFonts w:ascii="Times New Roman" w:hAnsi="Times New Roman"/>
          <w:b/>
          <w:sz w:val="24"/>
          <w:szCs w:val="24"/>
          <w:lang w:val="en-US" w:eastAsia="bg-BG"/>
        </w:rPr>
        <w:t>„Строителнo-ремонтни работи на обекти на НСА „Васил Левски“</w:t>
      </w:r>
    </w:p>
    <w:p w:rsidR="00746650" w:rsidRPr="00220810" w:rsidRDefault="00746650" w:rsidP="00B66D39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746650" w:rsidRPr="00220810" w:rsidRDefault="00746650" w:rsidP="00B66D39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746650" w:rsidRPr="00220810" w:rsidRDefault="00746650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гр.София</w:t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  <w:t>Участник:</w:t>
      </w:r>
    </w:p>
    <w:p w:rsidR="00746650" w:rsidRPr="00220810" w:rsidRDefault="00746650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……….2019 г.</w:t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  <w:t>подпис и печат</w:t>
      </w:r>
    </w:p>
    <w:sectPr w:rsidR="00746650" w:rsidRPr="00220810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CF"/>
    <w:rsid w:val="0005714A"/>
    <w:rsid w:val="00070E0F"/>
    <w:rsid w:val="000A1880"/>
    <w:rsid w:val="000A51D8"/>
    <w:rsid w:val="000B642A"/>
    <w:rsid w:val="000C27CB"/>
    <w:rsid w:val="000E5664"/>
    <w:rsid w:val="00107011"/>
    <w:rsid w:val="00122D99"/>
    <w:rsid w:val="00153ECA"/>
    <w:rsid w:val="00175BF5"/>
    <w:rsid w:val="001D19BB"/>
    <w:rsid w:val="00220810"/>
    <w:rsid w:val="00231D5C"/>
    <w:rsid w:val="002A4C04"/>
    <w:rsid w:val="002F2499"/>
    <w:rsid w:val="003067A4"/>
    <w:rsid w:val="00330EC5"/>
    <w:rsid w:val="00336251"/>
    <w:rsid w:val="00374FD0"/>
    <w:rsid w:val="00392870"/>
    <w:rsid w:val="003941E5"/>
    <w:rsid w:val="003D0A96"/>
    <w:rsid w:val="003F22A9"/>
    <w:rsid w:val="00473D4E"/>
    <w:rsid w:val="00561CD0"/>
    <w:rsid w:val="00566BF0"/>
    <w:rsid w:val="005C39D4"/>
    <w:rsid w:val="005D6219"/>
    <w:rsid w:val="005F1CA1"/>
    <w:rsid w:val="00686E4A"/>
    <w:rsid w:val="006C4742"/>
    <w:rsid w:val="006D0489"/>
    <w:rsid w:val="00735475"/>
    <w:rsid w:val="00746650"/>
    <w:rsid w:val="00795EF8"/>
    <w:rsid w:val="007C0CB8"/>
    <w:rsid w:val="007C740B"/>
    <w:rsid w:val="00803AA7"/>
    <w:rsid w:val="008447AD"/>
    <w:rsid w:val="00861428"/>
    <w:rsid w:val="008620C3"/>
    <w:rsid w:val="00890C89"/>
    <w:rsid w:val="008D7676"/>
    <w:rsid w:val="009D48BA"/>
    <w:rsid w:val="00A15326"/>
    <w:rsid w:val="00A15CBD"/>
    <w:rsid w:val="00A76683"/>
    <w:rsid w:val="00A76B96"/>
    <w:rsid w:val="00AA7E70"/>
    <w:rsid w:val="00AF7F05"/>
    <w:rsid w:val="00B56842"/>
    <w:rsid w:val="00B6181C"/>
    <w:rsid w:val="00B66D39"/>
    <w:rsid w:val="00B70297"/>
    <w:rsid w:val="00B75AB2"/>
    <w:rsid w:val="00B97ED5"/>
    <w:rsid w:val="00BA17AA"/>
    <w:rsid w:val="00BA2752"/>
    <w:rsid w:val="00BA6AFD"/>
    <w:rsid w:val="00BC4FCF"/>
    <w:rsid w:val="00C31CA5"/>
    <w:rsid w:val="00C502EF"/>
    <w:rsid w:val="00C57674"/>
    <w:rsid w:val="00CA19E4"/>
    <w:rsid w:val="00CB1021"/>
    <w:rsid w:val="00D003EB"/>
    <w:rsid w:val="00D13BC0"/>
    <w:rsid w:val="00D45F54"/>
    <w:rsid w:val="00D46F48"/>
    <w:rsid w:val="00D66000"/>
    <w:rsid w:val="00D83E0C"/>
    <w:rsid w:val="00DB071B"/>
    <w:rsid w:val="00E05DF2"/>
    <w:rsid w:val="00E24127"/>
    <w:rsid w:val="00E96D35"/>
    <w:rsid w:val="00F21163"/>
    <w:rsid w:val="00F26107"/>
    <w:rsid w:val="00F34599"/>
    <w:rsid w:val="00FB0810"/>
    <w:rsid w:val="00FC4B42"/>
    <w:rsid w:val="00FF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2</Pages>
  <Words>708</Words>
  <Characters>4040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10</cp:revision>
  <cp:lastPrinted>2017-02-14T09:34:00Z</cp:lastPrinted>
  <dcterms:created xsi:type="dcterms:W3CDTF">2019-11-14T06:16:00Z</dcterms:created>
  <dcterms:modified xsi:type="dcterms:W3CDTF">2019-11-18T08:41:00Z</dcterms:modified>
</cp:coreProperties>
</file>