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F48" w:rsidRPr="00C57674" w:rsidRDefault="00D46F48" w:rsidP="00BC4FCF">
      <w:pPr>
        <w:keepNext/>
        <w:spacing w:after="60" w:line="240" w:lineRule="auto"/>
        <w:outlineLvl w:val="2"/>
        <w:rPr>
          <w:rFonts w:ascii="Times New Roman" w:hAnsi="Times New Roman"/>
          <w:i/>
          <w:iCs/>
          <w:noProof/>
          <w:sz w:val="20"/>
          <w:szCs w:val="24"/>
          <w:lang w:eastAsia="bg-BG"/>
        </w:rPr>
      </w:pPr>
      <w:r w:rsidRPr="00C57674">
        <w:rPr>
          <w:rFonts w:ascii="Times New Roman" w:hAnsi="Times New Roman"/>
          <w:i/>
          <w:iCs/>
          <w:noProof/>
          <w:sz w:val="20"/>
          <w:szCs w:val="24"/>
          <w:lang w:eastAsia="bg-BG"/>
        </w:rPr>
        <w:t xml:space="preserve">Образец -  Техническо предложение за  „Строителнo-ремонтни работи на обекти на НСА „Васил Левски“ </w:t>
      </w:r>
    </w:p>
    <w:p w:rsidR="00D46F48" w:rsidRPr="00C57674" w:rsidRDefault="00D46F48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b/>
          <w:bCs/>
          <w:sz w:val="24"/>
          <w:szCs w:val="24"/>
          <w:lang w:eastAsia="bg-BG"/>
        </w:rPr>
      </w:pPr>
    </w:p>
    <w:p w:rsidR="00D46F48" w:rsidRPr="00C57674" w:rsidRDefault="00D46F48" w:rsidP="00BC4FCF">
      <w:pPr>
        <w:spacing w:after="0" w:line="288" w:lineRule="auto"/>
        <w:ind w:left="3600" w:firstLine="113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До Национална спортна академия “Васил Левски”</w:t>
      </w:r>
    </w:p>
    <w:p w:rsidR="00D46F48" w:rsidRPr="00C57674" w:rsidRDefault="00D46F48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</w:p>
    <w:p w:rsidR="00D46F48" w:rsidRPr="00C57674" w:rsidRDefault="00D46F48" w:rsidP="00BC4FCF">
      <w:pPr>
        <w:spacing w:after="0" w:line="288" w:lineRule="auto"/>
        <w:ind w:left="1416" w:firstLine="1134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Т Е Х Н И Ч Е С К О   П Р Е Д Л О Ж Е Н И Е</w:t>
      </w:r>
    </w:p>
    <w:p w:rsidR="00D46F48" w:rsidRPr="00C57674" w:rsidRDefault="00D46F48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46F48" w:rsidRPr="00C57674" w:rsidRDefault="00D46F48" w:rsidP="00BC4FCF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C57674">
        <w:rPr>
          <w:rFonts w:ascii="Times New Roman" w:hAnsi="Times New Roman"/>
          <w:b/>
          <w:sz w:val="24"/>
          <w:szCs w:val="24"/>
        </w:rPr>
        <w:t>От Долуподписаният _______________________________, в качеството си на ____________________ на дружество ________________________________, ЕИК______________</w:t>
      </w:r>
    </w:p>
    <w:p w:rsidR="00D46F48" w:rsidRPr="00C57674" w:rsidRDefault="00D46F48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</w:p>
    <w:p w:rsidR="00D46F48" w:rsidRPr="00C57674" w:rsidRDefault="00D46F48" w:rsidP="00BC4FCF">
      <w:pPr>
        <w:spacing w:after="0" w:line="288" w:lineRule="auto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C57674">
        <w:rPr>
          <w:rFonts w:ascii="Times New Roman" w:hAnsi="Times New Roman"/>
          <w:b/>
          <w:sz w:val="24"/>
          <w:szCs w:val="24"/>
        </w:rPr>
        <w:t>Уважаеми господин Ректор,</w:t>
      </w:r>
    </w:p>
    <w:p w:rsidR="00D46F48" w:rsidRPr="00C57674" w:rsidRDefault="00D46F48" w:rsidP="00D13BC0">
      <w:pPr>
        <w:spacing w:after="0" w:line="288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 xml:space="preserve">Запознах се с документацията за участие за възлагане на публично състезание с предмет: </w:t>
      </w:r>
      <w:r w:rsidRPr="00C57674">
        <w:rPr>
          <w:rFonts w:ascii="Times New Roman" w:hAnsi="Times New Roman"/>
          <w:b/>
          <w:sz w:val="24"/>
          <w:szCs w:val="24"/>
        </w:rPr>
        <w:t xml:space="preserve">„Строителнo-ремонтни работи на обекти на НСА „Васил Левски“ </w:t>
      </w:r>
      <w:r w:rsidRPr="00C502EF">
        <w:rPr>
          <w:rFonts w:ascii="Times New Roman" w:hAnsi="Times New Roman"/>
          <w:sz w:val="24"/>
          <w:szCs w:val="24"/>
        </w:rPr>
        <w:t>и при условие,</w:t>
      </w:r>
      <w:r w:rsidRPr="00C57674">
        <w:rPr>
          <w:rFonts w:ascii="Times New Roman" w:hAnsi="Times New Roman"/>
          <w:sz w:val="24"/>
          <w:szCs w:val="24"/>
        </w:rPr>
        <w:t xml:space="preserve"> че </w:t>
      </w:r>
      <w:r>
        <w:rPr>
          <w:rFonts w:ascii="Times New Roman" w:hAnsi="Times New Roman"/>
          <w:sz w:val="24"/>
          <w:szCs w:val="24"/>
        </w:rPr>
        <w:t xml:space="preserve">представляваното от мен дружество </w:t>
      </w:r>
      <w:r w:rsidRPr="00C57674">
        <w:rPr>
          <w:rFonts w:ascii="Times New Roman" w:hAnsi="Times New Roman"/>
          <w:sz w:val="24"/>
          <w:szCs w:val="24"/>
        </w:rPr>
        <w:t>бъде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</w:rPr>
        <w:t>избран</w:t>
      </w:r>
      <w:r>
        <w:rPr>
          <w:rFonts w:ascii="Times New Roman" w:hAnsi="Times New Roman"/>
          <w:sz w:val="24"/>
          <w:szCs w:val="24"/>
        </w:rPr>
        <w:t>о</w:t>
      </w:r>
      <w:r w:rsidRPr="00C57674">
        <w:rPr>
          <w:rFonts w:ascii="Times New Roman" w:hAnsi="Times New Roman"/>
          <w:sz w:val="24"/>
          <w:szCs w:val="24"/>
        </w:rPr>
        <w:t xml:space="preserve"> за изпълнител: </w:t>
      </w:r>
    </w:p>
    <w:p w:rsidR="00D46F48" w:rsidRPr="005F1CA1" w:rsidRDefault="00D46F48" w:rsidP="000E5664">
      <w:pPr>
        <w:spacing w:after="0" w:line="288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C57674">
        <w:rPr>
          <w:rFonts w:ascii="Times New Roman" w:hAnsi="Times New Roman"/>
          <w:sz w:val="24"/>
          <w:szCs w:val="24"/>
          <w:lang w:val="en-US"/>
        </w:rPr>
        <w:t xml:space="preserve">П Р Е Д Л А Г А М </w:t>
      </w:r>
      <w:r>
        <w:rPr>
          <w:rFonts w:ascii="Times New Roman" w:hAnsi="Times New Roman"/>
          <w:sz w:val="24"/>
          <w:szCs w:val="24"/>
        </w:rPr>
        <w:t xml:space="preserve">  и   </w:t>
      </w:r>
      <w:r w:rsidRPr="00C57674">
        <w:rPr>
          <w:rFonts w:ascii="Times New Roman" w:hAnsi="Times New Roman"/>
          <w:sz w:val="24"/>
          <w:szCs w:val="24"/>
          <w:lang w:val="en-US"/>
        </w:rPr>
        <w:t xml:space="preserve"> Д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7674">
        <w:rPr>
          <w:rFonts w:ascii="Times New Roman" w:hAnsi="Times New Roman"/>
          <w:sz w:val="24"/>
          <w:szCs w:val="24"/>
          <w:lang w:val="en-US"/>
        </w:rPr>
        <w:t>М</w:t>
      </w:r>
      <w:r>
        <w:rPr>
          <w:rFonts w:ascii="Times New Roman" w:hAnsi="Times New Roman"/>
          <w:sz w:val="24"/>
          <w:szCs w:val="24"/>
        </w:rPr>
        <w:t>, че</w:t>
      </w:r>
    </w:p>
    <w:bookmarkEnd w:id="0"/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95EF8"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/>
          <w:sz w:val="24"/>
          <w:szCs w:val="24"/>
        </w:rPr>
        <w:t>Дружеството п</w:t>
      </w:r>
      <w:r w:rsidRPr="00795EF8">
        <w:rPr>
          <w:rFonts w:ascii="Times New Roman" w:hAnsi="Times New Roman"/>
          <w:sz w:val="24"/>
          <w:szCs w:val="24"/>
        </w:rPr>
        <w:t>ритежава необходими</w:t>
      </w:r>
      <w:r>
        <w:rPr>
          <w:rFonts w:ascii="Times New Roman" w:hAnsi="Times New Roman"/>
          <w:sz w:val="24"/>
          <w:szCs w:val="24"/>
        </w:rPr>
        <w:t xml:space="preserve">те и достатъчни </w:t>
      </w:r>
      <w:r w:rsidRPr="00795EF8">
        <w:rPr>
          <w:rFonts w:ascii="Times New Roman" w:hAnsi="Times New Roman"/>
          <w:sz w:val="24"/>
          <w:szCs w:val="24"/>
        </w:rPr>
        <w:t>финансови, материални ресурси и строителна техника и механизация, а също така квалифициран персонал със строителни и технически умения</w:t>
      </w:r>
      <w:r>
        <w:rPr>
          <w:rFonts w:ascii="Times New Roman" w:hAnsi="Times New Roman"/>
          <w:sz w:val="24"/>
          <w:szCs w:val="24"/>
        </w:rPr>
        <w:t>,</w:t>
      </w:r>
      <w:r w:rsidRPr="00795EF8">
        <w:rPr>
          <w:rFonts w:ascii="Times New Roman" w:hAnsi="Times New Roman"/>
          <w:sz w:val="24"/>
          <w:szCs w:val="24"/>
        </w:rPr>
        <w:t xml:space="preserve"> с които </w:t>
      </w:r>
      <w:r>
        <w:rPr>
          <w:rFonts w:ascii="Times New Roman" w:hAnsi="Times New Roman"/>
          <w:sz w:val="24"/>
          <w:szCs w:val="24"/>
        </w:rPr>
        <w:t xml:space="preserve">ПРЕДЛАГАМ  да </w:t>
      </w:r>
      <w:r w:rsidRPr="00795EF8">
        <w:rPr>
          <w:rFonts w:ascii="Times New Roman" w:hAnsi="Times New Roman"/>
          <w:sz w:val="24"/>
          <w:szCs w:val="24"/>
        </w:rPr>
        <w:t xml:space="preserve">изпълним  всички посочени в офертата строително ремонтни работи с много добро качество и </w:t>
      </w:r>
      <w:r>
        <w:rPr>
          <w:rFonts w:ascii="Times New Roman" w:hAnsi="Times New Roman"/>
          <w:sz w:val="24"/>
          <w:szCs w:val="24"/>
        </w:rPr>
        <w:t xml:space="preserve">в </w:t>
      </w:r>
      <w:r w:rsidRPr="00795EF8">
        <w:rPr>
          <w:rFonts w:ascii="Times New Roman" w:hAnsi="Times New Roman"/>
          <w:sz w:val="24"/>
          <w:szCs w:val="24"/>
        </w:rPr>
        <w:t xml:space="preserve">съответствие с изискванията на Възложителя. 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95EF8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 xml:space="preserve">Сме </w:t>
      </w:r>
      <w:r w:rsidRPr="00795EF8">
        <w:rPr>
          <w:rFonts w:ascii="Times New Roman" w:hAnsi="Times New Roman"/>
          <w:sz w:val="24"/>
          <w:szCs w:val="24"/>
        </w:rPr>
        <w:t>направили оглед</w:t>
      </w:r>
      <w:r>
        <w:rPr>
          <w:rFonts w:ascii="Times New Roman" w:hAnsi="Times New Roman"/>
          <w:sz w:val="24"/>
          <w:szCs w:val="24"/>
        </w:rPr>
        <w:t xml:space="preserve">, </w:t>
      </w:r>
      <w:r w:rsidRPr="00795EF8">
        <w:rPr>
          <w:rFonts w:ascii="Times New Roman" w:hAnsi="Times New Roman"/>
          <w:sz w:val="24"/>
          <w:szCs w:val="24"/>
        </w:rPr>
        <w:t xml:space="preserve"> запозна</w:t>
      </w:r>
      <w:r>
        <w:rPr>
          <w:rFonts w:ascii="Times New Roman" w:hAnsi="Times New Roman"/>
          <w:sz w:val="24"/>
          <w:szCs w:val="24"/>
        </w:rPr>
        <w:t>ти сме</w:t>
      </w:r>
      <w:r w:rsidRPr="00795EF8">
        <w:rPr>
          <w:rFonts w:ascii="Times New Roman" w:hAnsi="Times New Roman"/>
          <w:sz w:val="24"/>
          <w:szCs w:val="24"/>
        </w:rPr>
        <w:t xml:space="preserve"> подробно със състоянието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795EF8">
        <w:rPr>
          <w:rFonts w:ascii="Times New Roman" w:hAnsi="Times New Roman"/>
          <w:sz w:val="24"/>
          <w:szCs w:val="24"/>
        </w:rPr>
        <w:t xml:space="preserve"> и сме включили в офертата всички разходи необходими за качественото и срочно изпълнение на поръчката на следните сгради:</w:t>
      </w:r>
    </w:p>
    <w:p w:rsidR="00D46F48" w:rsidRPr="00FC4B42" w:rsidRDefault="00D46F48" w:rsidP="00FC4B4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C4B42">
        <w:rPr>
          <w:rFonts w:ascii="Times New Roman" w:hAnsi="Times New Roman"/>
          <w:sz w:val="24"/>
          <w:szCs w:val="24"/>
        </w:rPr>
        <w:t>1. гр.София, Студентски град ул. „Акад Стефан Младенов“ 21 – Ректорат, Многофункционална спортна зала - МФСЗ, Закрити и открити спортни съоръжения ЗОСС, Стол №1, Студентско общежитие Блок 70.</w:t>
      </w:r>
    </w:p>
    <w:p w:rsidR="00D46F48" w:rsidRPr="00FC4B42" w:rsidRDefault="00D46F48" w:rsidP="00FC4B4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C4B42">
        <w:rPr>
          <w:rFonts w:ascii="Times New Roman" w:hAnsi="Times New Roman"/>
          <w:sz w:val="24"/>
          <w:szCs w:val="24"/>
        </w:rPr>
        <w:t>2. гр.София, Студентски град, Студентски общежития Блок.15,  Блок.61 входове В, Г,  и Д, и ниско тяло на Блок 18.</w:t>
      </w:r>
    </w:p>
    <w:p w:rsidR="00D46F48" w:rsidRPr="00FC4B42" w:rsidRDefault="00D46F48" w:rsidP="00FC4B4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C4B42">
        <w:rPr>
          <w:rFonts w:ascii="Times New Roman" w:hAnsi="Times New Roman"/>
          <w:sz w:val="24"/>
          <w:szCs w:val="24"/>
        </w:rPr>
        <w:t>3. гр.София, бул.“Прага“ №21  -  Плувен басейн на НСА.</w:t>
      </w:r>
    </w:p>
    <w:p w:rsidR="00D46F48" w:rsidRPr="00FC4B42" w:rsidRDefault="00D46F48" w:rsidP="00FC4B4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C4B42">
        <w:rPr>
          <w:rFonts w:ascii="Times New Roman" w:hAnsi="Times New Roman"/>
          <w:sz w:val="24"/>
          <w:szCs w:val="24"/>
        </w:rPr>
        <w:t>4. Природен парк „Витоша“ - Планинска учебно-спортна база ПУСБ “Проф. Иван Стайков“.</w:t>
      </w:r>
    </w:p>
    <w:p w:rsidR="00D46F48" w:rsidRPr="00FC4B42" w:rsidRDefault="00D46F48" w:rsidP="00FC4B4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C4B42">
        <w:rPr>
          <w:rFonts w:ascii="Times New Roman" w:hAnsi="Times New Roman"/>
          <w:sz w:val="24"/>
          <w:szCs w:val="24"/>
        </w:rPr>
        <w:t>5. гр. Несебър, област Бургас - Водна учебно-спортна база ВУСБ “Равда“.</w:t>
      </w:r>
    </w:p>
    <w:p w:rsidR="00D46F48" w:rsidRPr="00FC4B42" w:rsidRDefault="00D46F48" w:rsidP="00FC4B4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C4B42">
        <w:rPr>
          <w:rFonts w:ascii="Times New Roman" w:hAnsi="Times New Roman"/>
          <w:sz w:val="24"/>
          <w:szCs w:val="24"/>
        </w:rPr>
        <w:t>6. КК „Боровец“, Община Самоков - Планинска учебно-спортна база ПУСБ „Проф Никола Хаджиев“.</w:t>
      </w:r>
    </w:p>
    <w:p w:rsidR="00D46F48" w:rsidRPr="00FC4B42" w:rsidRDefault="00D46F48" w:rsidP="00FC4B42">
      <w:pPr>
        <w:widowControl w:val="0"/>
        <w:tabs>
          <w:tab w:val="num" w:pos="42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C4B42">
        <w:rPr>
          <w:rFonts w:ascii="Times New Roman" w:hAnsi="Times New Roman"/>
          <w:sz w:val="24"/>
          <w:szCs w:val="24"/>
        </w:rPr>
        <w:t>7. Природен парк „Пирин”, община Банско - Планинска учебно - спортна база ПУСБ „Вихрен“.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795EF8">
        <w:rPr>
          <w:rFonts w:ascii="Times New Roman" w:hAnsi="Times New Roman"/>
          <w:sz w:val="24"/>
          <w:szCs w:val="24"/>
        </w:rPr>
        <w:t xml:space="preserve">. Ще предоставя безплатно гаранционно поддържане на всички изпълнени работи за срок до 31.12.2024 г. В същия срок за своя сметка и със свои сили безплатно ще възстановявам, поправям, подменям, извършвам. отстранявам и ремонтирам всички предявени от Възложителя повреди, дефекти, недостатъци и рекламации, възникнали в следствие на некачествено изпълнение, независимо от момента на възникването им. 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795EF8">
        <w:rPr>
          <w:rFonts w:ascii="Times New Roman" w:hAnsi="Times New Roman"/>
          <w:sz w:val="24"/>
          <w:szCs w:val="24"/>
        </w:rPr>
        <w:t>. При и по повод на изпълнението на задълженията ни по договора за възлагане на поръчката ще отговаряме безусловно пред възложителя и трети лица за действията, бездействията и работата на посочените по-горе подизпълнители като за свои действия, бездействия и работа.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795EF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</w:t>
      </w:r>
      <w:r w:rsidRPr="00795EF8">
        <w:rPr>
          <w:rFonts w:ascii="Times New Roman" w:hAnsi="Times New Roman"/>
          <w:sz w:val="24"/>
          <w:szCs w:val="24"/>
        </w:rPr>
        <w:t>редставляван</w:t>
      </w:r>
      <w:r>
        <w:rPr>
          <w:rFonts w:ascii="Times New Roman" w:hAnsi="Times New Roman"/>
          <w:sz w:val="24"/>
          <w:szCs w:val="24"/>
        </w:rPr>
        <w:t xml:space="preserve">ото </w:t>
      </w:r>
      <w:r w:rsidRPr="00795EF8">
        <w:rPr>
          <w:rFonts w:ascii="Times New Roman" w:hAnsi="Times New Roman"/>
          <w:sz w:val="24"/>
          <w:szCs w:val="24"/>
        </w:rPr>
        <w:t xml:space="preserve">от мен </w:t>
      </w:r>
      <w:r>
        <w:rPr>
          <w:rFonts w:ascii="Times New Roman" w:hAnsi="Times New Roman"/>
          <w:sz w:val="24"/>
          <w:szCs w:val="24"/>
        </w:rPr>
        <w:t xml:space="preserve">дружество, както и подизпълнителите сме запознати с изискванията за безопасност при изпълнение на възложените работи, </w:t>
      </w:r>
      <w:r w:rsidRPr="00795EF8">
        <w:rPr>
          <w:rFonts w:ascii="Times New Roman" w:hAnsi="Times New Roman"/>
          <w:sz w:val="24"/>
          <w:szCs w:val="24"/>
        </w:rPr>
        <w:t>съгласно следния неизчерпателен списък</w:t>
      </w:r>
      <w:r w:rsidRPr="000E5664">
        <w:rPr>
          <w:rFonts w:ascii="Times New Roman" w:hAnsi="Times New Roman"/>
          <w:sz w:val="24"/>
          <w:szCs w:val="24"/>
        </w:rPr>
        <w:t xml:space="preserve"> </w:t>
      </w:r>
      <w:r w:rsidRPr="00795EF8">
        <w:rPr>
          <w:rFonts w:ascii="Times New Roman" w:hAnsi="Times New Roman"/>
          <w:sz w:val="24"/>
          <w:szCs w:val="24"/>
        </w:rPr>
        <w:t xml:space="preserve">нормативни документи: Закона за здравословни и безопасни условия на труд, Наредбата  за минималните изисквания за здравословни и безопасни условия на труд при извършване на СМР; Наредбата за условията и реда за провеждането на периодично обучение и инструктаж на работниците и служителите по правилата за осигуряване на здравословни и безопасни условия на труд; Наредбата  за правилата и нормите за пожарна и аварийна безопасност на обектите в експлоатация </w:t>
      </w:r>
      <w:r>
        <w:rPr>
          <w:rFonts w:ascii="Times New Roman" w:hAnsi="Times New Roman"/>
          <w:sz w:val="24"/>
          <w:szCs w:val="24"/>
        </w:rPr>
        <w:t>и изцяло поемаме отговорността по организиране и осигуряване на безопасността при  изпълнение на строително ремонтните работи.</w:t>
      </w:r>
      <w:r w:rsidRPr="00795EF8">
        <w:rPr>
          <w:rFonts w:ascii="Times New Roman" w:hAnsi="Times New Roman"/>
          <w:sz w:val="24"/>
          <w:szCs w:val="24"/>
        </w:rPr>
        <w:t xml:space="preserve"> 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795EF8">
        <w:rPr>
          <w:rFonts w:ascii="Times New Roman" w:hAnsi="Times New Roman"/>
          <w:sz w:val="24"/>
          <w:szCs w:val="24"/>
        </w:rPr>
        <w:t>. Представляван</w:t>
      </w:r>
      <w:r>
        <w:rPr>
          <w:rFonts w:ascii="Times New Roman" w:hAnsi="Times New Roman"/>
          <w:sz w:val="24"/>
          <w:szCs w:val="24"/>
        </w:rPr>
        <w:t xml:space="preserve">ото </w:t>
      </w:r>
      <w:r w:rsidRPr="00795EF8">
        <w:rPr>
          <w:rFonts w:ascii="Times New Roman" w:hAnsi="Times New Roman"/>
          <w:sz w:val="24"/>
          <w:szCs w:val="24"/>
        </w:rPr>
        <w:t xml:space="preserve">от мен </w:t>
      </w:r>
      <w:r>
        <w:rPr>
          <w:rFonts w:ascii="Times New Roman" w:hAnsi="Times New Roman"/>
          <w:sz w:val="24"/>
          <w:szCs w:val="24"/>
        </w:rPr>
        <w:t>дружество</w:t>
      </w:r>
      <w:r w:rsidRPr="00795EF8">
        <w:rPr>
          <w:rFonts w:ascii="Times New Roman" w:hAnsi="Times New Roman"/>
          <w:sz w:val="24"/>
          <w:szCs w:val="24"/>
        </w:rPr>
        <w:t xml:space="preserve"> при изпълнение на възложената работа ще изготвя и съхранява на документация</w:t>
      </w:r>
      <w:r w:rsidRPr="000E5664">
        <w:rPr>
          <w:rFonts w:ascii="Times New Roman" w:hAnsi="Times New Roman"/>
          <w:sz w:val="24"/>
          <w:szCs w:val="24"/>
        </w:rPr>
        <w:t xml:space="preserve"> </w:t>
      </w:r>
      <w:r w:rsidRPr="00795EF8">
        <w:rPr>
          <w:rFonts w:ascii="Times New Roman" w:hAnsi="Times New Roman"/>
          <w:sz w:val="24"/>
          <w:szCs w:val="24"/>
        </w:rPr>
        <w:t>за ЗБУТ на обекта</w:t>
      </w:r>
      <w:r>
        <w:rPr>
          <w:rFonts w:ascii="Times New Roman" w:hAnsi="Times New Roman"/>
          <w:sz w:val="24"/>
          <w:szCs w:val="24"/>
        </w:rPr>
        <w:t>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Pr="00795EF8">
        <w:rPr>
          <w:rFonts w:ascii="Times New Roman" w:hAnsi="Times New Roman"/>
          <w:sz w:val="24"/>
          <w:szCs w:val="24"/>
        </w:rPr>
        <w:t>. Работниците ще са снабдени с работно облекло и лични предпазни средства</w:t>
      </w:r>
      <w:r>
        <w:rPr>
          <w:rFonts w:ascii="Times New Roman" w:hAnsi="Times New Roman"/>
          <w:sz w:val="24"/>
          <w:szCs w:val="24"/>
        </w:rPr>
        <w:t>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795EF8">
        <w:rPr>
          <w:rFonts w:ascii="Times New Roman" w:hAnsi="Times New Roman"/>
          <w:sz w:val="24"/>
          <w:szCs w:val="24"/>
        </w:rPr>
        <w:t>. Няма да допускам до работа лица, които са в нетрезво състояние</w:t>
      </w:r>
      <w:r>
        <w:rPr>
          <w:rFonts w:ascii="Times New Roman" w:hAnsi="Times New Roman"/>
          <w:sz w:val="24"/>
          <w:szCs w:val="24"/>
        </w:rPr>
        <w:t>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Pr="00795EF8">
        <w:rPr>
          <w:rFonts w:ascii="Times New Roman" w:hAnsi="Times New Roman"/>
          <w:sz w:val="24"/>
          <w:szCs w:val="24"/>
        </w:rPr>
        <w:t>. Няма да допускам до работа лица, които не са преминали предварителен медицински преглед.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</w:t>
      </w:r>
      <w:r w:rsidRPr="00795EF8">
        <w:rPr>
          <w:rFonts w:ascii="Times New Roman" w:hAnsi="Times New Roman"/>
          <w:sz w:val="24"/>
          <w:szCs w:val="24"/>
        </w:rPr>
        <w:t>. Няма да допускам до работа лица, които нямат заповед за назначаване.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Pr="00795EF8">
        <w:rPr>
          <w:rFonts w:ascii="Times New Roman" w:hAnsi="Times New Roman"/>
          <w:sz w:val="24"/>
          <w:szCs w:val="24"/>
        </w:rPr>
        <w:t>. Няма да допускам до работа лица, които не са навършили 18 години.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Pr="00795EF8">
        <w:rPr>
          <w:rFonts w:ascii="Times New Roman" w:hAnsi="Times New Roman"/>
          <w:sz w:val="24"/>
          <w:szCs w:val="24"/>
        </w:rPr>
        <w:t>. Няма да допускам до работа лица, които не са правоспособни за изпълнение на съответните работи по тази поръчка.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95EF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3</w:t>
      </w:r>
      <w:r w:rsidRPr="00795EF8">
        <w:rPr>
          <w:rFonts w:ascii="Times New Roman" w:hAnsi="Times New Roman"/>
          <w:sz w:val="24"/>
          <w:szCs w:val="24"/>
        </w:rPr>
        <w:t>. Няма да допускам до работа лица, които не са инструктирани и обучени по ЗБУТ и не са запознати с инструкцията за ликвидиране на пожари и аварии.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95EF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4</w:t>
      </w:r>
      <w:r w:rsidRPr="00795EF8">
        <w:rPr>
          <w:rFonts w:ascii="Times New Roman" w:hAnsi="Times New Roman"/>
          <w:sz w:val="24"/>
          <w:szCs w:val="24"/>
        </w:rPr>
        <w:t>. При изготвяне на офертата са спазени задълженията, свързани с данъци и осигуровки, опазване на околната среда, закрила на заетостта и условията на труд.</w:t>
      </w:r>
    </w:p>
    <w:p w:rsidR="00D46F48" w:rsidRPr="008447AD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8447AD">
        <w:rPr>
          <w:rFonts w:ascii="Times New Roman" w:hAnsi="Times New Roman"/>
          <w:sz w:val="24"/>
          <w:szCs w:val="24"/>
        </w:rPr>
        <w:t xml:space="preserve">15. Срокът на </w:t>
      </w:r>
      <w:r>
        <w:rPr>
          <w:rFonts w:ascii="Times New Roman" w:hAnsi="Times New Roman"/>
          <w:sz w:val="24"/>
          <w:szCs w:val="24"/>
        </w:rPr>
        <w:t>валидност на офертата е до 31.</w:t>
      </w:r>
      <w:r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</w:rPr>
        <w:t>1</w:t>
      </w:r>
      <w:r w:rsidRPr="008447AD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  <w:lang w:val="en-US"/>
        </w:rPr>
        <w:t>9</w:t>
      </w:r>
      <w:r w:rsidRPr="008447AD">
        <w:rPr>
          <w:rFonts w:ascii="Times New Roman" w:hAnsi="Times New Roman"/>
          <w:sz w:val="24"/>
          <w:szCs w:val="24"/>
        </w:rPr>
        <w:t xml:space="preserve"> год.</w:t>
      </w:r>
    </w:p>
    <w:p w:rsidR="00D46F48" w:rsidRPr="00795EF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 w:rsidRPr="00795EF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6</w:t>
      </w:r>
      <w:r w:rsidRPr="00795EF8">
        <w:rPr>
          <w:rFonts w:ascii="Times New Roman" w:hAnsi="Times New Roman"/>
          <w:sz w:val="24"/>
          <w:szCs w:val="24"/>
        </w:rPr>
        <w:t>. Приемаме в горепосочения срок да се считаме обвързани от задълженията и условията, поети в офертата, а в случай, че бъдем избрани за изпълнител до крайния срок на договора.</w:t>
      </w:r>
    </w:p>
    <w:p w:rsidR="00D46F48" w:rsidRDefault="00D46F48" w:rsidP="00795EF8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</w:t>
      </w:r>
      <w:r w:rsidRPr="00795EF8">
        <w:rPr>
          <w:rFonts w:ascii="Times New Roman" w:hAnsi="Times New Roman"/>
          <w:sz w:val="24"/>
          <w:szCs w:val="24"/>
        </w:rPr>
        <w:t xml:space="preserve">. От името на представлявания от мен участник съм запознат с всички обстоятелства и условия на поръчката, ще спазвам условията на същата и приемам клаузите в проекта на договор за възлагане на поръчката. </w:t>
      </w:r>
    </w:p>
    <w:p w:rsidR="00D46F48" w:rsidRPr="005F1CA1" w:rsidRDefault="00D46F48" w:rsidP="00795EF8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  <w:r w:rsidRPr="00C57674">
        <w:rPr>
          <w:rFonts w:ascii="Times New Roman" w:hAnsi="Times New Roman"/>
          <w:sz w:val="24"/>
          <w:szCs w:val="24"/>
        </w:rPr>
        <w:t xml:space="preserve">Настоящото Техническо предложение е Приложение 1 - неразделна част от Договор за </w:t>
      </w:r>
      <w:r w:rsidRPr="00C57674">
        <w:rPr>
          <w:rFonts w:ascii="Times New Roman" w:hAnsi="Times New Roman"/>
          <w:b/>
          <w:sz w:val="24"/>
          <w:szCs w:val="24"/>
          <w:lang w:val="en-US" w:eastAsia="bg-BG"/>
        </w:rPr>
        <w:t>„Строителнo-ремонтни работи н</w:t>
      </w:r>
      <w:r>
        <w:rPr>
          <w:rFonts w:ascii="Times New Roman" w:hAnsi="Times New Roman"/>
          <w:b/>
          <w:sz w:val="24"/>
          <w:szCs w:val="24"/>
          <w:lang w:val="en-US" w:eastAsia="bg-BG"/>
        </w:rPr>
        <w:t>а обекти на НСА „Васил Левски“</w:t>
      </w:r>
    </w:p>
    <w:p w:rsidR="00D46F48" w:rsidRPr="00C57674" w:rsidRDefault="00D46F48" w:rsidP="00B66D39">
      <w:pPr>
        <w:spacing w:after="0" w:line="288" w:lineRule="auto"/>
        <w:jc w:val="both"/>
        <w:rPr>
          <w:rFonts w:ascii="Times New Roman" w:hAnsi="Times New Roman"/>
          <w:b/>
          <w:sz w:val="24"/>
          <w:szCs w:val="24"/>
          <w:lang w:eastAsia="bg-BG"/>
        </w:rPr>
      </w:pPr>
    </w:p>
    <w:p w:rsidR="00D46F48" w:rsidRPr="00C57674" w:rsidRDefault="00D46F48" w:rsidP="00B66D39">
      <w:pPr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:rsidR="00D46F48" w:rsidRPr="00C57674" w:rsidRDefault="00D46F48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гр.София</w:t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  <w:t>Участник:</w:t>
      </w:r>
    </w:p>
    <w:p w:rsidR="00D46F48" w:rsidRPr="00BC4FCF" w:rsidRDefault="00D46F48" w:rsidP="00BC4FCF">
      <w:pPr>
        <w:spacing w:after="0" w:line="288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C57674">
        <w:rPr>
          <w:rFonts w:ascii="Times New Roman" w:hAnsi="Times New Roman"/>
          <w:sz w:val="24"/>
          <w:szCs w:val="24"/>
        </w:rPr>
        <w:t>……….201</w:t>
      </w:r>
      <w:r>
        <w:rPr>
          <w:rFonts w:ascii="Times New Roman" w:hAnsi="Times New Roman"/>
          <w:sz w:val="24"/>
          <w:szCs w:val="24"/>
        </w:rPr>
        <w:t>8</w:t>
      </w:r>
      <w:r w:rsidRPr="00C57674">
        <w:rPr>
          <w:rFonts w:ascii="Times New Roman" w:hAnsi="Times New Roman"/>
          <w:sz w:val="24"/>
          <w:szCs w:val="24"/>
        </w:rPr>
        <w:t xml:space="preserve"> г.</w:t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</w:r>
      <w:r w:rsidRPr="00C57674">
        <w:rPr>
          <w:rFonts w:ascii="Times New Roman" w:hAnsi="Times New Roman"/>
          <w:sz w:val="24"/>
          <w:szCs w:val="24"/>
        </w:rPr>
        <w:tab/>
        <w:t>подпис и печат</w:t>
      </w:r>
    </w:p>
    <w:sectPr w:rsidR="00D46F48" w:rsidRPr="00BC4FCF" w:rsidSect="00D003EB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4FCF"/>
    <w:rsid w:val="0005714A"/>
    <w:rsid w:val="00070E0F"/>
    <w:rsid w:val="000A1880"/>
    <w:rsid w:val="000B642A"/>
    <w:rsid w:val="000C27CB"/>
    <w:rsid w:val="000E5664"/>
    <w:rsid w:val="00153ECA"/>
    <w:rsid w:val="00175BF5"/>
    <w:rsid w:val="001D19BB"/>
    <w:rsid w:val="00231D5C"/>
    <w:rsid w:val="002A4C04"/>
    <w:rsid w:val="002F2499"/>
    <w:rsid w:val="003067A4"/>
    <w:rsid w:val="00330EC5"/>
    <w:rsid w:val="00336251"/>
    <w:rsid w:val="00374FD0"/>
    <w:rsid w:val="003941E5"/>
    <w:rsid w:val="003D0A96"/>
    <w:rsid w:val="003F22A9"/>
    <w:rsid w:val="00473D4E"/>
    <w:rsid w:val="00561CD0"/>
    <w:rsid w:val="00566BF0"/>
    <w:rsid w:val="005C39D4"/>
    <w:rsid w:val="005D6219"/>
    <w:rsid w:val="005F1CA1"/>
    <w:rsid w:val="00686E4A"/>
    <w:rsid w:val="006C4742"/>
    <w:rsid w:val="006D0489"/>
    <w:rsid w:val="00735475"/>
    <w:rsid w:val="00795EF8"/>
    <w:rsid w:val="007C0CB8"/>
    <w:rsid w:val="007C740B"/>
    <w:rsid w:val="00803AA7"/>
    <w:rsid w:val="008447AD"/>
    <w:rsid w:val="00861428"/>
    <w:rsid w:val="008620C3"/>
    <w:rsid w:val="008D7676"/>
    <w:rsid w:val="009D48BA"/>
    <w:rsid w:val="00A15326"/>
    <w:rsid w:val="00A15CBD"/>
    <w:rsid w:val="00A76683"/>
    <w:rsid w:val="00A76B96"/>
    <w:rsid w:val="00AA7E70"/>
    <w:rsid w:val="00AF7F05"/>
    <w:rsid w:val="00B6181C"/>
    <w:rsid w:val="00B66D39"/>
    <w:rsid w:val="00B70297"/>
    <w:rsid w:val="00B75AB2"/>
    <w:rsid w:val="00BA17AA"/>
    <w:rsid w:val="00BA6AFD"/>
    <w:rsid w:val="00BC4FCF"/>
    <w:rsid w:val="00C31CA5"/>
    <w:rsid w:val="00C502EF"/>
    <w:rsid w:val="00C57674"/>
    <w:rsid w:val="00CA19E4"/>
    <w:rsid w:val="00D003EB"/>
    <w:rsid w:val="00D13BC0"/>
    <w:rsid w:val="00D45F54"/>
    <w:rsid w:val="00D46F48"/>
    <w:rsid w:val="00D66000"/>
    <w:rsid w:val="00D83E0C"/>
    <w:rsid w:val="00DB071B"/>
    <w:rsid w:val="00E24127"/>
    <w:rsid w:val="00E96D35"/>
    <w:rsid w:val="00F21163"/>
    <w:rsid w:val="00F26107"/>
    <w:rsid w:val="00F34599"/>
    <w:rsid w:val="00FB0810"/>
    <w:rsid w:val="00FC4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A9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2</Pages>
  <Words>730</Words>
  <Characters>4161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8</cp:revision>
  <cp:lastPrinted>2017-02-14T09:34:00Z</cp:lastPrinted>
  <dcterms:created xsi:type="dcterms:W3CDTF">2018-08-31T12:14:00Z</dcterms:created>
  <dcterms:modified xsi:type="dcterms:W3CDTF">2018-10-02T07:37:00Z</dcterms:modified>
</cp:coreProperties>
</file>